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C4A490" w14:textId="14770544" w:rsidR="00F87859" w:rsidRDefault="004D5DC5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4C99BC86" wp14:editId="31D1C325">
            <wp:simplePos x="0" y="0"/>
            <wp:positionH relativeFrom="margin">
              <wp:posOffset>-266700</wp:posOffset>
            </wp:positionH>
            <wp:positionV relativeFrom="paragraph">
              <wp:posOffset>-213360</wp:posOffset>
            </wp:positionV>
            <wp:extent cx="3465984" cy="660400"/>
            <wp:effectExtent l="0" t="0" r="1270" b="6350"/>
            <wp:wrapNone/>
            <wp:docPr id="41" name="Picture 41" descr="The New Zealand Ministry of Transport - Te Manatū Waka logo. There is a blue six point star to the left of the logo's tex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984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6496" behindDoc="0" locked="0" layoutInCell="1" allowOverlap="1" wp14:anchorId="36ED15FB" wp14:editId="72AB5466">
            <wp:simplePos x="0" y="0"/>
            <wp:positionH relativeFrom="margin">
              <wp:posOffset>4585970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A1975" w14:textId="77777777" w:rsidR="00F87859" w:rsidRDefault="00F87859" w:rsidP="00F87859">
      <w:pPr>
        <w:rPr>
          <w:rFonts w:cs="Arial"/>
          <w:szCs w:val="32"/>
        </w:rPr>
      </w:pPr>
    </w:p>
    <w:p w14:paraId="08DF5BA0" w14:textId="3511BB06" w:rsidR="00F87859" w:rsidRDefault="00F87859" w:rsidP="00F87859">
      <w:pPr>
        <w:spacing w:after="240"/>
        <w:jc w:val="center"/>
        <w:rPr>
          <w:rFonts w:cs="Arial"/>
          <w:szCs w:val="32"/>
        </w:rPr>
      </w:pPr>
    </w:p>
    <w:p w14:paraId="29482D6D" w14:textId="77777777" w:rsidR="00F87859" w:rsidRDefault="00F87859" w:rsidP="00F87859">
      <w:pPr>
        <w:rPr>
          <w:rFonts w:cs="Arial"/>
          <w:szCs w:val="32"/>
        </w:rPr>
      </w:pPr>
    </w:p>
    <w:p w14:paraId="5103655F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CDB4A06" w14:textId="0B1F20E5" w:rsidR="004D5DC5" w:rsidRDefault="0075063C" w:rsidP="00F87859">
      <w:pPr>
        <w:pStyle w:val="Title"/>
      </w:pPr>
      <w:r>
        <w:t>Summary:</w:t>
      </w:r>
      <w:r w:rsidR="004D5DC5">
        <w:t xml:space="preserve"> </w:t>
      </w:r>
      <w:r>
        <w:t xml:space="preserve">Improving the </w:t>
      </w:r>
    </w:p>
    <w:p w14:paraId="0A54BEE3" w14:textId="0CB091F0" w:rsidR="00887F23" w:rsidRDefault="00773EF2" w:rsidP="00F87859">
      <w:pPr>
        <w:pStyle w:val="Title"/>
      </w:pPr>
      <w:r>
        <w:t xml:space="preserve">Total Mobility </w:t>
      </w:r>
      <w:r w:rsidR="00B35151">
        <w:t>scheme</w:t>
      </w:r>
    </w:p>
    <w:p w14:paraId="1037E796" w14:textId="52C2D7CB" w:rsidR="00773EF2" w:rsidRPr="00773EF2" w:rsidRDefault="00773EF2" w:rsidP="00773EF2">
      <w:pPr>
        <w:rPr>
          <w:lang w:val="en-NZ" w:eastAsia="en-GB"/>
        </w:rPr>
      </w:pPr>
    </w:p>
    <w:p w14:paraId="702BC7FA" w14:textId="17DD7186" w:rsidR="00887F23" w:rsidRDefault="004D5DC5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0DAC0A50" wp14:editId="05BACD01">
                <wp:simplePos x="0" y="0"/>
                <wp:positionH relativeFrom="margin">
                  <wp:posOffset>644692</wp:posOffset>
                </wp:positionH>
                <wp:positionV relativeFrom="paragraph">
                  <wp:posOffset>154238</wp:posOffset>
                </wp:positionV>
                <wp:extent cx="4625140" cy="2952750"/>
                <wp:effectExtent l="19050" t="19050" r="4445" b="0"/>
                <wp:wrapNone/>
                <wp:docPr id="2026179408" name="Group 12" descr="An image of the Total Mobility card and different types of transport. There is a train, bus, ferry, and taxi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5140" cy="2952750"/>
                          <a:chOff x="0" y="0"/>
                          <a:chExt cx="4164154" cy="2565533"/>
                        </a:xfrm>
                      </wpg:grpSpPr>
                      <pic:pic xmlns:pic="http://schemas.openxmlformats.org/drawingml/2006/picture">
                        <pic:nvPicPr>
                          <pic:cNvPr id="386228383" name="Picture 195012988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499184" y="275866"/>
                            <a:ext cx="1664970" cy="166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4866327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750" cy="15449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44350064" name="Picture 17175800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837397" y="1780673"/>
                            <a:ext cx="1818640" cy="784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A54F9B" id="Group 12" o:spid="_x0000_s1026" alt="An image of the Total Mobility card and different types of transport. There is a train, bus, ferry, and taxi." style="position:absolute;margin-left:50.75pt;margin-top:12.15pt;width:364.2pt;height:232.5pt;z-index:251912192;mso-position-horizontal-relative:margin;mso-width-relative:margin;mso-height-relative:margin" coordsize="41641,2565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50129889" o:spid="_x0000_s1027" type="#_x0000_t75" alt="&quot;&quot;" style="position:absolute;left:24991;top:2758;width:16650;height:16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">
                  <v:imagedata r:id="rId16" o:title=""/>
                </v:shape>
                <v:shape id="Picture 3" o:spid="_x0000_s1028" type="#_x0000_t75" alt="&quot;&quot;" style="position:absolute;width:24447;height:15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" stroked="t" strokecolor="black [3213]">
                  <v:imagedata r:id="rId17" o:title=""/>
                  <v:path arrowok="t"/>
                </v:shape>
                <v:shape id="Picture 1717580088" o:spid="_x0000_s1029" type="#_x0000_t75" alt="&quot;&quot;" style="position:absolute;left:8373;top:17806;width:18187;height:7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">
                  <v:imagedata r:id="rId18" o:title=""/>
                </v:shape>
                <w10:wrap anchorx="margin"/>
              </v:group>
            </w:pict>
          </mc:Fallback>
        </mc:AlternateContent>
      </w:r>
    </w:p>
    <w:p w14:paraId="5AA3C6E4" w14:textId="49ACFA17" w:rsidR="00887F23" w:rsidRDefault="00887F23" w:rsidP="00F87859">
      <w:pPr>
        <w:pStyle w:val="Title"/>
      </w:pPr>
    </w:p>
    <w:p w14:paraId="58120972" w14:textId="72306E3F" w:rsidR="00887F23" w:rsidRDefault="00887F23" w:rsidP="00F87859">
      <w:pPr>
        <w:pStyle w:val="Title"/>
      </w:pPr>
    </w:p>
    <w:p w14:paraId="144712E6" w14:textId="7EB185E8" w:rsidR="00F87859" w:rsidRPr="00570380" w:rsidRDefault="00F87859" w:rsidP="00BF5DDC">
      <w:pPr>
        <w:pStyle w:val="Datepublished"/>
      </w:pPr>
      <w:r w:rsidRPr="00F87859">
        <w:t xml:space="preserve"> </w:t>
      </w:r>
      <w:r w:rsidR="00570380">
        <w:br/>
      </w:r>
      <w:r w:rsidR="00570380" w:rsidRPr="004D5DC5">
        <w:rPr>
          <w:sz w:val="152"/>
          <w:szCs w:val="134"/>
        </w:rPr>
        <w:br/>
      </w:r>
      <w:r w:rsidR="00887F23" w:rsidRPr="00570380">
        <w:t xml:space="preserve">Published: </w:t>
      </w:r>
      <w:r w:rsidR="00773EF2">
        <w:t>December 2025</w:t>
      </w:r>
    </w:p>
    <w:p w14:paraId="776682DD" w14:textId="77777777" w:rsidR="001A3CBE" w:rsidRDefault="00F87859" w:rsidP="001A3CBE">
      <w:pPr>
        <w:pStyle w:val="Heading1"/>
      </w:pPr>
      <w:r w:rsidRPr="00153863">
        <w:br w:type="page"/>
      </w:r>
      <w:bookmarkStart w:id="0" w:name="_Toc216776990"/>
      <w:r w:rsidR="001A3CBE">
        <w:lastRenderedPageBreak/>
        <w:t>What you will find in here</w:t>
      </w:r>
      <w:bookmarkEnd w:id="0"/>
    </w:p>
    <w:p w14:paraId="0D7F9C57" w14:textId="77777777" w:rsidR="00702805" w:rsidRDefault="00702805" w:rsidP="00702805">
      <w:pPr>
        <w:pStyle w:val="contentspage"/>
        <w:spacing w:line="336" w:lineRule="auto"/>
        <w:ind w:right="-187"/>
        <w:rPr>
          <w:b/>
          <w:bCs w:val="0"/>
        </w:rPr>
      </w:pPr>
    </w:p>
    <w:p w14:paraId="7A4DAB5B" w14:textId="3D726B7B" w:rsidR="00702805" w:rsidRDefault="00702805" w:rsidP="00702805">
      <w:pPr>
        <w:pStyle w:val="contentspage"/>
        <w:spacing w:line="336" w:lineRule="auto"/>
        <w:ind w:right="-187"/>
        <w:rPr>
          <w:b/>
          <w:bCs w:val="0"/>
        </w:rPr>
      </w:pPr>
    </w:p>
    <w:p w14:paraId="4C34D8D0" w14:textId="2E48C046" w:rsidR="00702805" w:rsidRPr="00702805" w:rsidRDefault="00702805" w:rsidP="00702805">
      <w:pPr>
        <w:pStyle w:val="contentspage"/>
        <w:spacing w:line="336" w:lineRule="auto"/>
        <w:ind w:right="-187"/>
        <w:jc w:val="right"/>
        <w:rPr>
          <w:b/>
          <w:bCs w:val="0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1072" behindDoc="0" locked="0" layoutInCell="1" allowOverlap="1" wp14:anchorId="70C3421E" wp14:editId="05B1C26A">
            <wp:simplePos x="0" y="0"/>
            <wp:positionH relativeFrom="margin">
              <wp:align>left</wp:align>
            </wp:positionH>
            <wp:positionV relativeFrom="paragraph">
              <wp:posOffset>182613</wp:posOffset>
            </wp:positionV>
            <wp:extent cx="981777" cy="981777"/>
            <wp:effectExtent l="0" t="0" r="0" b="8890"/>
            <wp:wrapNone/>
            <wp:docPr id="2015522248" name="Picture 20155222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522248" name="Picture 20155222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81777" cy="981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2805">
        <w:rPr>
          <w:b/>
          <w:bCs w:val="0"/>
        </w:rPr>
        <w:t>Page number:</w:t>
      </w:r>
    </w:p>
    <w:p w14:paraId="0D9E423A" w14:textId="47554BC6" w:rsidR="00702805" w:rsidRDefault="00702805" w:rsidP="00702805">
      <w:pPr>
        <w:pStyle w:val="contentspage"/>
        <w:spacing w:line="336" w:lineRule="auto"/>
        <w:ind w:right="-187"/>
      </w:pPr>
    </w:p>
    <w:p w14:paraId="0CD281E1" w14:textId="217A2912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hyperlink w:anchor="_About_this_Easy" w:history="1">
        <w:r w:rsidRPr="00702805">
          <w:rPr>
            <w:rStyle w:val="Hyperlink"/>
            <w:color w:val="000000" w:themeColor="text1"/>
            <w:u w:val="none"/>
          </w:rPr>
          <w:t>About this Easy Read</w:t>
        </w:r>
        <w:r w:rsidRPr="00702805">
          <w:rPr>
            <w:rStyle w:val="Hyperlink"/>
            <w:color w:val="000000" w:themeColor="text1"/>
            <w:u w:val="none"/>
          </w:rPr>
          <w:tab/>
          <w:t>3</w:t>
        </w:r>
      </w:hyperlink>
    </w:p>
    <w:p w14:paraId="676CD37E" w14:textId="77777777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</w:p>
    <w:p w14:paraId="25D6A500" w14:textId="622D6BBE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r w:rsidRPr="00702805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93120" behindDoc="0" locked="0" layoutInCell="1" allowOverlap="1" wp14:anchorId="29A316B7" wp14:editId="0F7C1FF2">
            <wp:simplePos x="0" y="0"/>
            <wp:positionH relativeFrom="margin">
              <wp:align>left</wp:align>
            </wp:positionH>
            <wp:positionV relativeFrom="paragraph">
              <wp:posOffset>133550</wp:posOffset>
            </wp:positionV>
            <wp:extent cx="974636" cy="616016"/>
            <wp:effectExtent l="19050" t="19050" r="16510" b="12700"/>
            <wp:wrapNone/>
            <wp:docPr id="1290580886" name="Picture 12905808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580886" name="Picture 12905808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8885" cy="6187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D5E79" w14:textId="36AED8B5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hyperlink w:anchor="_About_Total_Mobility" w:history="1">
        <w:r w:rsidRPr="00702805">
          <w:rPr>
            <w:rStyle w:val="Hyperlink"/>
            <w:color w:val="000000" w:themeColor="text1"/>
            <w:u w:val="none"/>
          </w:rPr>
          <w:t>About Total Mobility</w:t>
        </w:r>
        <w:r w:rsidRPr="00702805">
          <w:rPr>
            <w:rStyle w:val="Hyperlink"/>
            <w:color w:val="000000" w:themeColor="text1"/>
            <w:u w:val="none"/>
          </w:rPr>
          <w:tab/>
        </w:r>
        <w:r w:rsidR="00F31478">
          <w:rPr>
            <w:rStyle w:val="Hyperlink"/>
            <w:color w:val="000000" w:themeColor="text1"/>
            <w:u w:val="none"/>
          </w:rPr>
          <w:t>9</w:t>
        </w:r>
      </w:hyperlink>
    </w:p>
    <w:p w14:paraId="1D1C062A" w14:textId="78EA1CCD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r w:rsidRPr="00702805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95168" behindDoc="0" locked="0" layoutInCell="1" allowOverlap="1" wp14:anchorId="1BB6C85C" wp14:editId="27E24CAD">
            <wp:simplePos x="0" y="0"/>
            <wp:positionH relativeFrom="margin">
              <wp:align>left</wp:align>
            </wp:positionH>
            <wp:positionV relativeFrom="paragraph">
              <wp:posOffset>276492</wp:posOffset>
            </wp:positionV>
            <wp:extent cx="839165" cy="1039528"/>
            <wp:effectExtent l="0" t="0" r="0" b="8255"/>
            <wp:wrapNone/>
            <wp:docPr id="1943363735" name="Picture 19433637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363735" name="Picture 19433637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39165" cy="1039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2406F" w14:textId="747CF5AE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</w:p>
    <w:p w14:paraId="1BADF13F" w14:textId="13AF4DC8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hyperlink w:anchor="_Total_Mobility_review" w:history="1">
        <w:r w:rsidRPr="00702805">
          <w:rPr>
            <w:rStyle w:val="Hyperlink"/>
            <w:color w:val="000000" w:themeColor="text1"/>
            <w:u w:val="none"/>
          </w:rPr>
          <w:t>Total Mobility review</w:t>
        </w:r>
        <w:r w:rsidRPr="00702805">
          <w:rPr>
            <w:rStyle w:val="Hyperlink"/>
            <w:color w:val="000000" w:themeColor="text1"/>
            <w:u w:val="none"/>
          </w:rPr>
          <w:tab/>
          <w:t>1</w:t>
        </w:r>
      </w:hyperlink>
      <w:r w:rsidR="00F31478">
        <w:t>2</w:t>
      </w:r>
    </w:p>
    <w:p w14:paraId="1EE65123" w14:textId="6CBEC44C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</w:p>
    <w:p w14:paraId="576F5DBA" w14:textId="6D7D915E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r w:rsidRPr="00702805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99264" behindDoc="0" locked="0" layoutInCell="1" allowOverlap="1" wp14:anchorId="620A0B96" wp14:editId="4B4926B6">
            <wp:simplePos x="0" y="0"/>
            <wp:positionH relativeFrom="margin">
              <wp:align>left</wp:align>
            </wp:positionH>
            <wp:positionV relativeFrom="paragraph">
              <wp:posOffset>66742</wp:posOffset>
            </wp:positionV>
            <wp:extent cx="943275" cy="943275"/>
            <wp:effectExtent l="0" t="0" r="9525" b="9525"/>
            <wp:wrapNone/>
            <wp:docPr id="1448272115" name="Picture 1448272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407667" name="Picture 21334076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43275" cy="9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CB495" w14:textId="25B5F713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hyperlink w:anchor="_Changes_that_happened" w:history="1">
        <w:r w:rsidRPr="00702805">
          <w:rPr>
            <w:rStyle w:val="Hyperlink"/>
            <w:color w:val="000000" w:themeColor="text1"/>
            <w:u w:val="none"/>
          </w:rPr>
          <w:t xml:space="preserve">Changes that </w:t>
        </w:r>
        <w:r w:rsidR="0064397C">
          <w:rPr>
            <w:rStyle w:val="Hyperlink"/>
            <w:color w:val="000000" w:themeColor="text1"/>
            <w:u w:val="none"/>
          </w:rPr>
          <w:t xml:space="preserve">have just </w:t>
        </w:r>
        <w:r w:rsidR="0064397C">
          <w:rPr>
            <w:rStyle w:val="Hyperlink"/>
            <w:color w:val="000000" w:themeColor="text1"/>
            <w:u w:val="none"/>
          </w:rPr>
          <w:br/>
        </w:r>
        <w:r w:rsidRPr="00702805">
          <w:rPr>
            <w:rStyle w:val="Hyperlink"/>
            <w:color w:val="000000" w:themeColor="text1"/>
            <w:u w:val="none"/>
          </w:rPr>
          <w:t xml:space="preserve">happened </w:t>
        </w:r>
        <w:r w:rsidR="0064397C">
          <w:rPr>
            <w:rStyle w:val="Hyperlink"/>
            <w:color w:val="000000" w:themeColor="text1"/>
            <w:u w:val="none"/>
          </w:rPr>
          <w:tab/>
        </w:r>
        <w:r w:rsidRPr="00702805">
          <w:rPr>
            <w:rStyle w:val="Hyperlink"/>
            <w:color w:val="000000" w:themeColor="text1"/>
            <w:u w:val="none"/>
          </w:rPr>
          <w:t>1</w:t>
        </w:r>
      </w:hyperlink>
      <w:r w:rsidR="00F31478">
        <w:t>6</w:t>
      </w:r>
    </w:p>
    <w:p w14:paraId="49BB16AC" w14:textId="77777777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</w:p>
    <w:p w14:paraId="21FADCB4" w14:textId="21A2CB40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r w:rsidRPr="00702805">
        <w:rPr>
          <w:noProof/>
          <w:color w:val="000000" w:themeColor="text1"/>
          <w:lang w:eastAsia="en-NZ"/>
        </w:rPr>
        <mc:AlternateContent>
          <mc:Choice Requires="wpg">
            <w:drawing>
              <wp:anchor distT="0" distB="0" distL="114300" distR="114300" simplePos="0" relativeHeight="252297216" behindDoc="0" locked="0" layoutInCell="1" allowOverlap="1" wp14:anchorId="1E3AC47C" wp14:editId="2FA44072">
                <wp:simplePos x="0" y="0"/>
                <wp:positionH relativeFrom="margin">
                  <wp:posOffset>0</wp:posOffset>
                </wp:positionH>
                <wp:positionV relativeFrom="paragraph">
                  <wp:posOffset>200760</wp:posOffset>
                </wp:positionV>
                <wp:extent cx="1440000" cy="648000"/>
                <wp:effectExtent l="0" t="0" r="8255" b="0"/>
                <wp:wrapNone/>
                <wp:docPr id="1376763937" name="Group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000" cy="648000"/>
                          <a:chOff x="0" y="0"/>
                          <a:chExt cx="1703504" cy="808355"/>
                        </a:xfrm>
                      </wpg:grpSpPr>
                      <pic:pic xmlns:pic="http://schemas.openxmlformats.org/drawingml/2006/picture">
                        <pic:nvPicPr>
                          <pic:cNvPr id="305083726" name="Picture 6395086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355" cy="808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7079474" name="Picture 18738003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95149" y="0"/>
                            <a:ext cx="808355" cy="808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C3534E" id="Group 20" o:spid="_x0000_s1026" alt="&quot;&quot;" style="position:absolute;margin-left:0;margin-top:15.8pt;width:113.4pt;height:51pt;z-index:252297216;mso-position-horizontal-relative:margin;mso-width-relative:margin;mso-height-relative:margin" coordsize="17035,8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">
                <v:shape id="Picture 639508613" o:spid="_x0000_s1027" type="#_x0000_t75" alt="&quot;&quot;" style="position:absolute;width:8083;height:8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">
                  <v:imagedata r:id="rId24" o:title=""/>
                </v:shape>
                <v:shape id="Picture 1873800323" o:spid="_x0000_s1028" type="#_x0000_t75" alt="&quot;&quot;" style="position:absolute;left:8951;width:8084;height:8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">
                  <v:imagedata r:id="rId25" o:title=""/>
                </v:shape>
                <w10:wrap anchorx="margin"/>
              </v:group>
            </w:pict>
          </mc:Fallback>
        </mc:AlternateContent>
      </w:r>
    </w:p>
    <w:p w14:paraId="3178BFE6" w14:textId="414725DA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hyperlink w:anchor="_What_will_change" w:history="1">
        <w:r w:rsidRPr="00702805">
          <w:rPr>
            <w:rStyle w:val="Hyperlink"/>
            <w:color w:val="000000" w:themeColor="text1"/>
            <w:u w:val="none"/>
          </w:rPr>
          <w:t>What will change from July 2026</w:t>
        </w:r>
        <w:r w:rsidRPr="00702805">
          <w:rPr>
            <w:rStyle w:val="Hyperlink"/>
            <w:color w:val="000000" w:themeColor="text1"/>
            <w:u w:val="none"/>
          </w:rPr>
          <w:tab/>
          <w:t>19</w:t>
        </w:r>
      </w:hyperlink>
    </w:p>
    <w:p w14:paraId="66D21CA8" w14:textId="43973571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</w:p>
    <w:p w14:paraId="5EC4F5CC" w14:textId="635BDA63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r w:rsidRPr="0070280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301312" behindDoc="0" locked="0" layoutInCell="1" allowOverlap="1" wp14:anchorId="7E6EF5E8" wp14:editId="505EF107">
            <wp:simplePos x="0" y="0"/>
            <wp:positionH relativeFrom="margin">
              <wp:align>left</wp:align>
            </wp:positionH>
            <wp:positionV relativeFrom="paragraph">
              <wp:posOffset>104441</wp:posOffset>
            </wp:positionV>
            <wp:extent cx="991402" cy="991402"/>
            <wp:effectExtent l="0" t="0" r="0" b="0"/>
            <wp:wrapNone/>
            <wp:docPr id="1491151450" name="Picture 14911514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374964" name="Picture 18673749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91402" cy="991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6B97E" w14:textId="2DC8F80D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hyperlink w:anchor="_Proposals_to_make" w:history="1">
        <w:r w:rsidRPr="00702805">
          <w:rPr>
            <w:rStyle w:val="Hyperlink"/>
            <w:color w:val="000000" w:themeColor="text1"/>
            <w:u w:val="none"/>
          </w:rPr>
          <w:t>Proposals to make Total Mobility stronger</w:t>
        </w:r>
        <w:r w:rsidRPr="00702805">
          <w:rPr>
            <w:rStyle w:val="Hyperlink"/>
            <w:color w:val="000000" w:themeColor="text1"/>
            <w:u w:val="none"/>
          </w:rPr>
          <w:tab/>
          <w:t>21</w:t>
        </w:r>
      </w:hyperlink>
    </w:p>
    <w:p w14:paraId="0A91DE9B" w14:textId="77777777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</w:p>
    <w:p w14:paraId="6B719C16" w14:textId="3E4AD382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r w:rsidRPr="0070280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303360" behindDoc="0" locked="0" layoutInCell="1" allowOverlap="1" wp14:anchorId="1865F460" wp14:editId="65517C5F">
            <wp:simplePos x="0" y="0"/>
            <wp:positionH relativeFrom="margin">
              <wp:align>left</wp:align>
            </wp:positionH>
            <wp:positionV relativeFrom="paragraph">
              <wp:posOffset>9391</wp:posOffset>
            </wp:positionV>
            <wp:extent cx="861235" cy="972152"/>
            <wp:effectExtent l="0" t="0" r="0" b="0"/>
            <wp:wrapNone/>
            <wp:docPr id="726758978" name="Picture 7267589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0" name="feedback good bad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65088" cy="976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E307D" w14:textId="36CF377C" w:rsidR="00702805" w:rsidRPr="00702805" w:rsidRDefault="00702805" w:rsidP="00702805">
      <w:pPr>
        <w:pStyle w:val="contentspage"/>
        <w:spacing w:line="336" w:lineRule="auto"/>
        <w:ind w:right="-187"/>
        <w:rPr>
          <w:color w:val="000000" w:themeColor="text1"/>
        </w:rPr>
      </w:pPr>
      <w:hyperlink w:anchor="_How_to_have" w:history="1">
        <w:r w:rsidRPr="00702805">
          <w:rPr>
            <w:rStyle w:val="Hyperlink"/>
            <w:color w:val="000000" w:themeColor="text1"/>
            <w:u w:val="none"/>
          </w:rPr>
          <w:t>How to have your say</w:t>
        </w:r>
        <w:r w:rsidRPr="00702805">
          <w:rPr>
            <w:rStyle w:val="Hyperlink"/>
            <w:color w:val="000000" w:themeColor="text1"/>
            <w:u w:val="none"/>
          </w:rPr>
          <w:tab/>
          <w:t>33</w:t>
        </w:r>
      </w:hyperlink>
    </w:p>
    <w:p w14:paraId="4CEEF191" w14:textId="227B833D" w:rsidR="001A3CBE" w:rsidRPr="00570380" w:rsidRDefault="001A3CBE" w:rsidP="001A3CBE">
      <w:pPr>
        <w:pStyle w:val="Heading1"/>
        <w:rPr>
          <w:noProof/>
          <w:lang w:val="en-NZ" w:eastAsia="en-NZ"/>
        </w:rPr>
      </w:pPr>
      <w:r>
        <w:br w:type="page"/>
      </w:r>
      <w:bookmarkStart w:id="1" w:name="_Toc216776991"/>
      <w:r>
        <w:rPr>
          <w:noProof/>
          <w:lang w:val="en-NZ" w:eastAsia="en-NZ"/>
        </w:rPr>
        <w:lastRenderedPageBreak/>
        <w:t>Before you start</w:t>
      </w:r>
      <w:bookmarkEnd w:id="1"/>
    </w:p>
    <w:p w14:paraId="05B615D4" w14:textId="77777777" w:rsidR="001A3CBE" w:rsidRDefault="001A3CBE" w:rsidP="001A3CBE"/>
    <w:p w14:paraId="35702ACD" w14:textId="77777777" w:rsidR="001A3CBE" w:rsidRDefault="001A3CBE" w:rsidP="001A3CBE">
      <w:r w:rsidRPr="00D13891">
        <w:rPr>
          <w:noProof/>
        </w:rPr>
        <w:drawing>
          <wp:anchor distT="0" distB="0" distL="114300" distR="114300" simplePos="0" relativeHeight="251998208" behindDoc="0" locked="0" layoutInCell="1" allowOverlap="1" wp14:anchorId="53FDA3D3" wp14:editId="1F5EEE29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26CA93" w14:textId="77777777" w:rsidR="001A3CBE" w:rsidRDefault="001A3CBE" w:rsidP="001A3CBE">
      <w:r>
        <w:t>This is a long document.</w:t>
      </w:r>
    </w:p>
    <w:p w14:paraId="0A36238D" w14:textId="77777777" w:rsidR="001A3CBE" w:rsidRDefault="001A3CBE" w:rsidP="001A3CBE"/>
    <w:p w14:paraId="59FE89E6" w14:textId="77777777" w:rsidR="001A3CBE" w:rsidRDefault="001A3CBE" w:rsidP="001A3CBE"/>
    <w:p w14:paraId="14FD26CE" w14:textId="77777777" w:rsidR="001A3CBE" w:rsidRDefault="001A3CBE" w:rsidP="001A3CBE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997184" behindDoc="1" locked="0" layoutInCell="1" allowOverlap="1" wp14:anchorId="66D22C94" wp14:editId="38368A28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735846831" name="Picture 17358468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846831" name="Picture 17358468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4EC6760A" w14:textId="77777777" w:rsidR="001A3CBE" w:rsidRDefault="001A3CBE" w:rsidP="001A3CBE"/>
    <w:p w14:paraId="2EAB493B" w14:textId="77777777" w:rsidR="001A3CBE" w:rsidRDefault="001A3CBE" w:rsidP="001A3CBE"/>
    <w:p w14:paraId="7C252FFA" w14:textId="77777777" w:rsidR="001A3CBE" w:rsidRDefault="001A3CBE" w:rsidP="001A3CBE">
      <w:r>
        <w:rPr>
          <w:noProof/>
        </w:rPr>
        <w:drawing>
          <wp:anchor distT="0" distB="0" distL="114300" distR="114300" simplePos="0" relativeHeight="251995136" behindDoc="0" locked="0" layoutInCell="1" allowOverlap="1" wp14:anchorId="664DC19D" wp14:editId="4402AB56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497580555" name="Picture 4975805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580555" name="Picture 4975805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39AE77F7" w14:textId="77777777" w:rsidR="001A3CBE" w:rsidRDefault="001A3CBE" w:rsidP="001A3CBE">
      <w:pPr>
        <w:pStyle w:val="Listtoplevel"/>
      </w:pPr>
      <w:r>
        <w:t>read it a few pages at a time</w:t>
      </w:r>
    </w:p>
    <w:p w14:paraId="753D192A" w14:textId="77777777" w:rsidR="001A3CBE" w:rsidRDefault="001A3CBE" w:rsidP="001A3CBE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996160" behindDoc="0" locked="0" layoutInCell="1" allowOverlap="1" wp14:anchorId="18C139F2" wp14:editId="3573D81C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43FB69AD" w14:textId="77777777" w:rsidR="001A3CBE" w:rsidRDefault="001A3CBE" w:rsidP="001A3CBE">
      <w:pPr>
        <w:pStyle w:val="Listtoplevel"/>
      </w:pPr>
      <w:r>
        <w:t>have someone read it with you to support you to understand it.</w:t>
      </w:r>
    </w:p>
    <w:p w14:paraId="1F11F0C9" w14:textId="77777777" w:rsidR="001A3CBE" w:rsidRDefault="001A3CBE" w:rsidP="001A3CBE"/>
    <w:p w14:paraId="0E4F07D2" w14:textId="77777777" w:rsidR="001A3CBE" w:rsidRPr="0060011B" w:rsidRDefault="001A3CBE" w:rsidP="001A3CBE">
      <w:pPr>
        <w:spacing w:after="120"/>
        <w:ind w:left="3402"/>
        <w:rPr>
          <w:rFonts w:eastAsia="Times New Roman" w:cs="Times New Roman"/>
        </w:rPr>
      </w:pPr>
    </w:p>
    <w:p w14:paraId="17A77D77" w14:textId="08EBAAA1" w:rsidR="001A3CBE" w:rsidRDefault="001A3CBE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05ACCE96" w14:textId="7E838C3A" w:rsidR="00570380" w:rsidRDefault="00124EA8" w:rsidP="00570380">
      <w:pPr>
        <w:pStyle w:val="Heading1"/>
        <w:rPr>
          <w:noProof/>
          <w:lang w:val="en-NZ" w:eastAsia="en-NZ"/>
        </w:rPr>
      </w:pPr>
      <w:bookmarkStart w:id="2" w:name="_About_this_Easy"/>
      <w:bookmarkStart w:id="3" w:name="_Toc216776992"/>
      <w:bookmarkEnd w:id="2"/>
      <w:r>
        <w:rPr>
          <w:noProof/>
          <w:lang w:val="en-NZ" w:eastAsia="en-NZ"/>
        </w:rPr>
        <w:lastRenderedPageBreak/>
        <w:t xml:space="preserve">About this </w:t>
      </w:r>
      <w:r w:rsidR="00773EF2">
        <w:rPr>
          <w:noProof/>
          <w:lang w:val="en-NZ" w:eastAsia="en-NZ"/>
        </w:rPr>
        <w:t>Easy Read</w:t>
      </w:r>
      <w:bookmarkEnd w:id="3"/>
    </w:p>
    <w:p w14:paraId="4268D2E5" w14:textId="2F106870" w:rsidR="00773EF2" w:rsidRDefault="00773EF2" w:rsidP="00773EF2">
      <w:pPr>
        <w:rPr>
          <w:lang w:val="en-NZ" w:eastAsia="en-NZ"/>
        </w:rPr>
      </w:pPr>
    </w:p>
    <w:p w14:paraId="23836BA7" w14:textId="03C5ACC7" w:rsidR="00773EF2" w:rsidRDefault="00773EF2" w:rsidP="00773EF2">
      <w:pPr>
        <w:rPr>
          <w:lang w:val="en-NZ" w:eastAsia="en-NZ"/>
        </w:rPr>
      </w:pPr>
    </w:p>
    <w:p w14:paraId="5182103B" w14:textId="681713C0" w:rsidR="00773EF2" w:rsidRDefault="00544521" w:rsidP="00773EF2">
      <w:pPr>
        <w:rPr>
          <w:lang w:val="en-NZ" w:eastAsia="en-NZ"/>
        </w:rPr>
      </w:pPr>
      <w:r>
        <w:rPr>
          <w:noProof/>
          <w:lang w:eastAsia="en-GB"/>
        </w:rPr>
        <w:drawing>
          <wp:anchor distT="0" distB="0" distL="114300" distR="114300" simplePos="0" relativeHeight="251832320" behindDoc="0" locked="0" layoutInCell="1" allowOverlap="1" wp14:anchorId="748EBCEB" wp14:editId="19B317AD">
            <wp:simplePos x="0" y="0"/>
            <wp:positionH relativeFrom="margin">
              <wp:posOffset>0</wp:posOffset>
            </wp:positionH>
            <wp:positionV relativeFrom="paragraph">
              <wp:posOffset>118745</wp:posOffset>
            </wp:positionV>
            <wp:extent cx="1828800" cy="348455"/>
            <wp:effectExtent l="0" t="0" r="0" b="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4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This Easy Read is from the </w:t>
      </w:r>
      <w:r w:rsidR="00773EF2">
        <w:rPr>
          <w:b/>
          <w:bCs/>
          <w:lang w:val="en-NZ" w:eastAsia="en-NZ"/>
        </w:rPr>
        <w:t xml:space="preserve">Ministry of Transport Te </w:t>
      </w:r>
      <w:proofErr w:type="spellStart"/>
      <w:r w:rsidR="00773EF2">
        <w:rPr>
          <w:b/>
          <w:bCs/>
          <w:lang w:val="en-NZ" w:eastAsia="en-NZ"/>
        </w:rPr>
        <w:t>Manatū</w:t>
      </w:r>
      <w:proofErr w:type="spellEnd"/>
      <w:r w:rsidR="00773EF2">
        <w:rPr>
          <w:b/>
          <w:bCs/>
          <w:lang w:val="en-NZ" w:eastAsia="en-NZ"/>
        </w:rPr>
        <w:t xml:space="preserve"> Waka</w:t>
      </w:r>
      <w:r w:rsidR="00773EF2">
        <w:rPr>
          <w:lang w:val="en-NZ" w:eastAsia="en-NZ"/>
        </w:rPr>
        <w:t>.</w:t>
      </w:r>
    </w:p>
    <w:p w14:paraId="1F6B8200" w14:textId="67C60450" w:rsidR="00773EF2" w:rsidRDefault="00773EF2" w:rsidP="00773EF2">
      <w:pPr>
        <w:rPr>
          <w:lang w:val="en-NZ" w:eastAsia="en-NZ"/>
        </w:rPr>
      </w:pPr>
    </w:p>
    <w:p w14:paraId="5E209FE8" w14:textId="32A068CD" w:rsidR="00773EF2" w:rsidRDefault="00544521" w:rsidP="00773EF2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33344" behindDoc="0" locked="0" layoutInCell="1" allowOverlap="1" wp14:anchorId="4447CFFD" wp14:editId="06A0139B">
            <wp:simplePos x="0" y="0"/>
            <wp:positionH relativeFrom="column">
              <wp:posOffset>0</wp:posOffset>
            </wp:positionH>
            <wp:positionV relativeFrom="paragraph">
              <wp:posOffset>210185</wp:posOffset>
            </wp:positionV>
            <wp:extent cx="1600200" cy="998220"/>
            <wp:effectExtent l="0" t="0" r="0" b="0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arliament Government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590">
        <w:rPr>
          <w:noProof/>
        </w:rPr>
        <mc:AlternateContent>
          <mc:Choice Requires="wps">
            <w:drawing>
              <wp:anchor distT="0" distB="0" distL="114300" distR="114300" simplePos="0" relativeHeight="251815936" behindDoc="1" locked="0" layoutInCell="1" allowOverlap="1" wp14:anchorId="1127A935" wp14:editId="48280CE0">
                <wp:simplePos x="0" y="0"/>
                <wp:positionH relativeFrom="margin">
                  <wp:posOffset>2136808</wp:posOffset>
                </wp:positionH>
                <wp:positionV relativeFrom="paragraph">
                  <wp:posOffset>218607</wp:posOffset>
                </wp:positionV>
                <wp:extent cx="3599815" cy="1924050"/>
                <wp:effectExtent l="0" t="0" r="635" b="0"/>
                <wp:wrapNone/>
                <wp:docPr id="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924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49A9DE" id="Rectangle 1" o:spid="_x0000_s1026" alt="&quot;&quot;" style="position:absolute;margin-left:168.25pt;margin-top:17.2pt;width:283.45pt;height:151.5pt;z-index:-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57E7C894" w14:textId="77777777" w:rsidR="00D97119" w:rsidRDefault="00544521" w:rsidP="00EA4021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34368" behindDoc="0" locked="0" layoutInCell="1" allowOverlap="1" wp14:anchorId="128D0BD8" wp14:editId="461CC6EC">
            <wp:simplePos x="0" y="0"/>
            <wp:positionH relativeFrom="column">
              <wp:posOffset>0</wp:posOffset>
            </wp:positionH>
            <wp:positionV relativeFrom="paragraph">
              <wp:posOffset>1116330</wp:posOffset>
            </wp:positionV>
            <wp:extent cx="1600200" cy="731489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rain travel transport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731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The </w:t>
      </w:r>
      <w:r w:rsidR="00773EF2">
        <w:rPr>
          <w:b/>
          <w:bCs/>
          <w:lang w:val="en-NZ" w:eastAsia="en-NZ"/>
        </w:rPr>
        <w:t xml:space="preserve">Ministry of Transport Te </w:t>
      </w:r>
      <w:proofErr w:type="spellStart"/>
      <w:r w:rsidR="00773EF2">
        <w:rPr>
          <w:b/>
          <w:bCs/>
          <w:lang w:val="en-NZ" w:eastAsia="en-NZ"/>
        </w:rPr>
        <w:t>Manatū</w:t>
      </w:r>
      <w:proofErr w:type="spellEnd"/>
      <w:r w:rsidR="00773EF2">
        <w:rPr>
          <w:b/>
          <w:bCs/>
          <w:lang w:val="en-NZ" w:eastAsia="en-NZ"/>
        </w:rPr>
        <w:t xml:space="preserve"> Waka</w:t>
      </w:r>
      <w:r w:rsidR="00773EF2">
        <w:rPr>
          <w:lang w:val="en-NZ" w:eastAsia="en-NZ"/>
        </w:rPr>
        <w:t xml:space="preserve"> is the part of the Government in charge of the Aotearoa New Zealand </w:t>
      </w:r>
      <w:r w:rsidR="00773EF2">
        <w:rPr>
          <w:b/>
          <w:bCs/>
          <w:lang w:val="en-NZ" w:eastAsia="en-NZ"/>
        </w:rPr>
        <w:t>transport system</w:t>
      </w:r>
      <w:r w:rsidR="00773EF2">
        <w:rPr>
          <w:lang w:val="en-NZ" w:eastAsia="en-NZ"/>
        </w:rPr>
        <w:t>.</w:t>
      </w:r>
    </w:p>
    <w:p w14:paraId="066BD4E6" w14:textId="77777777" w:rsidR="00D97119" w:rsidRDefault="00D97119" w:rsidP="00EA4021">
      <w:pPr>
        <w:rPr>
          <w:lang w:val="en-NZ" w:eastAsia="en-NZ"/>
        </w:rPr>
      </w:pPr>
    </w:p>
    <w:p w14:paraId="4B813171" w14:textId="1C07C7AF" w:rsidR="00D97119" w:rsidRDefault="00D97119" w:rsidP="00EA4021">
      <w:pPr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78095E27" wp14:editId="3F36B4C8">
                <wp:simplePos x="0" y="0"/>
                <wp:positionH relativeFrom="margin">
                  <wp:posOffset>2127183</wp:posOffset>
                </wp:positionH>
                <wp:positionV relativeFrom="paragraph">
                  <wp:posOffset>306672</wp:posOffset>
                </wp:positionV>
                <wp:extent cx="3599815" cy="2473325"/>
                <wp:effectExtent l="0" t="0" r="635" b="3175"/>
                <wp:wrapNone/>
                <wp:docPr id="95779626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733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252053" id="Rectangle 1" o:spid="_x0000_s1026" alt="&quot;&quot;" style="position:absolute;margin-left:167.5pt;margin-top:24.15pt;width:283.45pt;height:194.75pt;z-index:-25139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" fillcolor="#ffe599 [1303]" stroked="f" strokeweight="1pt">
                <w10:wrap anchorx="margin"/>
              </v:rect>
            </w:pict>
          </mc:Fallback>
        </mc:AlternateContent>
      </w:r>
    </w:p>
    <w:p w14:paraId="13BF74B2" w14:textId="04E37DE9" w:rsidR="007A5D4B" w:rsidRDefault="001A3CBE" w:rsidP="00EA4021">
      <w:pPr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7D982F74" wp14:editId="17E35544">
                <wp:simplePos x="0" y="0"/>
                <wp:positionH relativeFrom="column">
                  <wp:posOffset>0</wp:posOffset>
                </wp:positionH>
                <wp:positionV relativeFrom="paragraph">
                  <wp:posOffset>13903</wp:posOffset>
                </wp:positionV>
                <wp:extent cx="1924886" cy="998220"/>
                <wp:effectExtent l="0" t="0" r="0" b="0"/>
                <wp:wrapNone/>
                <wp:docPr id="1613965933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4886" cy="998220"/>
                          <a:chOff x="0" y="0"/>
                          <a:chExt cx="1924886" cy="998220"/>
                        </a:xfrm>
                      </wpg:grpSpPr>
                      <pic:pic xmlns:pic="http://schemas.openxmlformats.org/drawingml/2006/picture">
                        <pic:nvPicPr>
                          <pic:cNvPr id="1697088914" name="Picture 8351431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220" cy="998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2673951" name="Picture 19925925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5011" y="673769"/>
                            <a:ext cx="1539875" cy="293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F22E6F" id="Group 12" o:spid="_x0000_s1026" alt="&quot;&quot;" style="position:absolute;margin-left:0;margin-top:1.1pt;width:151.55pt;height:78.6pt;z-index:252003328" coordsize="19248,9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">
                <v:shape id="Picture 835143121" o:spid="_x0000_s1027" type="#_x0000_t75" alt="&quot;&quot;" style="position:absolute;width:9982;height:9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">
                  <v:imagedata r:id="rId36" o:title=""/>
                </v:shape>
                <v:shape id="Picture 199259258" o:spid="_x0000_s1028" type="#_x0000_t75" alt="&quot;&quot;" style="position:absolute;left:3850;top:6737;width:15398;height:2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">
                  <v:imagedata r:id="rId37" o:title=""/>
                </v:shape>
              </v:group>
            </w:pict>
          </mc:Fallback>
        </mc:AlternateContent>
      </w:r>
      <w:r w:rsidR="00D97119">
        <w:rPr>
          <w:lang w:val="en-NZ" w:eastAsia="en-NZ"/>
        </w:rPr>
        <w:t>In this document</w:t>
      </w:r>
      <w:r w:rsidR="00957EEA">
        <w:rPr>
          <w:lang w:val="en-NZ" w:eastAsia="en-NZ"/>
        </w:rPr>
        <w:t xml:space="preserve"> the</w:t>
      </w:r>
      <w:r w:rsidR="00D97119">
        <w:rPr>
          <w:lang w:val="en-NZ" w:eastAsia="en-NZ"/>
        </w:rPr>
        <w:t xml:space="preserve"> </w:t>
      </w:r>
      <w:r w:rsidR="00D97119">
        <w:rPr>
          <w:b/>
          <w:bCs/>
          <w:lang w:val="en-NZ" w:eastAsia="en-NZ"/>
        </w:rPr>
        <w:t xml:space="preserve">Ministry of Transport Te </w:t>
      </w:r>
      <w:proofErr w:type="spellStart"/>
      <w:r w:rsidR="00D97119">
        <w:rPr>
          <w:b/>
          <w:bCs/>
          <w:lang w:val="en-NZ" w:eastAsia="en-NZ"/>
        </w:rPr>
        <w:t>Manatū</w:t>
      </w:r>
      <w:proofErr w:type="spellEnd"/>
      <w:r w:rsidR="00D97119">
        <w:rPr>
          <w:b/>
          <w:bCs/>
          <w:lang w:val="en-NZ" w:eastAsia="en-NZ"/>
        </w:rPr>
        <w:t xml:space="preserve"> Waka</w:t>
      </w:r>
      <w:r w:rsidR="00D97119">
        <w:rPr>
          <w:lang w:val="en-NZ" w:eastAsia="en-NZ"/>
        </w:rPr>
        <w:t xml:space="preserve"> will be called the </w:t>
      </w:r>
      <w:r w:rsidR="00D97119" w:rsidRPr="007A5D4B">
        <w:rPr>
          <w:b/>
          <w:bCs/>
          <w:lang w:val="en-NZ" w:eastAsia="en-NZ"/>
        </w:rPr>
        <w:t>Ministry of Transport</w:t>
      </w:r>
      <w:r w:rsidR="00D97119">
        <w:rPr>
          <w:lang w:val="en-NZ" w:eastAsia="en-NZ"/>
        </w:rPr>
        <w:t>.</w:t>
      </w:r>
    </w:p>
    <w:p w14:paraId="3687CB66" w14:textId="6EE524BC" w:rsidR="007A5D4B" w:rsidRDefault="007A5D4B" w:rsidP="00EA4021">
      <w:pPr>
        <w:rPr>
          <w:lang w:val="en-NZ" w:eastAsia="en-NZ"/>
        </w:rPr>
      </w:pPr>
    </w:p>
    <w:p w14:paraId="25365F4B" w14:textId="49FA95FB" w:rsidR="007A5D4B" w:rsidRDefault="001A3CBE" w:rsidP="00EA4021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05376" behindDoc="0" locked="0" layoutInCell="1" allowOverlap="1" wp14:anchorId="77DE74F2" wp14:editId="074AD84A">
            <wp:simplePos x="0" y="0"/>
            <wp:positionH relativeFrom="margin">
              <wp:align>left</wp:align>
            </wp:positionH>
            <wp:positionV relativeFrom="paragraph">
              <wp:posOffset>74462</wp:posOffset>
            </wp:positionV>
            <wp:extent cx="1260909" cy="1305002"/>
            <wp:effectExtent l="0" t="0" r="0" b="0"/>
            <wp:wrapNone/>
            <wp:docPr id="35177724" name="Picture 351777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77724" name="Picture 351777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260909" cy="1305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857029" w14:textId="77777777" w:rsidR="00F3504F" w:rsidRDefault="007A5D4B" w:rsidP="00EA4021">
      <w:pPr>
        <w:rPr>
          <w:lang w:val="en-NZ" w:eastAsia="en-NZ"/>
        </w:rPr>
      </w:pPr>
      <w:r>
        <w:rPr>
          <w:lang w:val="en-NZ" w:eastAsia="en-NZ"/>
        </w:rPr>
        <w:t xml:space="preserve">Where it says </w:t>
      </w:r>
      <w:r w:rsidRPr="007A5D4B">
        <w:rPr>
          <w:b/>
          <w:bCs/>
          <w:lang w:val="en-NZ" w:eastAsia="en-NZ"/>
        </w:rPr>
        <w:t>we / us</w:t>
      </w:r>
      <w:r>
        <w:rPr>
          <w:lang w:val="en-NZ" w:eastAsia="en-NZ"/>
        </w:rPr>
        <w:t xml:space="preserve"> this means </w:t>
      </w:r>
    </w:p>
    <w:p w14:paraId="3F1E69F4" w14:textId="3E733A04" w:rsidR="00773EF2" w:rsidRDefault="007A5D4B" w:rsidP="00EA4021">
      <w:pPr>
        <w:rPr>
          <w:lang w:val="en-NZ" w:eastAsia="en-NZ"/>
        </w:rPr>
      </w:pPr>
      <w:r>
        <w:rPr>
          <w:lang w:val="en-NZ" w:eastAsia="en-NZ"/>
        </w:rPr>
        <w:t>the Ministry of Transport.</w:t>
      </w:r>
      <w:r w:rsidR="00773EF2">
        <w:rPr>
          <w:lang w:val="en-NZ" w:eastAsia="en-NZ"/>
        </w:rPr>
        <w:br w:type="page"/>
      </w:r>
    </w:p>
    <w:p w14:paraId="133BEDB2" w14:textId="647A6159" w:rsidR="00773EF2" w:rsidRDefault="00544521" w:rsidP="00773EF2">
      <w:pPr>
        <w:rPr>
          <w:lang w:val="en-NZ"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35392" behindDoc="0" locked="0" layoutInCell="1" allowOverlap="1" wp14:anchorId="4C290DDA" wp14:editId="59082C9E">
            <wp:simplePos x="0" y="0"/>
            <wp:positionH relativeFrom="column">
              <wp:posOffset>12700</wp:posOffset>
            </wp:positionH>
            <wp:positionV relativeFrom="paragraph">
              <wp:posOffset>0</wp:posOffset>
            </wp:positionV>
            <wp:extent cx="1600200" cy="1116558"/>
            <wp:effectExtent l="0" t="0" r="0" b="762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n van transport vehicle travel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16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590">
        <w:rPr>
          <w:noProof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2E565697" wp14:editId="4382C737">
                <wp:simplePos x="0" y="0"/>
                <wp:positionH relativeFrom="margin">
                  <wp:posOffset>2127183</wp:posOffset>
                </wp:positionH>
                <wp:positionV relativeFrom="paragraph">
                  <wp:posOffset>-115503</wp:posOffset>
                </wp:positionV>
                <wp:extent cx="3599815" cy="6915150"/>
                <wp:effectExtent l="0" t="0" r="635" b="0"/>
                <wp:wrapNone/>
                <wp:docPr id="1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6915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DA591A" id="Rectangle 1" o:spid="_x0000_s1026" alt="&quot;&quot;" style="position:absolute;margin-left:167.5pt;margin-top:-9.1pt;width:283.45pt;height:544.5pt;z-index:-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  <w:r w:rsidR="00773EF2">
        <w:rPr>
          <w:lang w:val="en-NZ" w:eastAsia="en-NZ"/>
        </w:rPr>
        <w:t xml:space="preserve">The </w:t>
      </w:r>
      <w:r w:rsidR="00773EF2">
        <w:rPr>
          <w:b/>
          <w:bCs/>
          <w:lang w:val="en-NZ" w:eastAsia="en-NZ"/>
        </w:rPr>
        <w:t>transport system</w:t>
      </w:r>
      <w:r w:rsidR="00773EF2">
        <w:rPr>
          <w:lang w:val="en-NZ" w:eastAsia="en-NZ"/>
        </w:rPr>
        <w:t xml:space="preserve"> means anything that moves:</w:t>
      </w:r>
    </w:p>
    <w:p w14:paraId="5E2CACB5" w14:textId="08D5741F" w:rsidR="00773EF2" w:rsidRDefault="00544521" w:rsidP="00773EF2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36416" behindDoc="0" locked="0" layoutInCell="1" allowOverlap="1" wp14:anchorId="5D6990BB" wp14:editId="29A47DEB">
            <wp:simplePos x="0" y="0"/>
            <wp:positionH relativeFrom="column">
              <wp:posOffset>0</wp:posOffset>
            </wp:positionH>
            <wp:positionV relativeFrom="paragraph">
              <wp:posOffset>454660</wp:posOffset>
            </wp:positionV>
            <wp:extent cx="1485900" cy="1485900"/>
            <wp:effectExtent l="0" t="0" r="0" b="0"/>
            <wp:wrapNone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riving car road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people around the count</w:t>
      </w:r>
      <w:r w:rsidR="0064397C">
        <w:rPr>
          <w:lang w:eastAsia="en-NZ"/>
        </w:rPr>
        <w:t>r</w:t>
      </w:r>
      <w:r w:rsidR="00773EF2">
        <w:rPr>
          <w:lang w:eastAsia="en-NZ"/>
        </w:rPr>
        <w:t>y</w:t>
      </w:r>
    </w:p>
    <w:p w14:paraId="1B27F0EE" w14:textId="7FD48CC5" w:rsidR="00773EF2" w:rsidRDefault="00773EF2" w:rsidP="00773EF2">
      <w:pPr>
        <w:pStyle w:val="Listtoplevel"/>
        <w:rPr>
          <w:lang w:eastAsia="en-NZ"/>
        </w:rPr>
      </w:pPr>
      <w:r>
        <w:rPr>
          <w:lang w:eastAsia="en-NZ"/>
        </w:rPr>
        <w:t>things around the count</w:t>
      </w:r>
      <w:r w:rsidR="0064397C">
        <w:rPr>
          <w:lang w:eastAsia="en-NZ"/>
        </w:rPr>
        <w:t>r</w:t>
      </w:r>
      <w:r>
        <w:rPr>
          <w:lang w:eastAsia="en-NZ"/>
        </w:rPr>
        <w:t>y.</w:t>
      </w:r>
    </w:p>
    <w:p w14:paraId="7B93196C" w14:textId="354B09F1" w:rsidR="00773EF2" w:rsidRDefault="00773EF2" w:rsidP="00773EF2">
      <w:pPr>
        <w:rPr>
          <w:lang w:eastAsia="en-NZ"/>
        </w:rPr>
      </w:pPr>
    </w:p>
    <w:p w14:paraId="6511AC88" w14:textId="497FD01D" w:rsidR="00773EF2" w:rsidRDefault="00773EF2" w:rsidP="00773EF2">
      <w:pPr>
        <w:rPr>
          <w:lang w:eastAsia="en-NZ"/>
        </w:rPr>
      </w:pPr>
    </w:p>
    <w:p w14:paraId="24306ABC" w14:textId="14EE80BA" w:rsidR="00773EF2" w:rsidRDefault="00544521" w:rsidP="00773EF2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37440" behindDoc="0" locked="0" layoutInCell="1" allowOverlap="1" wp14:anchorId="6664C08E" wp14:editId="267F7604">
            <wp:simplePos x="0" y="0"/>
            <wp:positionH relativeFrom="column">
              <wp:posOffset>13335</wp:posOffset>
            </wp:positionH>
            <wp:positionV relativeFrom="paragraph">
              <wp:posOffset>250825</wp:posOffset>
            </wp:positionV>
            <wp:extent cx="1600200" cy="831125"/>
            <wp:effectExtent l="0" t="0" r="0" b="7620"/>
            <wp:wrapNone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ruck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83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Some parts of the transport system are:</w:t>
      </w:r>
    </w:p>
    <w:p w14:paraId="68FAD5C7" w14:textId="054D641B" w:rsidR="00773EF2" w:rsidRDefault="00544521" w:rsidP="00773EF2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38464" behindDoc="0" locked="0" layoutInCell="1" allowOverlap="1" wp14:anchorId="5FF46675" wp14:editId="02DF4289">
            <wp:simplePos x="0" y="0"/>
            <wp:positionH relativeFrom="margin">
              <wp:align>left</wp:align>
            </wp:positionH>
            <wp:positionV relativeFrom="paragraph">
              <wp:posOffset>447040</wp:posOffset>
            </wp:positionV>
            <wp:extent cx="1600200" cy="1600200"/>
            <wp:effectExtent l="0" t="0" r="0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eroplane airplane plane fly travel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roads</w:t>
      </w:r>
    </w:p>
    <w:p w14:paraId="2914D637" w14:textId="61654678" w:rsidR="00773EF2" w:rsidRDefault="00773EF2" w:rsidP="00773EF2">
      <w:pPr>
        <w:pStyle w:val="Listtoplevel"/>
        <w:rPr>
          <w:lang w:eastAsia="en-NZ"/>
        </w:rPr>
      </w:pPr>
      <w:r>
        <w:rPr>
          <w:lang w:eastAsia="en-NZ"/>
        </w:rPr>
        <w:t>trucks</w:t>
      </w:r>
    </w:p>
    <w:p w14:paraId="1DDDF503" w14:textId="6D5642AB" w:rsidR="00773EF2" w:rsidRDefault="00773EF2" w:rsidP="00773EF2">
      <w:pPr>
        <w:pStyle w:val="Listtoplevel"/>
        <w:rPr>
          <w:lang w:eastAsia="en-NZ"/>
        </w:rPr>
      </w:pPr>
      <w:r>
        <w:rPr>
          <w:lang w:eastAsia="en-NZ"/>
        </w:rPr>
        <w:t>trains</w:t>
      </w:r>
    </w:p>
    <w:p w14:paraId="2C3971CE" w14:textId="21488B91" w:rsidR="00773EF2" w:rsidRDefault="0064397C" w:rsidP="00773EF2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39488" behindDoc="0" locked="0" layoutInCell="1" allowOverlap="1" wp14:anchorId="0FFA701C" wp14:editId="4A083565">
            <wp:simplePos x="0" y="0"/>
            <wp:positionH relativeFrom="column">
              <wp:posOffset>9525</wp:posOffset>
            </wp:positionH>
            <wp:positionV relativeFrom="paragraph">
              <wp:posOffset>264795</wp:posOffset>
            </wp:positionV>
            <wp:extent cx="1600200" cy="690245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690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planes</w:t>
      </w:r>
    </w:p>
    <w:p w14:paraId="368FF521" w14:textId="3C699156" w:rsidR="00773EF2" w:rsidRPr="00773EF2" w:rsidRDefault="00773EF2" w:rsidP="00773EF2">
      <w:pPr>
        <w:pStyle w:val="Listtoplevel"/>
        <w:rPr>
          <w:lang w:eastAsia="en-NZ"/>
        </w:rPr>
      </w:pPr>
      <w:r>
        <w:rPr>
          <w:lang w:eastAsia="en-NZ"/>
        </w:rPr>
        <w:t>boats.</w:t>
      </w:r>
    </w:p>
    <w:p w14:paraId="5EB0EBF1" w14:textId="6EF609B8" w:rsidR="00773EF2" w:rsidRDefault="00773EF2" w:rsidP="00773EF2">
      <w:pPr>
        <w:rPr>
          <w:lang w:val="en-NZ" w:eastAsia="en-NZ"/>
        </w:rPr>
      </w:pPr>
    </w:p>
    <w:p w14:paraId="1E77B7CD" w14:textId="76EA0C8F" w:rsidR="00773EF2" w:rsidRDefault="004D5DC5" w:rsidP="00773EF2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40512" behindDoc="0" locked="0" layoutInCell="1" allowOverlap="1" wp14:anchorId="09D9AC41" wp14:editId="37F5434E">
            <wp:simplePos x="0" y="0"/>
            <wp:positionH relativeFrom="margin">
              <wp:posOffset>57150</wp:posOffset>
            </wp:positionH>
            <wp:positionV relativeFrom="paragraph">
              <wp:posOffset>289560</wp:posOffset>
            </wp:positionV>
            <wp:extent cx="1658220" cy="1047750"/>
            <wp:effectExtent l="19050" t="19050" r="18415" b="1905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otal Mobility Card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220" cy="1047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37C3E" w14:textId="4620E47B" w:rsidR="00773EF2" w:rsidRDefault="00773EF2" w:rsidP="00773EF2">
      <w:pPr>
        <w:rPr>
          <w:lang w:val="en-NZ" w:eastAsia="en-NZ"/>
        </w:rPr>
      </w:pPr>
      <w:r>
        <w:rPr>
          <w:lang w:val="en-NZ" w:eastAsia="en-NZ"/>
        </w:rPr>
        <w:t xml:space="preserve">This Easy Read is </w:t>
      </w:r>
      <w:r w:rsidR="00EA4021">
        <w:rPr>
          <w:lang w:val="en-NZ" w:eastAsia="en-NZ"/>
        </w:rPr>
        <w:t xml:space="preserve">a </w:t>
      </w:r>
      <w:r w:rsidR="00EA4021" w:rsidRPr="00EA4021">
        <w:rPr>
          <w:b/>
          <w:bCs/>
          <w:lang w:val="en-NZ" w:eastAsia="en-NZ"/>
        </w:rPr>
        <w:t>summary</w:t>
      </w:r>
      <w:r w:rsidR="00EA4021">
        <w:rPr>
          <w:lang w:val="en-NZ" w:eastAsia="en-NZ"/>
        </w:rPr>
        <w:t xml:space="preserve"> of the </w:t>
      </w:r>
      <w:r w:rsidR="00EA4021" w:rsidRPr="007A5D4B">
        <w:rPr>
          <w:b/>
          <w:bCs/>
          <w:lang w:val="en-NZ" w:eastAsia="en-NZ"/>
        </w:rPr>
        <w:t>improvements</w:t>
      </w:r>
      <w:r w:rsidR="00EA4021">
        <w:rPr>
          <w:lang w:val="en-NZ" w:eastAsia="en-NZ"/>
        </w:rPr>
        <w:t xml:space="preserve"> that are being talked about for </w:t>
      </w:r>
      <w:r>
        <w:rPr>
          <w:b/>
          <w:bCs/>
          <w:lang w:val="en-NZ" w:eastAsia="en-NZ"/>
        </w:rPr>
        <w:t>Total Mobility</w:t>
      </w:r>
      <w:r>
        <w:rPr>
          <w:lang w:val="en-NZ" w:eastAsia="en-NZ"/>
        </w:rPr>
        <w:t>.</w:t>
      </w:r>
    </w:p>
    <w:p w14:paraId="62B5F368" w14:textId="77777777" w:rsidR="00442D15" w:rsidRDefault="00442D15" w:rsidP="00773EF2">
      <w:pPr>
        <w:rPr>
          <w:lang w:val="en-NZ" w:eastAsia="en-NZ"/>
        </w:rPr>
      </w:pPr>
    </w:p>
    <w:p w14:paraId="0620FEDB" w14:textId="690DB83D" w:rsidR="00EA4021" w:rsidRDefault="001A3CBE" w:rsidP="00B35151">
      <w:pPr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07424" behindDoc="0" locked="0" layoutInCell="1" allowOverlap="1" wp14:anchorId="66F8C770" wp14:editId="5D584667">
            <wp:simplePos x="0" y="0"/>
            <wp:positionH relativeFrom="margin">
              <wp:align>left</wp:align>
            </wp:positionH>
            <wp:positionV relativeFrom="paragraph">
              <wp:posOffset>153235</wp:posOffset>
            </wp:positionV>
            <wp:extent cx="1501541" cy="1501541"/>
            <wp:effectExtent l="0" t="0" r="0" b="3810"/>
            <wp:wrapNone/>
            <wp:docPr id="1535777634" name="Picture 15357776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777634" name="Picture 15357776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021">
        <w:rPr>
          <w:noProof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3BD302A0" wp14:editId="144C92B3">
                <wp:simplePos x="0" y="0"/>
                <wp:positionH relativeFrom="margin">
                  <wp:posOffset>2127183</wp:posOffset>
                </wp:positionH>
                <wp:positionV relativeFrom="paragraph">
                  <wp:posOffset>-48126</wp:posOffset>
                </wp:positionV>
                <wp:extent cx="3599815" cy="2040255"/>
                <wp:effectExtent l="0" t="0" r="635" b="0"/>
                <wp:wrapNone/>
                <wp:docPr id="32180332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0402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09148F" id="Rectangle 1" o:spid="_x0000_s1026" alt="&quot;&quot;" style="position:absolute;margin-left:167.5pt;margin-top:-3.8pt;width:283.45pt;height:160.65pt;z-index:-25140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EA4021">
        <w:rPr>
          <w:lang w:val="en-NZ" w:eastAsia="en-NZ"/>
        </w:rPr>
        <w:t xml:space="preserve">A </w:t>
      </w:r>
      <w:r w:rsidR="00EA4021" w:rsidRPr="00EA4021">
        <w:rPr>
          <w:b/>
          <w:bCs/>
          <w:lang w:val="en-NZ" w:eastAsia="en-NZ"/>
        </w:rPr>
        <w:t>summary</w:t>
      </w:r>
      <w:r w:rsidR="00EA4021">
        <w:rPr>
          <w:lang w:val="en-NZ" w:eastAsia="en-NZ"/>
        </w:rPr>
        <w:t xml:space="preserve"> is:</w:t>
      </w:r>
    </w:p>
    <w:p w14:paraId="317C44CF" w14:textId="0DD96BEA" w:rsidR="00EA4021" w:rsidRDefault="00EA4021" w:rsidP="00B35151">
      <w:pPr>
        <w:pStyle w:val="Listtoplevel"/>
        <w:rPr>
          <w:lang w:eastAsia="en-NZ"/>
        </w:rPr>
      </w:pPr>
      <w:r>
        <w:rPr>
          <w:lang w:eastAsia="en-NZ"/>
        </w:rPr>
        <w:t>shorter than the original document</w:t>
      </w:r>
    </w:p>
    <w:p w14:paraId="42E751C9" w14:textId="17C1D979" w:rsidR="00EA4021" w:rsidRDefault="00EA4021" w:rsidP="00B35151">
      <w:pPr>
        <w:pStyle w:val="Listtoplevel"/>
        <w:rPr>
          <w:lang w:eastAsia="en-NZ"/>
        </w:rPr>
      </w:pPr>
      <w:r>
        <w:rPr>
          <w:lang w:eastAsia="en-NZ"/>
        </w:rPr>
        <w:t xml:space="preserve">tells you the main points. </w:t>
      </w:r>
    </w:p>
    <w:p w14:paraId="6AD6DD86" w14:textId="77777777" w:rsidR="00EA4021" w:rsidRDefault="00EA4021" w:rsidP="00B35151">
      <w:pPr>
        <w:rPr>
          <w:lang w:val="en-NZ" w:eastAsia="en-NZ"/>
        </w:rPr>
      </w:pPr>
    </w:p>
    <w:p w14:paraId="7507AE6B" w14:textId="3A862036" w:rsidR="007A5D4B" w:rsidRDefault="00B35151" w:rsidP="00B35151">
      <w:pPr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 wp14:anchorId="46F66C6E" wp14:editId="30C234A0">
                <wp:simplePos x="0" y="0"/>
                <wp:positionH relativeFrom="margin">
                  <wp:posOffset>2127183</wp:posOffset>
                </wp:positionH>
                <wp:positionV relativeFrom="paragraph">
                  <wp:posOffset>315194</wp:posOffset>
                </wp:positionV>
                <wp:extent cx="3599815" cy="1712595"/>
                <wp:effectExtent l="0" t="0" r="635" b="1905"/>
                <wp:wrapNone/>
                <wp:docPr id="122518651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7125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F8C72D" id="Rectangle 1" o:spid="_x0000_s1026" alt="&quot;&quot;" style="position:absolute;margin-left:167.5pt;margin-top:24.8pt;width:283.45pt;height:134.85pt;z-index:-25139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20CC378E" w14:textId="14D2F8CB" w:rsidR="007A5D4B" w:rsidRDefault="001A3CBE" w:rsidP="00B35151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09472" behindDoc="0" locked="0" layoutInCell="1" allowOverlap="1" wp14:anchorId="678E2FC0" wp14:editId="1E91CE1D">
            <wp:simplePos x="0" y="0"/>
            <wp:positionH relativeFrom="margin">
              <wp:align>left</wp:align>
            </wp:positionH>
            <wp:positionV relativeFrom="paragraph">
              <wp:posOffset>104741</wp:posOffset>
            </wp:positionV>
            <wp:extent cx="1501541" cy="1501541"/>
            <wp:effectExtent l="0" t="0" r="3810" b="3810"/>
            <wp:wrapNone/>
            <wp:docPr id="1335488211" name="Picture 13354882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488211" name="Picture 13354882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D4B" w:rsidRPr="007A5D4B">
        <w:rPr>
          <w:b/>
          <w:bCs/>
          <w:lang w:val="en-NZ" w:eastAsia="en-NZ"/>
        </w:rPr>
        <w:t>Improvements</w:t>
      </w:r>
      <w:r w:rsidR="007A5D4B">
        <w:rPr>
          <w:lang w:val="en-NZ" w:eastAsia="en-NZ"/>
        </w:rPr>
        <w:t xml:space="preserve"> means to:</w:t>
      </w:r>
    </w:p>
    <w:p w14:paraId="3D86A43C" w14:textId="7E810179" w:rsidR="007A5D4B" w:rsidRDefault="007A5D4B" w:rsidP="00B35151">
      <w:pPr>
        <w:pStyle w:val="Listtoplevel"/>
        <w:rPr>
          <w:lang w:eastAsia="en-NZ"/>
        </w:rPr>
      </w:pPr>
      <w:r>
        <w:rPr>
          <w:lang w:eastAsia="en-NZ"/>
        </w:rPr>
        <w:t>change things</w:t>
      </w:r>
    </w:p>
    <w:p w14:paraId="2942DA48" w14:textId="2B8E800B" w:rsidR="007A5D4B" w:rsidRDefault="007A5D4B" w:rsidP="00B35151">
      <w:pPr>
        <w:pStyle w:val="Listtoplevel"/>
        <w:rPr>
          <w:lang w:eastAsia="en-NZ"/>
        </w:rPr>
      </w:pPr>
      <w:r>
        <w:rPr>
          <w:lang w:eastAsia="en-NZ"/>
        </w:rPr>
        <w:t xml:space="preserve">make things better. </w:t>
      </w:r>
    </w:p>
    <w:p w14:paraId="442A4E51" w14:textId="7562B600" w:rsidR="00EA4021" w:rsidRDefault="00EA4021" w:rsidP="00EA4021">
      <w:pPr>
        <w:spacing w:line="336" w:lineRule="auto"/>
        <w:rPr>
          <w:lang w:val="en-NZ" w:eastAsia="en-NZ"/>
        </w:rPr>
      </w:pPr>
    </w:p>
    <w:p w14:paraId="55A69FB5" w14:textId="77777777" w:rsidR="00B35151" w:rsidRDefault="00B35151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6966CC8E" w14:textId="39E015CD" w:rsidR="00773EF2" w:rsidRDefault="00F31478" w:rsidP="00B35151">
      <w:pPr>
        <w:rPr>
          <w:lang w:val="en-NZ"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322335CF" wp14:editId="23323865">
            <wp:simplePos x="0" y="0"/>
            <wp:positionH relativeFrom="margin">
              <wp:align>left</wp:align>
            </wp:positionH>
            <wp:positionV relativeFrom="paragraph">
              <wp:posOffset>352927</wp:posOffset>
            </wp:positionV>
            <wp:extent cx="1610360" cy="658495"/>
            <wp:effectExtent l="0" t="0" r="8890" b="8255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money pay fine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5151">
        <w:rPr>
          <w:noProof/>
        </w:rPr>
        <mc:AlternateContent>
          <mc:Choice Requires="wps">
            <w:drawing>
              <wp:anchor distT="0" distB="0" distL="114300" distR="114300" simplePos="0" relativeHeight="251822080" behindDoc="1" locked="0" layoutInCell="1" allowOverlap="1" wp14:anchorId="33DDC692" wp14:editId="199F920F">
                <wp:simplePos x="0" y="0"/>
                <wp:positionH relativeFrom="margin">
                  <wp:posOffset>2125579</wp:posOffset>
                </wp:positionH>
                <wp:positionV relativeFrom="paragraph">
                  <wp:posOffset>-32085</wp:posOffset>
                </wp:positionV>
                <wp:extent cx="3599815" cy="7018421"/>
                <wp:effectExtent l="0" t="0" r="635" b="0"/>
                <wp:wrapNone/>
                <wp:docPr id="1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01842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786B3C" id="Rectangle 1" o:spid="_x0000_s1026" alt="&quot;&quot;" style="position:absolute;margin-left:167.35pt;margin-top:-2.55pt;width:283.45pt;height:552.65pt;z-index:-251494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773EF2">
        <w:rPr>
          <w:b/>
          <w:bCs/>
          <w:lang w:val="en-NZ" w:eastAsia="en-NZ"/>
        </w:rPr>
        <w:t xml:space="preserve">Total Mobility </w:t>
      </w:r>
      <w:r w:rsidR="00442D15" w:rsidRPr="00442D15">
        <w:rPr>
          <w:lang w:val="en-NZ" w:eastAsia="en-NZ"/>
        </w:rPr>
        <w:t>is</w:t>
      </w:r>
      <w:r w:rsidR="00442D15">
        <w:rPr>
          <w:b/>
          <w:bCs/>
          <w:lang w:val="en-NZ" w:eastAsia="en-NZ"/>
        </w:rPr>
        <w:t xml:space="preserve"> </w:t>
      </w:r>
      <w:r w:rsidR="00442D15" w:rsidRPr="00442D15">
        <w:rPr>
          <w:lang w:val="en-NZ" w:eastAsia="en-NZ"/>
        </w:rPr>
        <w:t xml:space="preserve">a </w:t>
      </w:r>
      <w:r w:rsidR="00773EF2" w:rsidRPr="00442D15">
        <w:rPr>
          <w:lang w:val="en-NZ" w:eastAsia="en-NZ"/>
        </w:rPr>
        <w:t xml:space="preserve">scheme </w:t>
      </w:r>
      <w:r w:rsidR="00442D15">
        <w:rPr>
          <w:lang w:val="en-NZ" w:eastAsia="en-NZ"/>
        </w:rPr>
        <w:t>that</w:t>
      </w:r>
      <w:r w:rsidR="009C0590">
        <w:rPr>
          <w:lang w:val="en-NZ" w:eastAsia="en-NZ"/>
        </w:rPr>
        <w:br/>
      </w:r>
      <w:r w:rsidR="00773EF2">
        <w:rPr>
          <w:lang w:val="en-NZ" w:eastAsia="en-NZ"/>
        </w:rPr>
        <w:t xml:space="preserve">supports </w:t>
      </w:r>
      <w:r w:rsidR="004B0CB5">
        <w:rPr>
          <w:lang w:val="en-NZ" w:eastAsia="en-NZ"/>
        </w:rPr>
        <w:t>disabled people to move around by paying part of the cost of taxi trips.</w:t>
      </w:r>
    </w:p>
    <w:p w14:paraId="438550BB" w14:textId="49B2D8F3" w:rsidR="003F2FA9" w:rsidRDefault="003F2FA9" w:rsidP="00B35151">
      <w:pPr>
        <w:rPr>
          <w:lang w:val="en-NZ" w:eastAsia="en-NZ"/>
        </w:rPr>
      </w:pPr>
    </w:p>
    <w:p w14:paraId="75AFF4A3" w14:textId="52E121F5" w:rsidR="003F2FA9" w:rsidRDefault="003F2FA9" w:rsidP="00B35151">
      <w:pPr>
        <w:rPr>
          <w:lang w:val="en-NZ" w:eastAsia="en-NZ"/>
        </w:rPr>
      </w:pPr>
    </w:p>
    <w:p w14:paraId="5C4E544F" w14:textId="7BEC7132" w:rsidR="003F2FA9" w:rsidRDefault="00F31478" w:rsidP="00B35151">
      <w:pPr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1841536" behindDoc="0" locked="0" layoutInCell="1" allowOverlap="1" wp14:anchorId="05B467BB" wp14:editId="5723C91F">
            <wp:simplePos x="0" y="0"/>
            <wp:positionH relativeFrom="margin">
              <wp:align>left</wp:align>
            </wp:positionH>
            <wp:positionV relativeFrom="paragraph">
              <wp:posOffset>226996</wp:posOffset>
            </wp:positionV>
            <wp:extent cx="1600200" cy="690796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taxi transpor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690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FA9">
        <w:rPr>
          <w:lang w:val="en-NZ" w:eastAsia="en-NZ"/>
        </w:rPr>
        <w:t xml:space="preserve">Disabled people can use Total Mobility if they cannot use </w:t>
      </w:r>
      <w:r w:rsidR="003F2FA9" w:rsidRPr="003F2FA9">
        <w:rPr>
          <w:b/>
          <w:bCs/>
          <w:lang w:val="en-NZ" w:eastAsia="en-NZ"/>
        </w:rPr>
        <w:t>public transport</w:t>
      </w:r>
      <w:r w:rsidR="003F2FA9">
        <w:rPr>
          <w:lang w:val="en-NZ" w:eastAsia="en-NZ"/>
        </w:rPr>
        <w:t xml:space="preserve"> on their own. </w:t>
      </w:r>
    </w:p>
    <w:p w14:paraId="46036F2A" w14:textId="77777777" w:rsidR="00B35151" w:rsidRDefault="00B35151" w:rsidP="00B35151">
      <w:pPr>
        <w:rPr>
          <w:lang w:val="en-NZ" w:eastAsia="en-NZ"/>
        </w:rPr>
      </w:pPr>
    </w:p>
    <w:p w14:paraId="1C6FDA03" w14:textId="77777777" w:rsidR="00B35151" w:rsidRDefault="00B35151" w:rsidP="00B35151">
      <w:pPr>
        <w:rPr>
          <w:lang w:val="en-NZ" w:eastAsia="en-NZ"/>
        </w:rPr>
      </w:pPr>
    </w:p>
    <w:p w14:paraId="310D47E6" w14:textId="77777777" w:rsidR="003F2FA9" w:rsidRDefault="00B35151" w:rsidP="00B35151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26528" behindDoc="0" locked="0" layoutInCell="1" allowOverlap="1" wp14:anchorId="16614B90" wp14:editId="5F6DC252">
            <wp:simplePos x="0" y="0"/>
            <wp:positionH relativeFrom="margin">
              <wp:align>left</wp:align>
            </wp:positionH>
            <wp:positionV relativeFrom="paragraph">
              <wp:posOffset>120716</wp:posOffset>
            </wp:positionV>
            <wp:extent cx="1584000" cy="1053888"/>
            <wp:effectExtent l="0" t="0" r="0" b="0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eehive_ NZ government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053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FA9">
        <w:rPr>
          <w:lang w:val="en-NZ" w:eastAsia="en-NZ"/>
        </w:rPr>
        <w:t>Some of the</w:t>
      </w:r>
      <w:r>
        <w:rPr>
          <w:lang w:val="en-NZ" w:eastAsia="en-NZ"/>
        </w:rPr>
        <w:t xml:space="preserve"> money for the Total Mobility scheme comes from</w:t>
      </w:r>
      <w:r w:rsidR="003F2FA9">
        <w:rPr>
          <w:lang w:val="en-NZ" w:eastAsia="en-NZ"/>
        </w:rPr>
        <w:t>:</w:t>
      </w:r>
    </w:p>
    <w:p w14:paraId="32D4522D" w14:textId="26946310" w:rsidR="00B35151" w:rsidRDefault="00F31478" w:rsidP="003F2FA9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42560" behindDoc="0" locked="0" layoutInCell="1" allowOverlap="1" wp14:anchorId="419DB046" wp14:editId="12E79689">
            <wp:simplePos x="0" y="0"/>
            <wp:positionH relativeFrom="margin">
              <wp:align>left</wp:align>
            </wp:positionH>
            <wp:positionV relativeFrom="paragraph">
              <wp:posOffset>1166394</wp:posOffset>
            </wp:positionV>
            <wp:extent cx="1620000" cy="1244552"/>
            <wp:effectExtent l="0" t="0" r="0" b="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us accessible transport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44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FA9">
        <w:rPr>
          <w:lang w:eastAsia="en-NZ"/>
        </w:rPr>
        <w:t>central g</w:t>
      </w:r>
      <w:r w:rsidR="00B35151">
        <w:rPr>
          <w:lang w:eastAsia="en-NZ"/>
        </w:rPr>
        <w:t>overnment</w:t>
      </w:r>
      <w:r w:rsidR="003F2FA9">
        <w:rPr>
          <w:lang w:eastAsia="en-NZ"/>
        </w:rPr>
        <w:t xml:space="preserve"> which </w:t>
      </w:r>
      <w:r w:rsidR="003F2FA9">
        <w:rPr>
          <w:lang w:eastAsia="en-NZ"/>
        </w:rPr>
        <w:br/>
        <w:t xml:space="preserve">means the government for all </w:t>
      </w:r>
      <w:r w:rsidR="003F2FA9">
        <w:rPr>
          <w:lang w:eastAsia="en-NZ"/>
        </w:rPr>
        <w:br/>
        <w:t>of Aotearoa New Zealand</w:t>
      </w:r>
    </w:p>
    <w:p w14:paraId="024B0204" w14:textId="40D0D551" w:rsidR="004B0CB5" w:rsidRDefault="003F2FA9" w:rsidP="003F2FA9">
      <w:pPr>
        <w:pStyle w:val="ListParagraph"/>
        <w:rPr>
          <w:lang w:eastAsia="en-NZ"/>
        </w:rPr>
      </w:pPr>
      <w:r>
        <w:rPr>
          <w:noProof/>
          <w:lang w:eastAsia="en-NZ"/>
        </w:rPr>
        <w:t>local government like</w:t>
      </w:r>
      <w:r w:rsidR="004B0CB5">
        <w:rPr>
          <w:lang w:eastAsia="en-NZ"/>
        </w:rPr>
        <w:t xml:space="preserve"> </w:t>
      </w:r>
      <w:r w:rsidR="004B0CB5">
        <w:rPr>
          <w:b/>
          <w:bCs/>
          <w:lang w:eastAsia="en-NZ"/>
        </w:rPr>
        <w:t>public transport</w:t>
      </w:r>
      <w:r w:rsidR="004B0CB5">
        <w:rPr>
          <w:lang w:eastAsia="en-NZ"/>
        </w:rPr>
        <w:t xml:space="preserve"> </w:t>
      </w:r>
      <w:r w:rsidRPr="003F2FA9">
        <w:rPr>
          <w:b/>
          <w:bCs/>
          <w:lang w:eastAsia="en-NZ"/>
        </w:rPr>
        <w:t>authorities</w:t>
      </w:r>
      <w:r w:rsidR="004B0CB5">
        <w:rPr>
          <w:lang w:eastAsia="en-NZ"/>
        </w:rPr>
        <w:t>.</w:t>
      </w:r>
    </w:p>
    <w:p w14:paraId="107B3691" w14:textId="62476E51" w:rsidR="004B0CB5" w:rsidRDefault="004B0CB5" w:rsidP="00EA4021">
      <w:pPr>
        <w:spacing w:line="336" w:lineRule="auto"/>
        <w:rPr>
          <w:lang w:val="en-NZ" w:eastAsia="en-NZ"/>
        </w:rPr>
      </w:pPr>
    </w:p>
    <w:p w14:paraId="00A9EA34" w14:textId="77777777" w:rsidR="003F2FA9" w:rsidRDefault="003F2FA9" w:rsidP="00EA4021">
      <w:pPr>
        <w:spacing w:line="336" w:lineRule="auto"/>
        <w:rPr>
          <w:lang w:val="en-NZ" w:eastAsia="en-NZ"/>
        </w:rPr>
      </w:pPr>
    </w:p>
    <w:p w14:paraId="0B8D8F41" w14:textId="77777777" w:rsidR="003F2FA9" w:rsidRDefault="003F2FA9" w:rsidP="00EA4021">
      <w:pPr>
        <w:spacing w:line="336" w:lineRule="auto"/>
        <w:rPr>
          <w:lang w:val="en-NZ" w:eastAsia="en-NZ"/>
        </w:rPr>
      </w:pPr>
    </w:p>
    <w:p w14:paraId="0C01F01D" w14:textId="416543BB" w:rsidR="003F2FA9" w:rsidRDefault="003F2FA9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4DE16A6B" w14:textId="1F307CF8" w:rsidR="004B0CB5" w:rsidRDefault="00B35151" w:rsidP="003F2FA9">
      <w:pPr>
        <w:spacing w:line="336" w:lineRule="auto"/>
        <w:rPr>
          <w:lang w:val="en-NZ" w:eastAsia="en-N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29ACBDF6" wp14:editId="0B215AA8">
                <wp:simplePos x="0" y="0"/>
                <wp:positionH relativeFrom="margin">
                  <wp:align>right</wp:align>
                </wp:positionH>
                <wp:positionV relativeFrom="paragraph">
                  <wp:posOffset>-79074</wp:posOffset>
                </wp:positionV>
                <wp:extent cx="3599815" cy="2415540"/>
                <wp:effectExtent l="0" t="0" r="635" b="3810"/>
                <wp:wrapNone/>
                <wp:docPr id="1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155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2CD0EE" id="Rectangle 1" o:spid="_x0000_s1026" alt="&quot;&quot;" style="position:absolute;margin-left:232.25pt;margin-top:-6.25pt;width:283.45pt;height:190.2pt;z-index:-251496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BB28E6" w:rsidRPr="00B35151">
        <w:rPr>
          <w:b/>
          <w:bCs/>
          <w:noProof/>
          <w:lang w:eastAsia="en-NZ"/>
        </w:rPr>
        <w:drawing>
          <wp:anchor distT="0" distB="0" distL="114300" distR="114300" simplePos="0" relativeHeight="251843584" behindDoc="0" locked="0" layoutInCell="1" allowOverlap="1" wp14:anchorId="27A69865" wp14:editId="5986CB4D">
            <wp:simplePos x="0" y="0"/>
            <wp:positionH relativeFrom="column">
              <wp:posOffset>0</wp:posOffset>
            </wp:positionH>
            <wp:positionV relativeFrom="paragraph">
              <wp:posOffset>252095</wp:posOffset>
            </wp:positionV>
            <wp:extent cx="1584000" cy="1584000"/>
            <wp:effectExtent l="0" t="0" r="0" b="0"/>
            <wp:wrapNone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ublic transport bus train rail ferry harbour boa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0CB5" w:rsidRPr="00B35151">
        <w:rPr>
          <w:b/>
          <w:bCs/>
          <w:lang w:val="en-NZ" w:eastAsia="en-NZ"/>
        </w:rPr>
        <w:t>Public transport</w:t>
      </w:r>
      <w:r w:rsidR="004B0CB5">
        <w:rPr>
          <w:lang w:val="en-NZ" w:eastAsia="en-NZ"/>
        </w:rPr>
        <w:t xml:space="preserve"> means:</w:t>
      </w:r>
    </w:p>
    <w:p w14:paraId="13BCA726" w14:textId="3D851B06" w:rsidR="004B0CB5" w:rsidRPr="00B35151" w:rsidRDefault="004B0CB5" w:rsidP="00B35151">
      <w:pPr>
        <w:pStyle w:val="Listtoplevel"/>
      </w:pPr>
      <w:r w:rsidRPr="00B35151">
        <w:t>buses</w:t>
      </w:r>
    </w:p>
    <w:p w14:paraId="423684C6" w14:textId="573D462D" w:rsidR="004B0CB5" w:rsidRPr="00B35151" w:rsidRDefault="004B0CB5" w:rsidP="00B35151">
      <w:pPr>
        <w:pStyle w:val="Listtoplevel"/>
      </w:pPr>
      <w:r w:rsidRPr="00B35151">
        <w:t>trains</w:t>
      </w:r>
    </w:p>
    <w:p w14:paraId="0CC1B0B3" w14:textId="77777777" w:rsidR="007F6E7F" w:rsidRDefault="004B0CB5" w:rsidP="00B35151">
      <w:pPr>
        <w:pStyle w:val="Listtoplevel"/>
      </w:pPr>
      <w:r w:rsidRPr="00B35151">
        <w:t>ferries.</w:t>
      </w:r>
    </w:p>
    <w:p w14:paraId="247BB64E" w14:textId="77777777" w:rsidR="00D91936" w:rsidRDefault="00D91936" w:rsidP="00D91936"/>
    <w:p w14:paraId="5B555982" w14:textId="1240622B" w:rsidR="003F2FA9" w:rsidRDefault="003F2FA9" w:rsidP="00D91936"/>
    <w:p w14:paraId="074427A5" w14:textId="26FA6E8C" w:rsidR="003F2FA9" w:rsidRDefault="00F31478" w:rsidP="003F2FA9">
      <w:r w:rsidRPr="00B35151">
        <w:rPr>
          <w:b/>
          <w:bCs/>
          <w:noProof/>
          <w:lang w:eastAsia="en-NZ"/>
        </w:rPr>
        <w:drawing>
          <wp:anchor distT="0" distB="0" distL="114300" distR="114300" simplePos="0" relativeHeight="252327936" behindDoc="0" locked="0" layoutInCell="1" allowOverlap="1" wp14:anchorId="6469DAF8" wp14:editId="53171F77">
            <wp:simplePos x="0" y="0"/>
            <wp:positionH relativeFrom="margin">
              <wp:posOffset>-836</wp:posOffset>
            </wp:positionH>
            <wp:positionV relativeFrom="paragraph">
              <wp:posOffset>4445</wp:posOffset>
            </wp:positionV>
            <wp:extent cx="1119851" cy="1583690"/>
            <wp:effectExtent l="0" t="0" r="0" b="0"/>
            <wp:wrapNone/>
            <wp:docPr id="390893372" name="Picture 3908933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893372" name="Picture 3908933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19851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FA9">
        <w:rPr>
          <w:noProof/>
        </w:rPr>
        <mc:AlternateContent>
          <mc:Choice Requires="wps">
            <w:drawing>
              <wp:anchor distT="0" distB="0" distL="114300" distR="114300" simplePos="0" relativeHeight="252325888" behindDoc="1" locked="0" layoutInCell="1" allowOverlap="1" wp14:anchorId="6989D2AC" wp14:editId="389BFBC9">
                <wp:simplePos x="0" y="0"/>
                <wp:positionH relativeFrom="margin">
                  <wp:align>right</wp:align>
                </wp:positionH>
                <wp:positionV relativeFrom="paragraph">
                  <wp:posOffset>-64167</wp:posOffset>
                </wp:positionV>
                <wp:extent cx="3599815" cy="4563544"/>
                <wp:effectExtent l="0" t="0" r="635" b="8890"/>
                <wp:wrapNone/>
                <wp:docPr id="101371216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56354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005955" id="Rectangle 1" o:spid="_x0000_s1026" alt="&quot;&quot;" style="position:absolute;margin-left:232.25pt;margin-top:-5.05pt;width:283.45pt;height:359.35pt;z-index:-250990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3F2FA9" w:rsidRPr="003F2FA9">
        <w:rPr>
          <w:b/>
          <w:bCs/>
        </w:rPr>
        <w:t>Public transport authorities</w:t>
      </w:r>
      <w:r w:rsidR="003F2FA9">
        <w:t xml:space="preserve"> </w:t>
      </w:r>
      <w:proofErr w:type="gramStart"/>
      <w:r w:rsidR="003F2FA9">
        <w:t>are in charge of</w:t>
      </w:r>
      <w:proofErr w:type="gramEnd"/>
      <w:r w:rsidR="003F2FA9">
        <w:t xml:space="preserve"> public transport in their </w:t>
      </w:r>
      <w:r w:rsidR="003F2FA9">
        <w:br/>
        <w:t>part of the Aotearoa New Zealand.</w:t>
      </w:r>
    </w:p>
    <w:p w14:paraId="1272C4D0" w14:textId="301CFF7F" w:rsidR="003F2FA9" w:rsidRDefault="003F2FA9" w:rsidP="003F2FA9"/>
    <w:p w14:paraId="70585EC3" w14:textId="77777777" w:rsidR="003F2FA9" w:rsidRDefault="003F2FA9" w:rsidP="003F2FA9"/>
    <w:p w14:paraId="68AB647A" w14:textId="425F816A" w:rsidR="003F2FA9" w:rsidRDefault="00F31478" w:rsidP="003F2FA9">
      <w:r>
        <w:rPr>
          <w:noProof/>
        </w:rPr>
        <mc:AlternateContent>
          <mc:Choice Requires="wpg">
            <w:drawing>
              <wp:anchor distT="0" distB="0" distL="114300" distR="114300" simplePos="0" relativeHeight="252332032" behindDoc="0" locked="0" layoutInCell="1" allowOverlap="1" wp14:anchorId="64F49022" wp14:editId="391F0314">
                <wp:simplePos x="0" y="0"/>
                <wp:positionH relativeFrom="column">
                  <wp:posOffset>0</wp:posOffset>
                </wp:positionH>
                <wp:positionV relativeFrom="paragraph">
                  <wp:posOffset>8890</wp:posOffset>
                </wp:positionV>
                <wp:extent cx="1152000" cy="1404000"/>
                <wp:effectExtent l="0" t="0" r="0" b="5715"/>
                <wp:wrapNone/>
                <wp:docPr id="2068185694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2000" cy="1404000"/>
                          <a:chOff x="0" y="0"/>
                          <a:chExt cx="1308735" cy="1583690"/>
                        </a:xfrm>
                      </wpg:grpSpPr>
                      <pic:pic xmlns:pic="http://schemas.openxmlformats.org/drawingml/2006/picture">
                        <pic:nvPicPr>
                          <pic:cNvPr id="153645567" name="Picture 82357158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735" cy="1583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033997" name="Flowchart: Connector 4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04061" y="291766"/>
                            <a:ext cx="248653" cy="264694"/>
                          </a:xfrm>
                          <a:prstGeom prst="flowChartConnector">
                            <a:avLst/>
                          </a:prstGeom>
                          <a:noFill/>
                          <a:ln w="28575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601FDF" id="Group 41" o:spid="_x0000_s1026" alt="&quot;&quot;" style="position:absolute;margin-left:0;margin-top:.7pt;width:90.7pt;height:110.55pt;z-index:252332032;mso-width-relative:margin;mso-height-relative:margin" coordsize="13087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">
                <v:shape id="Picture 823571589" o:spid="_x0000_s1027" type="#_x0000_t75" alt="&quot;&quot;" style="position:absolute;width:13087;height:15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">
                  <v:imagedata r:id="rId51" o:title=""/>
                </v:shape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Flowchart: Connector 40" o:spid="_x0000_s1028" type="#_x0000_t120" alt="&quot;&quot;" style="position:absolute;left:4040;top:2917;width:2487;height:2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" filled="f" strokecolor="#e00" strokeweight="2.25pt">
                  <v:stroke joinstyle="miter"/>
                </v:shape>
              </v:group>
            </w:pict>
          </mc:Fallback>
        </mc:AlternateContent>
      </w:r>
      <w:r w:rsidR="003F2FA9">
        <w:t xml:space="preserve">For example: </w:t>
      </w:r>
    </w:p>
    <w:p w14:paraId="4DEE90DB" w14:textId="2637379B" w:rsidR="003F2FA9" w:rsidRDefault="003F2FA9" w:rsidP="003F2FA9">
      <w:pPr>
        <w:pStyle w:val="Listtoplevel"/>
      </w:pPr>
      <w:r>
        <w:t>Auckland Transport is the public transport authority in Auckland</w:t>
      </w:r>
    </w:p>
    <w:p w14:paraId="757121A0" w14:textId="4056EBD2" w:rsidR="003F2FA9" w:rsidRDefault="00F31478" w:rsidP="003F2FA9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337152" behindDoc="0" locked="0" layoutInCell="1" allowOverlap="1" wp14:anchorId="61A1BC71" wp14:editId="6761F5DA">
                <wp:simplePos x="0" y="0"/>
                <wp:positionH relativeFrom="column">
                  <wp:posOffset>192505</wp:posOffset>
                </wp:positionH>
                <wp:positionV relativeFrom="paragraph">
                  <wp:posOffset>219142</wp:posOffset>
                </wp:positionV>
                <wp:extent cx="1086485" cy="1317500"/>
                <wp:effectExtent l="0" t="0" r="0" b="16510"/>
                <wp:wrapNone/>
                <wp:docPr id="1938933847" name="Group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6485" cy="1317500"/>
                          <a:chOff x="0" y="0"/>
                          <a:chExt cx="1086485" cy="1317500"/>
                        </a:xfrm>
                      </wpg:grpSpPr>
                      <pic:pic xmlns:pic="http://schemas.openxmlformats.org/drawingml/2006/picture">
                        <pic:nvPicPr>
                          <pic:cNvPr id="1344469946" name="Picture 7939242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485" cy="1315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018168" name="Flowchart: Connector 4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09074" y="1082842"/>
                            <a:ext cx="218853" cy="234658"/>
                          </a:xfrm>
                          <a:prstGeom prst="flowChartConnector">
                            <a:avLst/>
                          </a:prstGeom>
                          <a:noFill/>
                          <a:ln w="28575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AF682E" id="Group 42" o:spid="_x0000_s1026" alt="&quot;&quot;" style="position:absolute;margin-left:15.15pt;margin-top:17.25pt;width:85.55pt;height:103.75pt;z-index:252337152" coordsize="10864,13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">
                <v:shape id="Picture 793924298" o:spid="_x0000_s1027" type="#_x0000_t75" alt="&quot;&quot;" style="position:absolute;width:10864;height:13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">
                  <v:imagedata r:id="rId51" o:title=""/>
                </v:shape>
                <v:shape id="Flowchart: Connector 40" o:spid="_x0000_s1028" type="#_x0000_t120" alt="&quot;&quot;" style="position:absolute;left:4090;top:10828;width:2189;height:23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" filled="f" strokecolor="#e00" strokeweight="2.25pt">
                  <v:stroke joinstyle="miter"/>
                </v:shape>
              </v:group>
            </w:pict>
          </mc:Fallback>
        </mc:AlternateContent>
      </w:r>
      <w:r w:rsidR="003F2FA9">
        <w:t>Greater Wellington Regional Council is the public transport authority in Wellington.</w:t>
      </w:r>
    </w:p>
    <w:p w14:paraId="1CA8C93D" w14:textId="77777777" w:rsidR="003F2FA9" w:rsidRDefault="003F2FA9" w:rsidP="003F2FA9"/>
    <w:p w14:paraId="478C80FC" w14:textId="58753C5D" w:rsidR="003F2FA9" w:rsidRDefault="003F2FA9" w:rsidP="003F2FA9"/>
    <w:p w14:paraId="63E48BAC" w14:textId="77777777" w:rsidR="003F2FA9" w:rsidRDefault="003F2FA9" w:rsidP="003F2FA9"/>
    <w:p w14:paraId="5B95E8EE" w14:textId="05A1F96F" w:rsidR="00D91936" w:rsidRDefault="001A3CBE" w:rsidP="00D91936">
      <w:pPr>
        <w:spacing w:line="336" w:lineRule="auto"/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11520" behindDoc="0" locked="0" layoutInCell="1" allowOverlap="1" wp14:anchorId="5A9E4D0F" wp14:editId="5A9CE934">
            <wp:simplePos x="0" y="0"/>
            <wp:positionH relativeFrom="margin">
              <wp:align>left</wp:align>
            </wp:positionH>
            <wp:positionV relativeFrom="paragraph">
              <wp:posOffset>-490120</wp:posOffset>
            </wp:positionV>
            <wp:extent cx="1501541" cy="1501541"/>
            <wp:effectExtent l="0" t="0" r="3810" b="0"/>
            <wp:wrapNone/>
            <wp:docPr id="2096651516" name="Picture 20966515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651516" name="Picture 20966515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936">
        <w:rPr>
          <w:lang w:val="en-NZ" w:eastAsia="en-NZ"/>
        </w:rPr>
        <w:t xml:space="preserve">This document includes </w:t>
      </w:r>
      <w:r w:rsidR="00D91936" w:rsidRPr="004047C2">
        <w:rPr>
          <w:lang w:val="en-NZ" w:eastAsia="en-NZ"/>
        </w:rPr>
        <w:t>quotes</w:t>
      </w:r>
      <w:r w:rsidR="004047C2">
        <w:rPr>
          <w:b/>
          <w:bCs/>
          <w:lang w:val="en-NZ" w:eastAsia="en-NZ"/>
        </w:rPr>
        <w:t xml:space="preserve"> </w:t>
      </w:r>
      <w:r w:rsidR="004047C2" w:rsidRPr="004047C2">
        <w:rPr>
          <w:lang w:val="en-NZ" w:eastAsia="en-NZ"/>
        </w:rPr>
        <w:t xml:space="preserve">which </w:t>
      </w:r>
      <w:r w:rsidR="00D91936">
        <w:rPr>
          <w:lang w:val="en-NZ" w:eastAsia="en-NZ"/>
        </w:rPr>
        <w:t xml:space="preserve">are words </w:t>
      </w:r>
      <w:r w:rsidR="00E12378">
        <w:rPr>
          <w:lang w:val="en-NZ" w:eastAsia="en-NZ"/>
        </w:rPr>
        <w:t>people have</w:t>
      </w:r>
      <w:r w:rsidR="004047C2">
        <w:rPr>
          <w:lang w:val="en-NZ" w:eastAsia="en-NZ"/>
        </w:rPr>
        <w:t xml:space="preserve"> said.</w:t>
      </w:r>
    </w:p>
    <w:p w14:paraId="6CF9B5F0" w14:textId="30A9489D" w:rsidR="00D91936" w:rsidRDefault="00D91936" w:rsidP="00D91936">
      <w:pPr>
        <w:spacing w:line="336" w:lineRule="auto"/>
        <w:rPr>
          <w:lang w:val="en-NZ" w:eastAsia="en-NZ"/>
        </w:rPr>
      </w:pPr>
    </w:p>
    <w:p w14:paraId="666CB401" w14:textId="4120CFDC" w:rsidR="00D91936" w:rsidRDefault="00E12378" w:rsidP="00D91936">
      <w:pPr>
        <w:spacing w:line="336" w:lineRule="auto"/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1971584" behindDoc="0" locked="0" layoutInCell="1" allowOverlap="1" wp14:anchorId="0622E349" wp14:editId="4BA4C4A5">
            <wp:simplePos x="0" y="0"/>
            <wp:positionH relativeFrom="margin">
              <wp:posOffset>-635</wp:posOffset>
            </wp:positionH>
            <wp:positionV relativeFrom="paragraph">
              <wp:posOffset>153035</wp:posOffset>
            </wp:positionV>
            <wp:extent cx="1193165" cy="1528445"/>
            <wp:effectExtent l="0" t="0" r="6985" b="0"/>
            <wp:wrapNone/>
            <wp:docPr id="1644713393" name="Picture 1644713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713393" name="Picture 1644713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193165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266AC" w14:textId="0B654D95" w:rsidR="00D91936" w:rsidRDefault="00D91936" w:rsidP="00D91936">
      <w:pPr>
        <w:spacing w:line="336" w:lineRule="auto"/>
        <w:rPr>
          <w:lang w:val="en-NZ" w:eastAsia="en-NZ"/>
        </w:rPr>
      </w:pPr>
      <w:r>
        <w:rPr>
          <w:lang w:val="en-NZ" w:eastAsia="en-NZ"/>
        </w:rPr>
        <w:t>The quotes are:</w:t>
      </w:r>
    </w:p>
    <w:p w14:paraId="5569CC4B" w14:textId="19B833EB" w:rsidR="00D91936" w:rsidRDefault="00D91936" w:rsidP="00D91936">
      <w:pPr>
        <w:pStyle w:val="Listtoplevel"/>
        <w:rPr>
          <w:lang w:eastAsia="en-NZ"/>
        </w:rPr>
      </w:pPr>
      <w:r w:rsidRPr="004047C2">
        <w:rPr>
          <w:b/>
          <w:bCs/>
          <w:lang w:eastAsia="en-NZ"/>
        </w:rPr>
        <w:t>not</w:t>
      </w:r>
      <w:r>
        <w:rPr>
          <w:lang w:eastAsia="en-NZ"/>
        </w:rPr>
        <w:t xml:space="preserve"> in Easy Read</w:t>
      </w:r>
    </w:p>
    <w:p w14:paraId="56CF442B" w14:textId="69537BC2" w:rsidR="00D91936" w:rsidRDefault="003F2FA9" w:rsidP="00D91936">
      <w:pPr>
        <w:pStyle w:val="Listtoplevel"/>
        <w:rPr>
          <w:lang w:eastAsia="en-NZ"/>
        </w:rPr>
      </w:pPr>
      <w: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451C544" wp14:editId="3945F3BF">
                <wp:simplePos x="0" y="0"/>
                <wp:positionH relativeFrom="margin">
                  <wp:align>left</wp:align>
                </wp:positionH>
                <wp:positionV relativeFrom="paragraph">
                  <wp:posOffset>394535</wp:posOffset>
                </wp:positionV>
                <wp:extent cx="1934210" cy="548005"/>
                <wp:effectExtent l="0" t="0" r="8890" b="4445"/>
                <wp:wrapNone/>
                <wp:docPr id="110949304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210" cy="5480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FAB1AC" id="Rectangle 1" o:spid="_x0000_s1026" alt="&quot;&quot;" style="position:absolute;margin-left:0;margin-top:31.05pt;width:152.3pt;height:43.15pt;z-index:2519695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" fillcolor="#c5e0b3 [1305]" stroked="f" strokeweight="1pt">
                <w10:wrap anchorx="margin"/>
              </v:rect>
            </w:pict>
          </mc:Fallback>
        </mc:AlternateContent>
      </w:r>
      <w:r w:rsidR="00D91936">
        <w:rPr>
          <w:lang w:eastAsia="en-NZ"/>
        </w:rPr>
        <w:t xml:space="preserve">in a </w:t>
      </w:r>
      <w:r w:rsidR="004047C2">
        <w:rPr>
          <w:lang w:eastAsia="en-NZ"/>
        </w:rPr>
        <w:t>green</w:t>
      </w:r>
      <w:r w:rsidR="00D91936">
        <w:rPr>
          <w:lang w:eastAsia="en-NZ"/>
        </w:rPr>
        <w:t xml:space="preserve"> box. </w:t>
      </w:r>
    </w:p>
    <w:p w14:paraId="06117B81" w14:textId="77777777" w:rsidR="00D91936" w:rsidRPr="00B35151" w:rsidRDefault="00D91936" w:rsidP="00D91936"/>
    <w:p w14:paraId="6AB9EBFF" w14:textId="25CAFEEA" w:rsidR="007A5D4B" w:rsidRDefault="007A5D4B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090DAD0F" w14:textId="18CCAF3D" w:rsidR="00044FAF" w:rsidRDefault="00044FAF" w:rsidP="00044FAF">
      <w:pPr>
        <w:pStyle w:val="Heading1"/>
        <w:rPr>
          <w:lang w:eastAsia="en-NZ"/>
        </w:rPr>
      </w:pPr>
      <w:bookmarkStart w:id="4" w:name="_About_Total_Mobility"/>
      <w:bookmarkStart w:id="5" w:name="_Toc216776993"/>
      <w:bookmarkEnd w:id="4"/>
      <w:r>
        <w:rPr>
          <w:lang w:eastAsia="en-NZ"/>
        </w:rPr>
        <w:lastRenderedPageBreak/>
        <w:t>About Total Mobility</w:t>
      </w:r>
      <w:bookmarkEnd w:id="5"/>
    </w:p>
    <w:p w14:paraId="5A987656" w14:textId="77777777" w:rsidR="00044FAF" w:rsidRDefault="00044FAF" w:rsidP="00044FAF">
      <w:pPr>
        <w:rPr>
          <w:lang w:eastAsia="en-NZ"/>
        </w:rPr>
      </w:pPr>
    </w:p>
    <w:p w14:paraId="429E42C2" w14:textId="77777777" w:rsidR="007F6E7F" w:rsidRDefault="007F6E7F" w:rsidP="00044FAF">
      <w:pPr>
        <w:rPr>
          <w:lang w:eastAsia="en-NZ"/>
        </w:rPr>
      </w:pPr>
    </w:p>
    <w:p w14:paraId="4BBEB8CF" w14:textId="15DD7CDC" w:rsidR="007F6E7F" w:rsidRDefault="001A3CBE" w:rsidP="007F6E7F">
      <w:pPr>
        <w:rPr>
          <w:rFonts w:eastAsia="Times New Roman" w:cs="Times New Roman"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13568" behindDoc="0" locked="0" layoutInCell="1" allowOverlap="1" wp14:anchorId="6D0BB7C5" wp14:editId="50AB5259">
            <wp:simplePos x="0" y="0"/>
            <wp:positionH relativeFrom="margin">
              <wp:align>left</wp:align>
            </wp:positionH>
            <wp:positionV relativeFrom="paragraph">
              <wp:posOffset>8990</wp:posOffset>
            </wp:positionV>
            <wp:extent cx="1501541" cy="1501541"/>
            <wp:effectExtent l="0" t="0" r="3810" b="0"/>
            <wp:wrapNone/>
            <wp:docPr id="1372256763" name="Picture 13722567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256763" name="Picture 13722567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6E7F">
        <w:rPr>
          <w:rFonts w:eastAsia="Times New Roman" w:cs="Times New Roman"/>
          <w:lang w:eastAsia="en-NZ"/>
        </w:rPr>
        <w:t>Using public transport:</w:t>
      </w:r>
    </w:p>
    <w:p w14:paraId="6EC4CA71" w14:textId="77777777" w:rsidR="007F6E7F" w:rsidRDefault="007F6E7F" w:rsidP="007F6E7F">
      <w:pPr>
        <w:pStyle w:val="Listtoplevel"/>
        <w:rPr>
          <w:lang w:eastAsia="en-NZ"/>
        </w:rPr>
      </w:pPr>
      <w:r>
        <w:rPr>
          <w:lang w:eastAsia="en-NZ"/>
        </w:rPr>
        <w:t>makes it easier for people to:</w:t>
      </w:r>
    </w:p>
    <w:p w14:paraId="0E974AD0" w14:textId="77777777" w:rsidR="007F6E7F" w:rsidRDefault="007F6E7F" w:rsidP="007F6E7F">
      <w:pPr>
        <w:pStyle w:val="Listsecondlevel"/>
        <w:rPr>
          <w:lang w:eastAsia="en-NZ"/>
        </w:rPr>
      </w:pPr>
      <w:r>
        <w:rPr>
          <w:lang w:eastAsia="en-NZ"/>
        </w:rPr>
        <w:t>go to work</w:t>
      </w:r>
    </w:p>
    <w:p w14:paraId="5D1DC77B" w14:textId="70C3EC52" w:rsidR="007F6E7F" w:rsidRDefault="001A3CBE" w:rsidP="007F6E7F">
      <w:pPr>
        <w:pStyle w:val="Listsecondlevel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15616" behindDoc="0" locked="0" layoutInCell="1" allowOverlap="1" wp14:anchorId="5D6E6263" wp14:editId="5782EDBB">
            <wp:simplePos x="0" y="0"/>
            <wp:positionH relativeFrom="margin">
              <wp:align>left</wp:align>
            </wp:positionH>
            <wp:positionV relativeFrom="paragraph">
              <wp:posOffset>404294</wp:posOffset>
            </wp:positionV>
            <wp:extent cx="1501541" cy="1501541"/>
            <wp:effectExtent l="0" t="0" r="3810" b="0"/>
            <wp:wrapNone/>
            <wp:docPr id="108261275" name="Picture 1082612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61275" name="Picture 1082612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6E7F">
        <w:rPr>
          <w:lang w:eastAsia="en-NZ"/>
        </w:rPr>
        <w:t>study / go to school</w:t>
      </w:r>
    </w:p>
    <w:p w14:paraId="5A7AA32E" w14:textId="0B26EFB8" w:rsidR="007F6E7F" w:rsidRDefault="0064397C" w:rsidP="007F6E7F">
      <w:pPr>
        <w:pStyle w:val="Listtoplevel"/>
        <w:rPr>
          <w:lang w:eastAsia="en-NZ"/>
        </w:rPr>
      </w:pPr>
      <w:r>
        <w:rPr>
          <w:lang w:eastAsia="en-NZ"/>
        </w:rPr>
        <w:t>supports a</w:t>
      </w:r>
      <w:r w:rsidR="007F6E7F">
        <w:rPr>
          <w:lang w:eastAsia="en-NZ"/>
        </w:rPr>
        <w:t xml:space="preserve"> person to </w:t>
      </w:r>
      <w:r>
        <w:rPr>
          <w:lang w:eastAsia="en-NZ"/>
        </w:rPr>
        <w:t>have a better life</w:t>
      </w:r>
      <w:r w:rsidR="007F6E7F">
        <w:rPr>
          <w:lang w:eastAsia="en-NZ"/>
        </w:rPr>
        <w:t>.</w:t>
      </w:r>
    </w:p>
    <w:p w14:paraId="2DD31253" w14:textId="77777777" w:rsidR="007F6E7F" w:rsidRDefault="007F6E7F" w:rsidP="007F6E7F">
      <w:pPr>
        <w:rPr>
          <w:lang w:eastAsia="en-NZ"/>
        </w:rPr>
      </w:pPr>
    </w:p>
    <w:p w14:paraId="1572C23C" w14:textId="2C12BC11" w:rsidR="007F6E7F" w:rsidRDefault="007F6E7F" w:rsidP="007F6E7F">
      <w:pPr>
        <w:rPr>
          <w:lang w:eastAsia="en-NZ"/>
        </w:rPr>
      </w:pPr>
    </w:p>
    <w:p w14:paraId="13F8D2E1" w14:textId="22D34BFB" w:rsidR="007F6E7F" w:rsidRDefault="001A3CBE" w:rsidP="007F6E7F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19712" behindDoc="0" locked="0" layoutInCell="1" allowOverlap="1" wp14:anchorId="29107EC6" wp14:editId="54E71120">
            <wp:simplePos x="0" y="0"/>
            <wp:positionH relativeFrom="margin">
              <wp:align>left</wp:align>
            </wp:positionH>
            <wp:positionV relativeFrom="paragraph">
              <wp:posOffset>34290</wp:posOffset>
            </wp:positionV>
            <wp:extent cx="1583956" cy="1001028"/>
            <wp:effectExtent l="19050" t="19050" r="16510" b="27940"/>
            <wp:wrapNone/>
            <wp:docPr id="904851724" name="Picture 9048517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851724" name="Picture 9048517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83956" cy="10010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6E7F">
        <w:rPr>
          <w:lang w:eastAsia="en-NZ"/>
        </w:rPr>
        <w:t>Total Mobility makes sure disabled people get th</w:t>
      </w:r>
      <w:r w:rsidR="0064397C">
        <w:rPr>
          <w:lang w:eastAsia="en-NZ"/>
        </w:rPr>
        <w:t>e</w:t>
      </w:r>
      <w:r w:rsidR="007F6E7F">
        <w:rPr>
          <w:lang w:eastAsia="en-NZ"/>
        </w:rPr>
        <w:t xml:space="preserve"> same </w:t>
      </w:r>
      <w:r w:rsidR="0064397C">
        <w:rPr>
          <w:lang w:eastAsia="en-NZ"/>
        </w:rPr>
        <w:t xml:space="preserve">benefits / </w:t>
      </w:r>
      <w:r w:rsidR="007A5D4B">
        <w:rPr>
          <w:lang w:eastAsia="en-NZ"/>
        </w:rPr>
        <w:t xml:space="preserve">good </w:t>
      </w:r>
      <w:r w:rsidR="0064397C">
        <w:rPr>
          <w:lang w:eastAsia="en-NZ"/>
        </w:rPr>
        <w:t xml:space="preserve">things from </w:t>
      </w:r>
      <w:r w:rsidR="003F2FA9">
        <w:rPr>
          <w:lang w:eastAsia="en-NZ"/>
        </w:rPr>
        <w:t>the transport system</w:t>
      </w:r>
      <w:r w:rsidR="0064397C">
        <w:rPr>
          <w:lang w:eastAsia="en-NZ"/>
        </w:rPr>
        <w:t xml:space="preserve"> as everyone else</w:t>
      </w:r>
      <w:r w:rsidR="007F6E7F">
        <w:rPr>
          <w:lang w:eastAsia="en-NZ"/>
        </w:rPr>
        <w:t>.</w:t>
      </w:r>
    </w:p>
    <w:p w14:paraId="08D792E2" w14:textId="28BD05F8" w:rsidR="007F6E7F" w:rsidRDefault="007F6E7F" w:rsidP="007F6E7F">
      <w:pPr>
        <w:rPr>
          <w:lang w:eastAsia="en-NZ"/>
        </w:rPr>
      </w:pPr>
    </w:p>
    <w:p w14:paraId="6C0F54E0" w14:textId="70644D0A" w:rsidR="007F6E7F" w:rsidRDefault="007F6E7F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6FFB6576" w14:textId="77777777" w:rsidR="002C417D" w:rsidRDefault="002C417D" w:rsidP="0006229D">
      <w:pPr>
        <w:spacing w:line="312" w:lineRule="auto"/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28576" behindDoc="0" locked="0" layoutInCell="1" allowOverlap="1" wp14:anchorId="5FFC85A7" wp14:editId="10C4AF04">
            <wp:simplePos x="0" y="0"/>
            <wp:positionH relativeFrom="column">
              <wp:posOffset>-6350</wp:posOffset>
            </wp:positionH>
            <wp:positionV relativeFrom="paragraph">
              <wp:posOffset>-112395</wp:posOffset>
            </wp:positionV>
            <wp:extent cx="1257300" cy="1257300"/>
            <wp:effectExtent l="0" t="0" r="0" b="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47" name="Contactless payments eftpos credit card swipe paywave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 w:eastAsia="en-NZ"/>
        </w:rPr>
        <w:t>At the moment for every 1 dollar a taxi trip costs the:</w:t>
      </w:r>
    </w:p>
    <w:p w14:paraId="1A70616C" w14:textId="77777777" w:rsidR="002C417D" w:rsidRDefault="002C417D" w:rsidP="0006229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29600" behindDoc="0" locked="0" layoutInCell="1" allowOverlap="1" wp14:anchorId="1E1F33D3" wp14:editId="647ADD28">
            <wp:simplePos x="0" y="0"/>
            <wp:positionH relativeFrom="column">
              <wp:posOffset>0</wp:posOffset>
            </wp:positionH>
            <wp:positionV relativeFrom="paragraph">
              <wp:posOffset>762000</wp:posOffset>
            </wp:positionV>
            <wp:extent cx="1485900" cy="1359798"/>
            <wp:effectExtent l="0" t="0" r="0" b="0"/>
            <wp:wrapNone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van vehicle taxi mobility transport wheelchair ramp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359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 xml:space="preserve">Government pays </w:t>
      </w:r>
      <w:r>
        <w:rPr>
          <w:lang w:eastAsia="en-NZ"/>
        </w:rPr>
        <w:br/>
        <w:t>75 cents</w:t>
      </w:r>
    </w:p>
    <w:p w14:paraId="645621F5" w14:textId="77777777" w:rsidR="002C417D" w:rsidRDefault="002C417D" w:rsidP="0006229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 xml:space="preserve">Total Mobility user pays </w:t>
      </w:r>
      <w:r>
        <w:rPr>
          <w:lang w:eastAsia="en-NZ"/>
        </w:rPr>
        <w:br/>
        <w:t xml:space="preserve">25 cents. </w:t>
      </w:r>
    </w:p>
    <w:p w14:paraId="576196E8" w14:textId="77777777" w:rsidR="002C417D" w:rsidRDefault="002C417D" w:rsidP="0006229D">
      <w:pPr>
        <w:spacing w:line="312" w:lineRule="auto"/>
        <w:rPr>
          <w:lang w:eastAsia="en-NZ"/>
        </w:rPr>
      </w:pPr>
    </w:p>
    <w:p w14:paraId="55E7397E" w14:textId="494E11B6" w:rsidR="002C417D" w:rsidRDefault="004D5DC5" w:rsidP="0006229D">
      <w:pPr>
        <w:spacing w:line="312" w:lineRule="auto"/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4A275C8A" wp14:editId="2A2F0D58">
                <wp:simplePos x="0" y="0"/>
                <wp:positionH relativeFrom="column">
                  <wp:posOffset>40105</wp:posOffset>
                </wp:positionH>
                <wp:positionV relativeFrom="paragraph">
                  <wp:posOffset>116038</wp:posOffset>
                </wp:positionV>
                <wp:extent cx="1371600" cy="1455420"/>
                <wp:effectExtent l="0" t="0" r="0" b="0"/>
                <wp:wrapNone/>
                <wp:docPr id="10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600" cy="1455420"/>
                          <a:chOff x="50800" y="0"/>
                          <a:chExt cx="1371600" cy="1455420"/>
                        </a:xfrm>
                      </wpg:grpSpPr>
                      <pic:pic xmlns:pic="http://schemas.openxmlformats.org/drawingml/2006/picture">
                        <pic:nvPicPr>
                          <pic:cNvPr id="7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50800" y="0"/>
                            <a:ext cx="1371600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25930" y="731186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80052" y="76962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DDF7BF" id="Group 10" o:spid="_x0000_s1026" alt="&quot;&quot;" style="position:absolute;margin-left:3.15pt;margin-top:9.15pt;width:108pt;height:114.6pt;z-index:251930624;mso-width-relative:margin;mso-height-relative:margin" coordorigin="508" coordsize="13716,14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">
                <v:shape id="Picture 7" o:spid="_x0000_s1027" type="#_x0000_t75" alt="&quot;&quot;" style="position:absolute;left:508;width:13716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">
                  <v:imagedata r:id="rId61" o:title=""/>
                </v:shape>
                <v:shape id="Picture 8" o:spid="_x0000_s1028" type="#_x0000_t75" alt="&quot;&quot;" style="position:absolute;left:1259;top:7311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">
                  <v:imagedata r:id="rId62" o:title=""/>
                </v:shape>
                <v:shape id="Picture 9" o:spid="_x0000_s1029" type="#_x0000_t75" alt="&quot;&quot;" style="position:absolute;left:6800;top:7696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">
                  <v:imagedata r:id="rId63" o:title=""/>
                </v:shape>
              </v:group>
            </w:pict>
          </mc:Fallback>
        </mc:AlternateContent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1AFE9EE7" wp14:editId="335493E4">
                <wp:simplePos x="0" y="0"/>
                <wp:positionH relativeFrom="column">
                  <wp:posOffset>-167640</wp:posOffset>
                </wp:positionH>
                <wp:positionV relativeFrom="paragraph">
                  <wp:posOffset>299720</wp:posOffset>
                </wp:positionV>
                <wp:extent cx="1767840" cy="2438400"/>
                <wp:effectExtent l="0" t="0" r="0" b="0"/>
                <wp:wrapNone/>
                <wp:docPr id="885253258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243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C3A875" id="Rectangle 39" o:spid="_x0000_s1026" style="position:absolute;margin-left:-13.2pt;margin-top:23.6pt;width:139.2pt;height:192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" filled="f" stroked="f" strokeweight="1pt"/>
            </w:pict>
          </mc:Fallback>
        </mc:AlternateContent>
      </w:r>
    </w:p>
    <w:p w14:paraId="2295703D" w14:textId="77777777" w:rsidR="002C417D" w:rsidRDefault="002C417D" w:rsidP="0006229D">
      <w:pPr>
        <w:spacing w:line="312" w:lineRule="auto"/>
        <w:rPr>
          <w:lang w:eastAsia="en-NZ"/>
        </w:rPr>
      </w:pPr>
      <w:r>
        <w:rPr>
          <w:lang w:eastAsia="en-NZ"/>
        </w:rPr>
        <w:t>For example for a taxi trip that costs 10 dollars the:</w:t>
      </w:r>
    </w:p>
    <w:p w14:paraId="59FFA95A" w14:textId="77777777" w:rsidR="002C417D" w:rsidRDefault="002C417D" w:rsidP="0006229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 xml:space="preserve">Government would pay </w:t>
      </w:r>
      <w:r>
        <w:rPr>
          <w:lang w:eastAsia="en-NZ"/>
        </w:rPr>
        <w:br/>
        <w:t>7 dollars and 50 cents</w:t>
      </w:r>
    </w:p>
    <w:p w14:paraId="4010CFB1" w14:textId="77777777" w:rsidR="002C417D" w:rsidRDefault="002C417D" w:rsidP="0006229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5D73DB29" wp14:editId="3A05C6CA">
                <wp:simplePos x="0" y="0"/>
                <wp:positionH relativeFrom="column">
                  <wp:posOffset>30480</wp:posOffset>
                </wp:positionH>
                <wp:positionV relativeFrom="paragraph">
                  <wp:posOffset>157480</wp:posOffset>
                </wp:positionV>
                <wp:extent cx="1377950" cy="685800"/>
                <wp:effectExtent l="0" t="0" r="0" b="0"/>
                <wp:wrapNone/>
                <wp:docPr id="17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7950" cy="685800"/>
                          <a:chOff x="0" y="0"/>
                          <a:chExt cx="1377950" cy="685800"/>
                        </a:xfrm>
                      </wpg:grpSpPr>
                      <pic:pic xmlns:pic="http://schemas.openxmlformats.org/drawingml/2006/picture">
                        <pic:nvPicPr>
                          <pic:cNvPr id="11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9215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8D8709" id="Group 17" o:spid="_x0000_s1026" alt="&quot;&quot;" style="position:absolute;margin-left:2.4pt;margin-top:12.4pt;width:108.5pt;height:54pt;z-index:251931648" coordsize="13779,6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">
                <v:shape id="Picture 11" o:spid="_x0000_s1027" type="#_x0000_t75" alt="&quot;&quot;" style="position:absolute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">
                  <v:imagedata r:id="rId62" o:title=""/>
                </v:shape>
                <v:shape id="Picture 16" o:spid="_x0000_s1028" type="#_x0000_t75" alt="&quot;&quot;" style="position:absolute;left:6921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">
                  <v:imagedata r:id="rId63" o:title=""/>
                </v:shape>
              </v:group>
            </w:pict>
          </mc:Fallback>
        </mc:AlternateContent>
      </w:r>
      <w:r>
        <w:rPr>
          <w:lang w:eastAsia="en-NZ"/>
        </w:rPr>
        <w:t xml:space="preserve">Total Mobility user would pay </w:t>
      </w:r>
      <w:r>
        <w:rPr>
          <w:lang w:eastAsia="en-NZ"/>
        </w:rPr>
        <w:br/>
        <w:t>2 dollars and 50 cents.</w:t>
      </w:r>
    </w:p>
    <w:p w14:paraId="72AD5041" w14:textId="77777777" w:rsidR="00B52103" w:rsidRDefault="00B52103" w:rsidP="0006229D">
      <w:pPr>
        <w:spacing w:line="312" w:lineRule="auto"/>
        <w:rPr>
          <w:rFonts w:eastAsia="Times New Roman" w:cs="Times New Roman"/>
          <w:lang w:eastAsia="en-NZ"/>
        </w:rPr>
      </w:pPr>
    </w:p>
    <w:p w14:paraId="31D7FEA6" w14:textId="77777777" w:rsidR="002C417D" w:rsidRDefault="002C417D" w:rsidP="0006229D">
      <w:pPr>
        <w:spacing w:line="312" w:lineRule="auto"/>
        <w:rPr>
          <w:rFonts w:eastAsia="Times New Roman" w:cs="Times New Roman"/>
          <w:lang w:eastAsia="en-NZ"/>
        </w:rPr>
      </w:pPr>
    </w:p>
    <w:p w14:paraId="6A24F39E" w14:textId="22C1226D" w:rsidR="0006229D" w:rsidRDefault="001A3CBE" w:rsidP="0006229D">
      <w:pPr>
        <w:spacing w:line="312" w:lineRule="auto"/>
        <w:rPr>
          <w:rFonts w:eastAsia="Times New Roman" w:cs="Times New Roman"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21760" behindDoc="0" locked="0" layoutInCell="1" allowOverlap="1" wp14:anchorId="66526552" wp14:editId="3F88CB92">
            <wp:simplePos x="0" y="0"/>
            <wp:positionH relativeFrom="margin">
              <wp:align>left</wp:align>
            </wp:positionH>
            <wp:positionV relativeFrom="paragraph">
              <wp:posOffset>9258</wp:posOffset>
            </wp:positionV>
            <wp:extent cx="1501541" cy="937168"/>
            <wp:effectExtent l="0" t="0" r="3810" b="0"/>
            <wp:wrapNone/>
            <wp:docPr id="503153026" name="Picture 5031530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153026" name="Picture 5031530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937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29D">
        <w:rPr>
          <w:rFonts w:eastAsia="Times New Roman" w:cs="Times New Roman"/>
          <w:lang w:eastAsia="en-NZ"/>
        </w:rPr>
        <w:t>Total Mobility fares are partly paid by:</w:t>
      </w:r>
    </w:p>
    <w:p w14:paraId="7A61F42B" w14:textId="7B5C198A" w:rsidR="0006229D" w:rsidRDefault="0006229D" w:rsidP="0006229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>the Government</w:t>
      </w:r>
    </w:p>
    <w:p w14:paraId="033A562D" w14:textId="58DAF9DC" w:rsidR="0006229D" w:rsidRDefault="001A3CBE" w:rsidP="0006229D">
      <w:pPr>
        <w:pStyle w:val="Listtoplevel"/>
        <w:spacing w:line="312" w:lineRule="auto"/>
        <w:rPr>
          <w:lang w:eastAsia="en-NZ"/>
        </w:rPr>
      </w:pPr>
      <w:r>
        <w:rPr>
          <w:lang w:val="en-NZ" w:eastAsia="en-NZ"/>
        </w:rPr>
        <w:drawing>
          <wp:anchor distT="0" distB="0" distL="114300" distR="114300" simplePos="0" relativeHeight="252023808" behindDoc="0" locked="0" layoutInCell="1" allowOverlap="1" wp14:anchorId="7E19893C" wp14:editId="7DF67CCC">
            <wp:simplePos x="0" y="0"/>
            <wp:positionH relativeFrom="margin">
              <wp:align>left</wp:align>
            </wp:positionH>
            <wp:positionV relativeFrom="paragraph">
              <wp:posOffset>351155</wp:posOffset>
            </wp:positionV>
            <wp:extent cx="1296702" cy="1501541"/>
            <wp:effectExtent l="0" t="0" r="0" b="3810"/>
            <wp:wrapNone/>
            <wp:docPr id="1638934697" name="Picture 16389346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34697" name="Picture 16389346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96702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29D">
        <w:rPr>
          <w:lang w:eastAsia="en-NZ"/>
        </w:rPr>
        <w:t xml:space="preserve">the </w:t>
      </w:r>
      <w:r w:rsidR="0006229D" w:rsidRPr="0006229D">
        <w:rPr>
          <w:b/>
          <w:bCs/>
          <w:lang w:eastAsia="en-NZ"/>
        </w:rPr>
        <w:t>National Land Transport Fund</w:t>
      </w:r>
    </w:p>
    <w:p w14:paraId="1B3448C1" w14:textId="05067F20" w:rsidR="0006229D" w:rsidRDefault="0006229D" w:rsidP="0006229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 xml:space="preserve">local </w:t>
      </w:r>
      <w:r w:rsidRPr="0006229D">
        <w:rPr>
          <w:b/>
          <w:bCs/>
          <w:lang w:eastAsia="en-NZ"/>
        </w:rPr>
        <w:t>councils</w:t>
      </w:r>
      <w:r>
        <w:rPr>
          <w:lang w:eastAsia="en-NZ"/>
        </w:rPr>
        <w:t>.</w:t>
      </w:r>
    </w:p>
    <w:p w14:paraId="4FEBF8AA" w14:textId="77777777" w:rsidR="0006229D" w:rsidRDefault="0006229D" w:rsidP="0006229D">
      <w:pPr>
        <w:rPr>
          <w:rFonts w:eastAsia="Times New Roman"/>
          <w:lang w:eastAsia="en-NZ"/>
        </w:rPr>
      </w:pPr>
    </w:p>
    <w:p w14:paraId="6B4A9F5B" w14:textId="0520A0DD" w:rsidR="0006229D" w:rsidRDefault="00E12378" w:rsidP="00112D26">
      <w:pPr>
        <w:spacing w:line="336" w:lineRule="auto"/>
        <w:rPr>
          <w:rFonts w:eastAsia="Times New Roman"/>
          <w:lang w:eastAsia="en-N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5200" behindDoc="1" locked="0" layoutInCell="1" allowOverlap="1" wp14:anchorId="57D1C4C2" wp14:editId="4A831066">
                <wp:simplePos x="0" y="0"/>
                <wp:positionH relativeFrom="margin">
                  <wp:posOffset>2146434</wp:posOffset>
                </wp:positionH>
                <wp:positionV relativeFrom="paragraph">
                  <wp:posOffset>-86627</wp:posOffset>
                </wp:positionV>
                <wp:extent cx="3599815" cy="7228205"/>
                <wp:effectExtent l="0" t="0" r="635" b="0"/>
                <wp:wrapNone/>
                <wp:docPr id="108649602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22820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908DF7" id="Rectangle 1" o:spid="_x0000_s1026" alt="&quot;&quot;" style="position:absolute;margin-left:169pt;margin-top:-6.8pt;width:283.45pt;height:569.15pt;z-index:-25136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  <w:r w:rsidR="001A3CBE">
        <w:rPr>
          <w:noProof/>
          <w:lang w:val="en-NZ" w:eastAsia="en-NZ"/>
        </w:rPr>
        <w:drawing>
          <wp:anchor distT="0" distB="0" distL="114300" distR="114300" simplePos="0" relativeHeight="252025856" behindDoc="0" locked="0" layoutInCell="1" allowOverlap="1" wp14:anchorId="6A19E239" wp14:editId="741E995D">
            <wp:simplePos x="0" y="0"/>
            <wp:positionH relativeFrom="margin">
              <wp:align>left</wp:align>
            </wp:positionH>
            <wp:positionV relativeFrom="paragraph">
              <wp:posOffset>-163630</wp:posOffset>
            </wp:positionV>
            <wp:extent cx="1501541" cy="1501541"/>
            <wp:effectExtent l="0" t="0" r="3810" b="3810"/>
            <wp:wrapNone/>
            <wp:docPr id="1499092784" name="Picture 14990927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092784" name="Picture 14990927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29D">
        <w:rPr>
          <w:rFonts w:eastAsia="Times New Roman"/>
          <w:lang w:eastAsia="en-NZ"/>
        </w:rPr>
        <w:t xml:space="preserve">The </w:t>
      </w:r>
      <w:r w:rsidR="0006229D" w:rsidRPr="003646D2">
        <w:rPr>
          <w:rFonts w:eastAsia="Times New Roman"/>
          <w:b/>
          <w:bCs/>
          <w:lang w:eastAsia="en-NZ"/>
        </w:rPr>
        <w:t>National Land Transport Fund</w:t>
      </w:r>
      <w:r w:rsidR="0006229D">
        <w:rPr>
          <w:rFonts w:eastAsia="Times New Roman"/>
          <w:lang w:eastAsia="en-NZ"/>
        </w:rPr>
        <w:t xml:space="preserve"> is </w:t>
      </w:r>
      <w:r w:rsidR="003646D2">
        <w:rPr>
          <w:rFonts w:eastAsia="Times New Roman"/>
          <w:lang w:eastAsia="en-NZ"/>
        </w:rPr>
        <w:t xml:space="preserve">the money that is used to take </w:t>
      </w:r>
      <w:r w:rsidR="00112D26">
        <w:rPr>
          <w:rFonts w:eastAsia="Times New Roman"/>
          <w:lang w:eastAsia="en-NZ"/>
        </w:rPr>
        <w:br/>
      </w:r>
      <w:r w:rsidR="003646D2">
        <w:rPr>
          <w:rFonts w:eastAsia="Times New Roman"/>
          <w:lang w:eastAsia="en-NZ"/>
        </w:rPr>
        <w:t>care of things like:</w:t>
      </w:r>
      <w:r w:rsidR="00112D26" w:rsidRPr="00112D26">
        <w:rPr>
          <w:noProof/>
        </w:rPr>
        <w:t xml:space="preserve"> </w:t>
      </w:r>
    </w:p>
    <w:p w14:paraId="08568EE9" w14:textId="2FDD7475" w:rsidR="003646D2" w:rsidRDefault="003646D2" w:rsidP="00112D26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roads</w:t>
      </w:r>
    </w:p>
    <w:p w14:paraId="45F92007" w14:textId="47551291" w:rsidR="003646D2" w:rsidRDefault="001A3CBE" w:rsidP="00112D26">
      <w:pPr>
        <w:pStyle w:val="Listtoplevel"/>
        <w:spacing w:line="336" w:lineRule="auto"/>
        <w:rPr>
          <w:lang w:eastAsia="en-NZ"/>
        </w:rPr>
      </w:pPr>
      <w:r>
        <w:rPr>
          <w:lang w:val="en-NZ" w:eastAsia="en-NZ"/>
        </w:rPr>
        <w:drawing>
          <wp:anchor distT="0" distB="0" distL="114300" distR="114300" simplePos="0" relativeHeight="252027904" behindDoc="0" locked="0" layoutInCell="1" allowOverlap="1" wp14:anchorId="25B61DEB" wp14:editId="54EE7D58">
            <wp:simplePos x="0" y="0"/>
            <wp:positionH relativeFrom="margin">
              <wp:align>left</wp:align>
            </wp:positionH>
            <wp:positionV relativeFrom="paragraph">
              <wp:posOffset>105610</wp:posOffset>
            </wp:positionV>
            <wp:extent cx="1501541" cy="1501541"/>
            <wp:effectExtent l="0" t="0" r="3810" b="0"/>
            <wp:wrapNone/>
            <wp:docPr id="1803057917" name="Picture 18030579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057917" name="Picture 18030579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46D2">
        <w:rPr>
          <w:lang w:eastAsia="en-NZ"/>
        </w:rPr>
        <w:t>public transport</w:t>
      </w:r>
    </w:p>
    <w:p w14:paraId="73EEC2AF" w14:textId="379200C7" w:rsidR="003646D2" w:rsidRDefault="003646D2" w:rsidP="00112D26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road safety.</w:t>
      </w:r>
    </w:p>
    <w:p w14:paraId="6A38C9AF" w14:textId="77777777" w:rsidR="003646D2" w:rsidRDefault="003646D2" w:rsidP="00112D26">
      <w:pPr>
        <w:spacing w:line="336" w:lineRule="auto"/>
        <w:rPr>
          <w:rFonts w:eastAsia="Times New Roman"/>
          <w:lang w:eastAsia="en-NZ"/>
        </w:rPr>
      </w:pPr>
    </w:p>
    <w:p w14:paraId="5AA37407" w14:textId="47D0FB51" w:rsidR="003646D2" w:rsidRDefault="003646D2" w:rsidP="00112D26">
      <w:pPr>
        <w:spacing w:line="336" w:lineRule="auto"/>
        <w:rPr>
          <w:rFonts w:eastAsia="Times New Roman"/>
          <w:lang w:eastAsia="en-NZ"/>
        </w:rPr>
      </w:pPr>
    </w:p>
    <w:p w14:paraId="6306BA9B" w14:textId="37463748" w:rsidR="003646D2" w:rsidRDefault="00D12958" w:rsidP="00112D26">
      <w:pPr>
        <w:spacing w:line="336" w:lineRule="auto"/>
        <w:rPr>
          <w:rFonts w:eastAsia="Times New Roman"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34048" behindDoc="0" locked="0" layoutInCell="1" allowOverlap="1" wp14:anchorId="67A4F743" wp14:editId="6D20F1BF">
            <wp:simplePos x="0" y="0"/>
            <wp:positionH relativeFrom="margin">
              <wp:align>left</wp:align>
            </wp:positionH>
            <wp:positionV relativeFrom="paragraph">
              <wp:posOffset>402723</wp:posOffset>
            </wp:positionV>
            <wp:extent cx="1501541" cy="614523"/>
            <wp:effectExtent l="0" t="0" r="3810" b="0"/>
            <wp:wrapNone/>
            <wp:docPr id="2006298573" name="Picture 20062985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98573" name="Picture 20062985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614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46D2">
        <w:rPr>
          <w:rFonts w:eastAsia="Times New Roman"/>
          <w:lang w:eastAsia="en-NZ"/>
        </w:rPr>
        <w:t>The money for the National Land Transport Fund comes from things like:</w:t>
      </w:r>
    </w:p>
    <w:p w14:paraId="2CCBCABB" w14:textId="666565F6" w:rsidR="003646D2" w:rsidRDefault="00D12958" w:rsidP="00112D26">
      <w:pPr>
        <w:pStyle w:val="Listtoplevel"/>
        <w:spacing w:line="336" w:lineRule="auto"/>
        <w:rPr>
          <w:lang w:eastAsia="en-NZ"/>
        </w:rPr>
      </w:pPr>
      <w:r>
        <w:rPr>
          <w:lang w:val="en-NZ" w:eastAsia="en-NZ"/>
        </w:rPr>
        <w:drawing>
          <wp:anchor distT="0" distB="0" distL="114300" distR="114300" simplePos="0" relativeHeight="252032000" behindDoc="0" locked="0" layoutInCell="1" allowOverlap="1" wp14:anchorId="2E1A562D" wp14:editId="57016F8A">
            <wp:simplePos x="0" y="0"/>
            <wp:positionH relativeFrom="margin">
              <wp:align>left</wp:align>
            </wp:positionH>
            <wp:positionV relativeFrom="paragraph">
              <wp:posOffset>316798</wp:posOffset>
            </wp:positionV>
            <wp:extent cx="1463040" cy="1463040"/>
            <wp:effectExtent l="0" t="0" r="3810" b="0"/>
            <wp:wrapNone/>
            <wp:docPr id="266160692" name="Picture 2661606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60692" name="Picture 2661606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46D2">
        <w:rPr>
          <w:lang w:eastAsia="en-NZ"/>
        </w:rPr>
        <w:t xml:space="preserve">road tolls / fees </w:t>
      </w:r>
    </w:p>
    <w:p w14:paraId="6E42EB57" w14:textId="6A9A075B" w:rsidR="003646D2" w:rsidRDefault="00D12958" w:rsidP="00112D26">
      <w:pPr>
        <w:pStyle w:val="Listtoplevel"/>
        <w:spacing w:line="336" w:lineRule="auto"/>
        <w:rPr>
          <w:lang w:eastAsia="en-NZ"/>
        </w:rPr>
      </w:pPr>
      <w:r>
        <w:rPr>
          <w:lang w:val="en-NZ" w:eastAsia="en-NZ"/>
        </w:rPr>
        <w:drawing>
          <wp:anchor distT="0" distB="0" distL="114300" distR="114300" simplePos="0" relativeHeight="252029952" behindDoc="0" locked="0" layoutInCell="1" allowOverlap="1" wp14:anchorId="73A79EFC" wp14:editId="5C4B7CD9">
            <wp:simplePos x="0" y="0"/>
            <wp:positionH relativeFrom="margin">
              <wp:align>left</wp:align>
            </wp:positionH>
            <wp:positionV relativeFrom="paragraph">
              <wp:posOffset>768217</wp:posOffset>
            </wp:positionV>
            <wp:extent cx="1501541" cy="1501541"/>
            <wp:effectExtent l="0" t="0" r="3810" b="0"/>
            <wp:wrapNone/>
            <wp:docPr id="1808841638" name="Picture 18088416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841638" name="Picture 18088416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2D26">
        <w:rPr>
          <w:lang w:eastAsia="en-NZ"/>
        </w:rPr>
        <w:t xml:space="preserve">car registrations which is </w:t>
      </w:r>
      <w:r w:rsidR="003646D2">
        <w:rPr>
          <w:lang w:eastAsia="en-NZ"/>
        </w:rPr>
        <w:t xml:space="preserve">money paid to use a </w:t>
      </w:r>
      <w:r w:rsidR="00112D26">
        <w:rPr>
          <w:lang w:eastAsia="en-NZ"/>
        </w:rPr>
        <w:t>car each year</w:t>
      </w:r>
    </w:p>
    <w:p w14:paraId="688C78C5" w14:textId="4F1F9500" w:rsidR="003646D2" w:rsidRDefault="00112D26" w:rsidP="00112D26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 xml:space="preserve">taxes / money paid to the Government from </w:t>
      </w:r>
      <w:r w:rsidR="00E12378">
        <w:rPr>
          <w:lang w:eastAsia="en-NZ"/>
        </w:rPr>
        <w:t xml:space="preserve">sales of </w:t>
      </w:r>
      <w:r>
        <w:rPr>
          <w:lang w:eastAsia="en-NZ"/>
        </w:rPr>
        <w:t>fuel.</w:t>
      </w:r>
    </w:p>
    <w:p w14:paraId="01B9373F" w14:textId="77777777" w:rsidR="003646D2" w:rsidRDefault="003646D2" w:rsidP="00112D26">
      <w:pPr>
        <w:spacing w:line="336" w:lineRule="auto"/>
        <w:rPr>
          <w:rFonts w:eastAsia="Times New Roman"/>
          <w:lang w:eastAsia="en-NZ"/>
        </w:rPr>
      </w:pPr>
    </w:p>
    <w:p w14:paraId="2E34DE51" w14:textId="5FC7B6CF" w:rsidR="00112D26" w:rsidRDefault="00112D26" w:rsidP="00112D26">
      <w:pPr>
        <w:spacing w:line="336" w:lineRule="auto"/>
        <w:rPr>
          <w:rFonts w:eastAsia="Times New Roman"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1" locked="0" layoutInCell="1" allowOverlap="1" wp14:anchorId="72EE2ABC" wp14:editId="2118F7FE">
                <wp:simplePos x="0" y="0"/>
                <wp:positionH relativeFrom="margin">
                  <wp:posOffset>2127183</wp:posOffset>
                </wp:positionH>
                <wp:positionV relativeFrom="paragraph">
                  <wp:posOffset>199290</wp:posOffset>
                </wp:positionV>
                <wp:extent cx="3599815" cy="1212215"/>
                <wp:effectExtent l="0" t="0" r="635" b="6985"/>
                <wp:wrapNone/>
                <wp:docPr id="5981913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122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8D781" id="Rectangle 1" o:spid="_x0000_s1026" alt="&quot;&quot;" style="position:absolute;margin-left:167.5pt;margin-top:15.7pt;width:283.45pt;height:95.45pt;z-index:-25135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6E219397" w14:textId="0BBD0090" w:rsidR="003646D2" w:rsidRPr="003B468C" w:rsidRDefault="00D12958" w:rsidP="00112D26">
      <w:pPr>
        <w:spacing w:line="336" w:lineRule="auto"/>
        <w:rPr>
          <w:rFonts w:eastAsia="Times New Roman"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36096" behindDoc="0" locked="0" layoutInCell="1" allowOverlap="1" wp14:anchorId="56BBE295" wp14:editId="23E72CD1">
            <wp:simplePos x="0" y="0"/>
            <wp:positionH relativeFrom="margin">
              <wp:align>left</wp:align>
            </wp:positionH>
            <wp:positionV relativeFrom="paragraph">
              <wp:posOffset>7353</wp:posOffset>
            </wp:positionV>
            <wp:extent cx="1501140" cy="941070"/>
            <wp:effectExtent l="0" t="0" r="3810" b="0"/>
            <wp:wrapNone/>
            <wp:docPr id="296107568" name="Picture 2961075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107568" name="Picture 2961075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941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46D2" w:rsidRPr="003646D2">
        <w:rPr>
          <w:rFonts w:eastAsia="Times New Roman"/>
          <w:lang w:eastAsia="en-NZ"/>
        </w:rPr>
        <w:t>Here a</w:t>
      </w:r>
      <w:r w:rsidR="003646D2">
        <w:rPr>
          <w:rFonts w:eastAsia="Times New Roman"/>
          <w:b/>
          <w:bCs/>
          <w:lang w:eastAsia="en-NZ"/>
        </w:rPr>
        <w:t xml:space="preserve"> council</w:t>
      </w:r>
      <w:r w:rsidR="003646D2">
        <w:rPr>
          <w:rFonts w:eastAsia="Times New Roman"/>
          <w:lang w:eastAsia="en-NZ"/>
        </w:rPr>
        <w:t xml:space="preserve"> means the people who make choices about how to run a town / city.</w:t>
      </w:r>
    </w:p>
    <w:p w14:paraId="1220F1E5" w14:textId="030AC372" w:rsidR="004B0CB5" w:rsidRPr="004B0CB5" w:rsidRDefault="004B0CB5" w:rsidP="004B0CB5">
      <w:pPr>
        <w:pStyle w:val="Heading1"/>
        <w:rPr>
          <w:lang w:eastAsia="en-NZ"/>
        </w:rPr>
      </w:pPr>
      <w:bookmarkStart w:id="6" w:name="_Total_Mobility_review"/>
      <w:bookmarkStart w:id="7" w:name="_Toc216776994"/>
      <w:bookmarkEnd w:id="6"/>
      <w:r>
        <w:rPr>
          <w:lang w:eastAsia="en-NZ"/>
        </w:rPr>
        <w:lastRenderedPageBreak/>
        <w:t xml:space="preserve">Total Mobility </w:t>
      </w:r>
      <w:r w:rsidR="00112D26">
        <w:rPr>
          <w:lang w:eastAsia="en-NZ"/>
        </w:rPr>
        <w:t>review</w:t>
      </w:r>
      <w:bookmarkEnd w:id="7"/>
    </w:p>
    <w:p w14:paraId="29DE22BF" w14:textId="3DD2027F" w:rsidR="00773EF2" w:rsidRDefault="00D12958" w:rsidP="00B048CE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38144" behindDoc="0" locked="0" layoutInCell="1" allowOverlap="1" wp14:anchorId="3A7CF664" wp14:editId="76AF0E49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1434164" cy="1434164"/>
            <wp:effectExtent l="0" t="0" r="0" b="0"/>
            <wp:wrapNone/>
            <wp:docPr id="1658351275" name="Picture 16583512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351275" name="Picture 16583512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435890" cy="143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AC3EE" w14:textId="6DA06866" w:rsidR="004B0CB5" w:rsidRDefault="004B0CB5" w:rsidP="00B048CE">
      <w:pPr>
        <w:rPr>
          <w:lang w:val="en-NZ" w:eastAsia="en-NZ"/>
        </w:rPr>
      </w:pPr>
    </w:p>
    <w:p w14:paraId="05498272" w14:textId="6504E8B0" w:rsidR="004B0CB5" w:rsidRDefault="004B0CB5" w:rsidP="00B048CE">
      <w:pPr>
        <w:rPr>
          <w:lang w:val="en-NZ" w:eastAsia="en-NZ"/>
        </w:rPr>
      </w:pPr>
      <w:r>
        <w:rPr>
          <w:lang w:val="en-NZ" w:eastAsia="en-NZ"/>
        </w:rPr>
        <w:t xml:space="preserve">The </w:t>
      </w:r>
      <w:r w:rsidR="00D97119">
        <w:rPr>
          <w:lang w:val="en-NZ" w:eastAsia="en-NZ"/>
        </w:rPr>
        <w:t>Ministry of Transport</w:t>
      </w:r>
      <w:r>
        <w:rPr>
          <w:lang w:val="en-NZ" w:eastAsia="en-NZ"/>
        </w:rPr>
        <w:t xml:space="preserve"> </w:t>
      </w:r>
      <w:r w:rsidR="00442D15">
        <w:rPr>
          <w:lang w:val="en-NZ" w:eastAsia="en-NZ"/>
        </w:rPr>
        <w:t xml:space="preserve">started a </w:t>
      </w:r>
      <w:r w:rsidR="00442D15" w:rsidRPr="00442D15">
        <w:rPr>
          <w:b/>
          <w:bCs/>
          <w:lang w:val="en-NZ" w:eastAsia="en-NZ"/>
        </w:rPr>
        <w:t>review</w:t>
      </w:r>
      <w:r w:rsidR="00442D15">
        <w:rPr>
          <w:lang w:val="en-NZ" w:eastAsia="en-NZ"/>
        </w:rPr>
        <w:t xml:space="preserve"> of Total Mobility in 2023</w:t>
      </w:r>
      <w:r>
        <w:rPr>
          <w:lang w:val="en-NZ" w:eastAsia="en-NZ"/>
        </w:rPr>
        <w:t xml:space="preserve">. </w:t>
      </w:r>
    </w:p>
    <w:p w14:paraId="621E1D92" w14:textId="77777777" w:rsidR="00442D15" w:rsidRDefault="00442D15" w:rsidP="00B048CE">
      <w:pPr>
        <w:rPr>
          <w:lang w:val="en-NZ" w:eastAsia="en-NZ"/>
        </w:rPr>
      </w:pPr>
    </w:p>
    <w:p w14:paraId="064222BE" w14:textId="39304126" w:rsidR="00442D15" w:rsidRDefault="00044FAF" w:rsidP="00B048CE">
      <w:pPr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76324AD6" wp14:editId="58A4A40F">
                <wp:simplePos x="0" y="0"/>
                <wp:positionH relativeFrom="margin">
                  <wp:posOffset>2127183</wp:posOffset>
                </wp:positionH>
                <wp:positionV relativeFrom="paragraph">
                  <wp:posOffset>314860</wp:posOffset>
                </wp:positionV>
                <wp:extent cx="3599815" cy="2116455"/>
                <wp:effectExtent l="0" t="0" r="635" b="0"/>
                <wp:wrapNone/>
                <wp:docPr id="203119619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164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ADBAE" id="Rectangle 1" o:spid="_x0000_s1026" alt="&quot;&quot;" style="position:absolute;margin-left:167.5pt;margin-top:24.8pt;width:283.45pt;height:166.65pt;z-index:-25140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1C35646B" w14:textId="0B4017DD" w:rsidR="00044FAF" w:rsidRDefault="0064397C" w:rsidP="00044FA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529A974B" wp14:editId="34C407D9">
                <wp:simplePos x="0" y="0"/>
                <wp:positionH relativeFrom="margin">
                  <wp:posOffset>-79416</wp:posOffset>
                </wp:positionH>
                <wp:positionV relativeFrom="paragraph">
                  <wp:posOffset>143833</wp:posOffset>
                </wp:positionV>
                <wp:extent cx="1522771" cy="1885627"/>
                <wp:effectExtent l="0" t="0" r="20320" b="0"/>
                <wp:wrapNone/>
                <wp:docPr id="1813514785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2771" cy="1885627"/>
                          <a:chOff x="-147290" y="-29883"/>
                          <a:chExt cx="1523409" cy="1886552"/>
                        </a:xfrm>
                      </wpg:grpSpPr>
                      <pic:pic xmlns:pic="http://schemas.openxmlformats.org/drawingml/2006/picture">
                        <pic:nvPicPr>
                          <pic:cNvPr id="459178458" name="Picture 18694807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16886" y="28878"/>
                            <a:ext cx="959233" cy="60639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84549574" name="Picture 423660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-147290" y="-29883"/>
                            <a:ext cx="1523409" cy="1886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368BE2" id="Group 13" o:spid="_x0000_s1026" alt="&quot;&quot;" style="position:absolute;margin-left:-6.25pt;margin-top:11.35pt;width:119.9pt;height:148.45pt;z-index:252043264;mso-position-horizontal-relative:margin;mso-width-relative:margin;mso-height-relative:margin" coordorigin="-1472,-298" coordsize="15234,18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">
                <v:shape id="Picture 1869480729" o:spid="_x0000_s1027" type="#_x0000_t75" alt="&quot;&quot;" style="position:absolute;left:4168;top:288;width:9593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" stroked="t" strokecolor="black [3213]">
                  <v:imagedata r:id="rId17" o:title=""/>
                  <v:path arrowok="t"/>
                </v:shape>
                <v:shape id="Picture 42366041" o:spid="_x0000_s1028" type="#_x0000_t75" alt="&quot;&quot;" style="position:absolute;left:-1472;top:-298;width:15233;height:18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">
                  <v:imagedata r:id="rId71" o:title=""/>
                </v:shape>
                <w10:wrap anchorx="margin"/>
              </v:group>
            </w:pict>
          </mc:Fallback>
        </mc:AlternateContent>
      </w:r>
      <w:r w:rsidR="00442D15">
        <w:rPr>
          <w:lang w:val="en-NZ" w:eastAsia="en-NZ"/>
        </w:rPr>
        <w:t xml:space="preserve">Here a </w:t>
      </w:r>
      <w:r w:rsidR="00044FAF" w:rsidRPr="00B04D0C">
        <w:rPr>
          <w:b/>
          <w:bCs/>
        </w:rPr>
        <w:t>review</w:t>
      </w:r>
      <w:r w:rsidR="00044FAF">
        <w:t xml:space="preserve"> means:</w:t>
      </w:r>
    </w:p>
    <w:p w14:paraId="6C19ECA6" w14:textId="1BA26F2A" w:rsidR="00044FAF" w:rsidRDefault="00044FAF" w:rsidP="00044FAF">
      <w:pPr>
        <w:pStyle w:val="Listtoplevel"/>
      </w:pPr>
      <w:r>
        <w:t xml:space="preserve">checking something carefully </w:t>
      </w:r>
    </w:p>
    <w:p w14:paraId="5DBDBF47" w14:textId="40C695DE" w:rsidR="00044FAF" w:rsidRDefault="00044FAF" w:rsidP="00044FAF">
      <w:pPr>
        <w:pStyle w:val="Listtoplevel"/>
      </w:pPr>
      <w:r>
        <w:t xml:space="preserve">finding out if any changes need to be made. </w:t>
      </w:r>
    </w:p>
    <w:p w14:paraId="2EC757AA" w14:textId="6D2F2348" w:rsidR="00044FAF" w:rsidRDefault="00044FAF" w:rsidP="00B048CE">
      <w:pPr>
        <w:rPr>
          <w:lang w:val="en-NZ" w:eastAsia="en-NZ"/>
        </w:rPr>
      </w:pPr>
    </w:p>
    <w:p w14:paraId="75A7A631" w14:textId="174914DA" w:rsidR="00044FAF" w:rsidRDefault="00044FAF" w:rsidP="00B048CE">
      <w:pPr>
        <w:rPr>
          <w:lang w:val="en-NZ" w:eastAsia="en-NZ"/>
        </w:rPr>
      </w:pPr>
    </w:p>
    <w:p w14:paraId="7917653A" w14:textId="69B1B5DA" w:rsidR="00044FAF" w:rsidRDefault="00D12958" w:rsidP="00B048CE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7360" behindDoc="0" locked="0" layoutInCell="1" allowOverlap="1" wp14:anchorId="0CB950E3" wp14:editId="13E15D3B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501140" cy="1382395"/>
            <wp:effectExtent l="0" t="0" r="3810" b="8255"/>
            <wp:wrapNone/>
            <wp:docPr id="1735707168" name="Picture 17357071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707168" name="Picture 17357071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4FAF">
        <w:rPr>
          <w:lang w:val="en-NZ" w:eastAsia="en-NZ"/>
        </w:rPr>
        <w:t>The review look</w:t>
      </w:r>
      <w:r w:rsidR="002C417D">
        <w:rPr>
          <w:lang w:val="en-NZ" w:eastAsia="en-NZ"/>
        </w:rPr>
        <w:t>s</w:t>
      </w:r>
      <w:r w:rsidR="00044FAF">
        <w:rPr>
          <w:lang w:val="en-NZ" w:eastAsia="en-NZ"/>
        </w:rPr>
        <w:t xml:space="preserve"> at:</w:t>
      </w:r>
    </w:p>
    <w:p w14:paraId="78B73820" w14:textId="14FC33B6" w:rsidR="00044FAF" w:rsidRDefault="00044FAF" w:rsidP="00044FAF">
      <w:pPr>
        <w:pStyle w:val="Listtoplevel"/>
        <w:rPr>
          <w:lang w:eastAsia="en-NZ"/>
        </w:rPr>
      </w:pPr>
      <w:r>
        <w:rPr>
          <w:lang w:eastAsia="en-NZ"/>
        </w:rPr>
        <w:t>what Total Mobility is for</w:t>
      </w:r>
    </w:p>
    <w:p w14:paraId="15ECE253" w14:textId="42CE8410" w:rsidR="00044FAF" w:rsidRDefault="00D12958" w:rsidP="00044FAF">
      <w:pPr>
        <w:pStyle w:val="Listtoplevel"/>
        <w:rPr>
          <w:lang w:eastAsia="en-NZ"/>
        </w:rPr>
      </w:pPr>
      <w:r>
        <w:rPr>
          <w:lang w:val="en-NZ" w:eastAsia="en-NZ"/>
        </w:rPr>
        <w:drawing>
          <wp:anchor distT="0" distB="0" distL="114300" distR="114300" simplePos="0" relativeHeight="252045312" behindDoc="0" locked="0" layoutInCell="1" allowOverlap="1" wp14:anchorId="4AA40C23" wp14:editId="5F6DD716">
            <wp:simplePos x="0" y="0"/>
            <wp:positionH relativeFrom="margin">
              <wp:align>left</wp:align>
            </wp:positionH>
            <wp:positionV relativeFrom="paragraph">
              <wp:posOffset>581593</wp:posOffset>
            </wp:positionV>
            <wp:extent cx="1620000" cy="1620000"/>
            <wp:effectExtent l="0" t="0" r="0" b="0"/>
            <wp:wrapNone/>
            <wp:docPr id="2145490546" name="Picture 21454905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490546" name="Picture 21454905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4FAF">
        <w:rPr>
          <w:lang w:eastAsia="en-NZ"/>
        </w:rPr>
        <w:t>how to make Total Mobility easier for disabled people to:</w:t>
      </w:r>
    </w:p>
    <w:p w14:paraId="22190B3A" w14:textId="482FEA67" w:rsidR="00044FAF" w:rsidRDefault="00044FAF" w:rsidP="00044FAF">
      <w:pPr>
        <w:pStyle w:val="Listsecondlevel"/>
        <w:rPr>
          <w:lang w:eastAsia="en-NZ"/>
        </w:rPr>
      </w:pPr>
      <w:r>
        <w:rPr>
          <w:lang w:eastAsia="en-NZ"/>
        </w:rPr>
        <w:t>access</w:t>
      </w:r>
    </w:p>
    <w:p w14:paraId="0FC4F54D" w14:textId="1969C8E8" w:rsidR="00044FAF" w:rsidRDefault="00044FAF" w:rsidP="00044FAF">
      <w:pPr>
        <w:pStyle w:val="Listsecondlevel"/>
        <w:rPr>
          <w:lang w:eastAsia="en-NZ"/>
        </w:rPr>
      </w:pPr>
      <w:r>
        <w:rPr>
          <w:lang w:eastAsia="en-NZ"/>
        </w:rPr>
        <w:t>use.</w:t>
      </w:r>
    </w:p>
    <w:p w14:paraId="504E9308" w14:textId="49434A53" w:rsidR="00044FAF" w:rsidRDefault="00D12958" w:rsidP="00044FAF">
      <w:pPr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49408" behindDoc="0" locked="0" layoutInCell="1" allowOverlap="1" wp14:anchorId="1DCFFCDF" wp14:editId="47C26C09">
            <wp:simplePos x="0" y="0"/>
            <wp:positionH relativeFrom="margin">
              <wp:align>left</wp:align>
            </wp:positionH>
            <wp:positionV relativeFrom="paragraph">
              <wp:posOffset>-132214</wp:posOffset>
            </wp:positionV>
            <wp:extent cx="1299411" cy="1299411"/>
            <wp:effectExtent l="0" t="0" r="0" b="0"/>
            <wp:wrapNone/>
            <wp:docPr id="891677020" name="Picture 8916770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677020" name="Picture 8916770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99411" cy="1299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4FAF">
        <w:rPr>
          <w:lang w:eastAsia="en-NZ"/>
        </w:rPr>
        <w:t>The review also look</w:t>
      </w:r>
      <w:r w:rsidR="002C417D">
        <w:rPr>
          <w:lang w:eastAsia="en-NZ"/>
        </w:rPr>
        <w:t>s</w:t>
      </w:r>
      <w:r w:rsidR="00044FAF">
        <w:rPr>
          <w:lang w:eastAsia="en-NZ"/>
        </w:rPr>
        <w:t xml:space="preserve"> at:</w:t>
      </w:r>
    </w:p>
    <w:p w14:paraId="71BEA433" w14:textId="489561D7" w:rsidR="00044FAF" w:rsidRDefault="00D12958" w:rsidP="00044FAF">
      <w:pPr>
        <w:pStyle w:val="Listtoplevel"/>
        <w:rPr>
          <w:lang w:eastAsia="en-NZ"/>
        </w:rPr>
      </w:pPr>
      <w:r>
        <w:rPr>
          <w:lang w:val="en-NZ" w:eastAsia="en-NZ"/>
        </w:rPr>
        <w:drawing>
          <wp:anchor distT="0" distB="0" distL="114300" distR="114300" simplePos="0" relativeHeight="252051456" behindDoc="0" locked="0" layoutInCell="1" allowOverlap="1" wp14:anchorId="7DEE9139" wp14:editId="08B779AD">
            <wp:simplePos x="0" y="0"/>
            <wp:positionH relativeFrom="margin">
              <wp:align>left</wp:align>
            </wp:positionH>
            <wp:positionV relativeFrom="paragraph">
              <wp:posOffset>1008380</wp:posOffset>
            </wp:positionV>
            <wp:extent cx="1501140" cy="1501140"/>
            <wp:effectExtent l="0" t="0" r="3810" b="3810"/>
            <wp:wrapNone/>
            <wp:docPr id="683561407" name="Picture 6835614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561407" name="Picture 6835614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4FAF">
        <w:rPr>
          <w:lang w:eastAsia="en-NZ"/>
        </w:rPr>
        <w:t>how to improve how Total Mobility works</w:t>
      </w:r>
    </w:p>
    <w:p w14:paraId="3030B359" w14:textId="0573DA96" w:rsidR="00442D15" w:rsidRDefault="00044FAF" w:rsidP="00044FAF">
      <w:pPr>
        <w:pStyle w:val="Listtoplevel"/>
        <w:rPr>
          <w:lang w:eastAsia="en-NZ"/>
        </w:rPr>
      </w:pPr>
      <w:r>
        <w:rPr>
          <w:lang w:eastAsia="en-NZ"/>
        </w:rPr>
        <w:t xml:space="preserve">how to fund Total Mobility in a way that it will keep going. </w:t>
      </w:r>
      <w:r w:rsidR="00442D15">
        <w:rPr>
          <w:lang w:eastAsia="en-NZ"/>
        </w:rPr>
        <w:t xml:space="preserve"> </w:t>
      </w:r>
    </w:p>
    <w:p w14:paraId="0901533B" w14:textId="77777777" w:rsidR="007F6E7F" w:rsidRDefault="007F6E7F" w:rsidP="007F6E7F">
      <w:pPr>
        <w:rPr>
          <w:lang w:eastAsia="en-NZ"/>
        </w:rPr>
      </w:pPr>
    </w:p>
    <w:p w14:paraId="44AA2611" w14:textId="5851BAAE" w:rsidR="007F6E7F" w:rsidRDefault="00D12958" w:rsidP="007F6E7F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53504" behindDoc="0" locked="0" layoutInCell="1" allowOverlap="1" wp14:anchorId="7FEDB082" wp14:editId="01C3A49D">
            <wp:simplePos x="0" y="0"/>
            <wp:positionH relativeFrom="margin">
              <wp:align>left</wp:align>
            </wp:positionH>
            <wp:positionV relativeFrom="paragraph">
              <wp:posOffset>189731</wp:posOffset>
            </wp:positionV>
            <wp:extent cx="1501541" cy="1320063"/>
            <wp:effectExtent l="0" t="0" r="3810" b="0"/>
            <wp:wrapNone/>
            <wp:docPr id="1903240394" name="Picture 19032403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40394" name="Picture 19032403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320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FF1E8A" w14:textId="38455EC7" w:rsidR="007A5D4B" w:rsidRDefault="007A5D4B" w:rsidP="007F6E7F">
      <w:pPr>
        <w:rPr>
          <w:lang w:eastAsia="en-NZ"/>
        </w:rPr>
      </w:pPr>
      <w:r>
        <w:rPr>
          <w:lang w:eastAsia="en-NZ"/>
        </w:rPr>
        <w:t>We found out that Total Mobility is very important for disabled people.</w:t>
      </w:r>
    </w:p>
    <w:p w14:paraId="169B07EF" w14:textId="77777777" w:rsidR="007A5D4B" w:rsidRDefault="007A5D4B" w:rsidP="007F6E7F">
      <w:pPr>
        <w:rPr>
          <w:lang w:eastAsia="en-NZ"/>
        </w:rPr>
      </w:pPr>
    </w:p>
    <w:p w14:paraId="1E4D5677" w14:textId="77777777" w:rsidR="007A5D4B" w:rsidRDefault="007A5D4B" w:rsidP="007F6E7F">
      <w:pPr>
        <w:rPr>
          <w:lang w:eastAsia="en-NZ"/>
        </w:rPr>
      </w:pPr>
    </w:p>
    <w:p w14:paraId="0A134606" w14:textId="67E696AC" w:rsidR="007A5D4B" w:rsidRDefault="00D12958" w:rsidP="007F6E7F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57600" behindDoc="0" locked="0" layoutInCell="1" allowOverlap="1" wp14:anchorId="78C57E96" wp14:editId="05AC73BE">
            <wp:simplePos x="0" y="0"/>
            <wp:positionH relativeFrom="margin">
              <wp:align>left</wp:align>
            </wp:positionH>
            <wp:positionV relativeFrom="paragraph">
              <wp:posOffset>303797</wp:posOffset>
            </wp:positionV>
            <wp:extent cx="1501541" cy="1186386"/>
            <wp:effectExtent l="0" t="0" r="0" b="0"/>
            <wp:wrapNone/>
            <wp:docPr id="296361516" name="Picture 2963615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361516" name="Picture 2963615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186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D4B">
        <w:rPr>
          <w:lang w:eastAsia="en-NZ"/>
        </w:rPr>
        <w:t>We also found ways to make improvements that will last</w:t>
      </w:r>
      <w:r>
        <w:rPr>
          <w:lang w:eastAsia="en-NZ"/>
        </w:rPr>
        <w:t xml:space="preserve"> for</w:t>
      </w:r>
      <w:r w:rsidR="007A5D4B">
        <w:rPr>
          <w:lang w:eastAsia="en-NZ"/>
        </w:rPr>
        <w:t>:</w:t>
      </w:r>
      <w:r>
        <w:rPr>
          <w:lang w:eastAsia="en-NZ"/>
        </w:rPr>
        <w:t xml:space="preserve"> </w:t>
      </w:r>
    </w:p>
    <w:p w14:paraId="55981360" w14:textId="7BC3ACFE" w:rsidR="007A5D4B" w:rsidRDefault="00D12958" w:rsidP="007A5D4B">
      <w:pPr>
        <w:pStyle w:val="Listtoplevel"/>
        <w:rPr>
          <w:lang w:eastAsia="en-NZ"/>
        </w:rPr>
      </w:pPr>
      <w:r>
        <w:rPr>
          <w:lang w:eastAsia="en-NZ"/>
        </w:rPr>
        <w:t xml:space="preserve">a </w:t>
      </w:r>
      <w:r w:rsidR="007A5D4B">
        <w:rPr>
          <w:lang w:eastAsia="en-NZ"/>
        </w:rPr>
        <w:t>little while</w:t>
      </w:r>
    </w:p>
    <w:p w14:paraId="5DE7E5FD" w14:textId="49B4D389" w:rsidR="007A5D4B" w:rsidRDefault="00D12958" w:rsidP="007A5D4B">
      <w:pPr>
        <w:pStyle w:val="Listtoplevel"/>
        <w:numPr>
          <w:ilvl w:val="0"/>
          <w:numId w:val="0"/>
        </w:numPr>
        <w:ind w:left="4253"/>
        <w:rPr>
          <w:lang w:eastAsia="en-NZ"/>
        </w:rPr>
      </w:pPr>
      <w:r>
        <w:rPr>
          <w:lang w:val="en-NZ" w:eastAsia="en-NZ"/>
        </w:rPr>
        <w:drawing>
          <wp:anchor distT="0" distB="0" distL="114300" distR="114300" simplePos="0" relativeHeight="252055552" behindDoc="0" locked="0" layoutInCell="1" allowOverlap="1" wp14:anchorId="69866716" wp14:editId="498EC871">
            <wp:simplePos x="0" y="0"/>
            <wp:positionH relativeFrom="margin">
              <wp:align>left</wp:align>
            </wp:positionH>
            <wp:positionV relativeFrom="paragraph">
              <wp:posOffset>469867</wp:posOffset>
            </wp:positionV>
            <wp:extent cx="1520792" cy="1531323"/>
            <wp:effectExtent l="0" t="0" r="3810" b="0"/>
            <wp:wrapNone/>
            <wp:docPr id="65287677" name="Picture 652876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87677" name="Picture 652876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520792" cy="1531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D4B">
        <w:rPr>
          <w:lang w:eastAsia="en-NZ"/>
        </w:rPr>
        <w:t>and</w:t>
      </w:r>
    </w:p>
    <w:p w14:paraId="37E6EEB2" w14:textId="060C08B2" w:rsidR="007A5D4B" w:rsidRDefault="00D12958" w:rsidP="007A5D4B">
      <w:pPr>
        <w:pStyle w:val="Listtoplevel"/>
        <w:rPr>
          <w:lang w:eastAsia="en-NZ"/>
        </w:rPr>
      </w:pPr>
      <w:r>
        <w:rPr>
          <w:lang w:eastAsia="en-NZ"/>
        </w:rPr>
        <w:t xml:space="preserve">a </w:t>
      </w:r>
      <w:r w:rsidR="007A5D4B">
        <w:rPr>
          <w:lang w:eastAsia="en-NZ"/>
        </w:rPr>
        <w:t xml:space="preserve">long time. </w:t>
      </w:r>
    </w:p>
    <w:p w14:paraId="1C215B99" w14:textId="77777777" w:rsidR="007F6E7F" w:rsidRDefault="007F6E7F" w:rsidP="007F6E7F">
      <w:pPr>
        <w:rPr>
          <w:lang w:eastAsia="en-NZ"/>
        </w:rPr>
      </w:pPr>
    </w:p>
    <w:p w14:paraId="131DAF30" w14:textId="77777777" w:rsidR="007A5D4B" w:rsidRDefault="007A5D4B" w:rsidP="007F6E7F">
      <w:pPr>
        <w:rPr>
          <w:lang w:eastAsia="en-NZ"/>
        </w:rPr>
      </w:pPr>
    </w:p>
    <w:p w14:paraId="3E845330" w14:textId="77777777" w:rsidR="00E81BB5" w:rsidRDefault="00E81BB5" w:rsidP="007F6E7F">
      <w:pPr>
        <w:rPr>
          <w:lang w:eastAsia="en-NZ"/>
        </w:rPr>
      </w:pPr>
    </w:p>
    <w:p w14:paraId="2069D13E" w14:textId="77777777" w:rsidR="00E81BB5" w:rsidRDefault="00E81BB5" w:rsidP="007F6E7F">
      <w:pPr>
        <w:rPr>
          <w:lang w:eastAsia="en-NZ"/>
        </w:rPr>
      </w:pPr>
    </w:p>
    <w:p w14:paraId="0B28D235" w14:textId="66E6B495" w:rsidR="00E81BB5" w:rsidRDefault="00BC5A04" w:rsidP="00E81BB5">
      <w:pPr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48416" behindDoc="0" locked="0" layoutInCell="1" allowOverlap="1" wp14:anchorId="58109B23" wp14:editId="2AD0EF13">
            <wp:simplePos x="0" y="0"/>
            <wp:positionH relativeFrom="column">
              <wp:posOffset>-146815</wp:posOffset>
            </wp:positionH>
            <wp:positionV relativeFrom="paragraph">
              <wp:posOffset>-304165</wp:posOffset>
            </wp:positionV>
            <wp:extent cx="1794652" cy="2545080"/>
            <wp:effectExtent l="19050" t="19050" r="15240" b="26670"/>
            <wp:wrapNone/>
            <wp:docPr id="69749869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652" cy="25450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FBC">
        <w:rPr>
          <w:noProof/>
          <w:lang w:val="en-NZ" w:eastAsia="en-NZ"/>
        </w:rPr>
        <w:t>You can read the Easy Read</w:t>
      </w:r>
      <w:r w:rsidR="00E81BB5">
        <w:rPr>
          <w:lang w:eastAsia="en-NZ"/>
        </w:rPr>
        <w:t xml:space="preserve"> </w:t>
      </w:r>
      <w:r w:rsidR="00A62AFE">
        <w:rPr>
          <w:lang w:eastAsia="en-NZ"/>
        </w:rPr>
        <w:t xml:space="preserve">guidelines for the </w:t>
      </w:r>
      <w:r w:rsidR="004A1FBC" w:rsidRPr="004A1FBC">
        <w:rPr>
          <w:b/>
          <w:bCs/>
          <w:lang w:eastAsia="en-NZ"/>
        </w:rPr>
        <w:t>Review</w:t>
      </w:r>
      <w:r w:rsidR="00E81BB5" w:rsidRPr="004A1FBC">
        <w:rPr>
          <w:b/>
          <w:bCs/>
          <w:lang w:eastAsia="en-NZ"/>
        </w:rPr>
        <w:t xml:space="preserve"> </w:t>
      </w:r>
      <w:r w:rsidR="004A1FBC" w:rsidRPr="004A1FBC">
        <w:rPr>
          <w:b/>
          <w:bCs/>
          <w:lang w:eastAsia="en-NZ"/>
        </w:rPr>
        <w:t>of the Total Mobility scheme</w:t>
      </w:r>
      <w:r w:rsidR="004A1FBC">
        <w:rPr>
          <w:lang w:eastAsia="en-NZ"/>
        </w:rPr>
        <w:t xml:space="preserve"> here</w:t>
      </w:r>
      <w:r w:rsidR="00E81BB5">
        <w:rPr>
          <w:lang w:eastAsia="en-NZ"/>
        </w:rPr>
        <w:t>:</w:t>
      </w:r>
    </w:p>
    <w:p w14:paraId="381502A9" w14:textId="77777777" w:rsidR="00E81BB5" w:rsidRDefault="00E81BB5" w:rsidP="00E81BB5"/>
    <w:p w14:paraId="6359E811" w14:textId="583D1E39" w:rsidR="00E81BB5" w:rsidRPr="004A1FBC" w:rsidRDefault="004A1FBC" w:rsidP="007F6E7F">
      <w:pPr>
        <w:rPr>
          <w:b/>
          <w:bCs/>
          <w:color w:val="000000" w:themeColor="text1"/>
        </w:rPr>
      </w:pPr>
      <w:hyperlink r:id="rId79" w:history="1">
        <w:r w:rsidRPr="004A1FBC">
          <w:rPr>
            <w:rStyle w:val="Hyperlink"/>
            <w:b/>
            <w:bCs/>
            <w:color w:val="000000" w:themeColor="text1"/>
            <w:u w:val="none"/>
          </w:rPr>
          <w:t>https://tinyurl.com/ytwvsy7v</w:t>
        </w:r>
      </w:hyperlink>
    </w:p>
    <w:p w14:paraId="27AD4971" w14:textId="77777777" w:rsidR="004A1FBC" w:rsidRDefault="004A1FBC" w:rsidP="007F6E7F">
      <w:pPr>
        <w:rPr>
          <w:lang w:eastAsia="en-NZ"/>
        </w:rPr>
      </w:pPr>
    </w:p>
    <w:p w14:paraId="031D87D5" w14:textId="35ABE2D8" w:rsidR="007A5D4B" w:rsidRDefault="007A5D4B" w:rsidP="007F6E7F">
      <w:pPr>
        <w:rPr>
          <w:lang w:eastAsia="en-NZ"/>
        </w:rPr>
      </w:pPr>
    </w:p>
    <w:p w14:paraId="119A0945" w14:textId="1E2A4FFD" w:rsidR="007A5D4B" w:rsidRDefault="00BC5A04" w:rsidP="007F6E7F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66816" behindDoc="0" locked="0" layoutInCell="1" allowOverlap="1" wp14:anchorId="53B6E783" wp14:editId="5A36C914">
                <wp:simplePos x="0" y="0"/>
                <wp:positionH relativeFrom="column">
                  <wp:posOffset>0</wp:posOffset>
                </wp:positionH>
                <wp:positionV relativeFrom="paragraph">
                  <wp:posOffset>16510</wp:posOffset>
                </wp:positionV>
                <wp:extent cx="1439545" cy="1727835"/>
                <wp:effectExtent l="0" t="0" r="8255" b="0"/>
                <wp:wrapNone/>
                <wp:docPr id="724990952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727835"/>
                          <a:chOff x="0" y="0"/>
                          <a:chExt cx="1276216" cy="1606817"/>
                        </a:xfrm>
                      </wpg:grpSpPr>
                      <pic:pic xmlns:pic="http://schemas.openxmlformats.org/drawingml/2006/picture">
                        <pic:nvPicPr>
                          <pic:cNvPr id="2052301972" name="Picture 21105000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30" cy="1154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176271" name="Picture 69599720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413886" y="452387"/>
                            <a:ext cx="862330" cy="1154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D390EF" id="Group 14" o:spid="_x0000_s1026" alt="&quot;&quot;" style="position:absolute;margin-left:0;margin-top:1.3pt;width:113.35pt;height:136.05pt;z-index:252066816;mso-width-relative:margin;mso-height-relative:margin" coordsize="12762,16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10500002" o:spid="_x0000_s1027" type="#_x0000_t75" alt="&quot;&quot;" style="position:absolute;width:8623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">
                  <v:imagedata r:id="rId81" o:title=""/>
                </v:shape>
                <v:shape id="Picture 695997207" o:spid="_x0000_s1028" type="#_x0000_t75" alt="&quot;&quot;" style="position:absolute;left:4138;top:4523;width:8624;height:1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">
                  <v:imagedata r:id="rId81" o:title=""/>
                </v:shape>
              </v:group>
            </w:pict>
          </mc:Fallback>
        </mc:AlternateContent>
      </w:r>
      <w:r w:rsidR="007A5D4B">
        <w:rPr>
          <w:lang w:eastAsia="en-NZ"/>
        </w:rPr>
        <w:t xml:space="preserve">This Easy Read </w:t>
      </w:r>
      <w:r w:rsidR="00FE5162">
        <w:rPr>
          <w:lang w:eastAsia="en-NZ"/>
        </w:rPr>
        <w:t xml:space="preserve">has 6 </w:t>
      </w:r>
      <w:r w:rsidR="00FE5162" w:rsidRPr="00E81BB5">
        <w:rPr>
          <w:b/>
          <w:bCs/>
          <w:lang w:eastAsia="en-NZ"/>
        </w:rPr>
        <w:t>proposals</w:t>
      </w:r>
      <w:r w:rsidR="00FE5162">
        <w:rPr>
          <w:lang w:eastAsia="en-NZ"/>
        </w:rPr>
        <w:t xml:space="preserve"> for changes to Total Mobility that you can give your </w:t>
      </w:r>
      <w:r w:rsidR="00FE5162" w:rsidRPr="00FE5162">
        <w:rPr>
          <w:b/>
          <w:bCs/>
          <w:lang w:eastAsia="en-NZ"/>
        </w:rPr>
        <w:t>feedback</w:t>
      </w:r>
      <w:r w:rsidR="00FE5162">
        <w:rPr>
          <w:lang w:eastAsia="en-NZ"/>
        </w:rPr>
        <w:t xml:space="preserve"> on.</w:t>
      </w:r>
      <w:r w:rsidR="00E81BB5">
        <w:rPr>
          <w:lang w:eastAsia="en-NZ"/>
        </w:rPr>
        <w:br/>
      </w:r>
    </w:p>
    <w:p w14:paraId="0D558D17" w14:textId="61068651" w:rsidR="00E81BB5" w:rsidRDefault="00984644" w:rsidP="00E81BB5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1" locked="0" layoutInCell="1" allowOverlap="1" wp14:anchorId="65ED2051" wp14:editId="7E5D99F2">
                <wp:simplePos x="0" y="0"/>
                <wp:positionH relativeFrom="margin">
                  <wp:posOffset>2133600</wp:posOffset>
                </wp:positionH>
                <wp:positionV relativeFrom="paragraph">
                  <wp:posOffset>341630</wp:posOffset>
                </wp:positionV>
                <wp:extent cx="3599815" cy="1703070"/>
                <wp:effectExtent l="0" t="0" r="635" b="0"/>
                <wp:wrapNone/>
                <wp:docPr id="32157552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7030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F53BE" id="Rectangle 1" o:spid="_x0000_s1026" alt="&quot;&quot;" style="position:absolute;margin-left:168pt;margin-top:26.9pt;width:283.45pt;height:134.1pt;z-index:-25132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26125D8F" w14:textId="0A70007B" w:rsidR="00E81BB5" w:rsidRDefault="00984644" w:rsidP="00E81BB5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68864" behindDoc="0" locked="0" layoutInCell="1" allowOverlap="1" wp14:anchorId="3B236861" wp14:editId="226E7432">
            <wp:simplePos x="0" y="0"/>
            <wp:positionH relativeFrom="margin">
              <wp:align>left</wp:align>
            </wp:positionH>
            <wp:positionV relativeFrom="paragraph">
              <wp:posOffset>171952</wp:posOffset>
            </wp:positionV>
            <wp:extent cx="1395663" cy="1395663"/>
            <wp:effectExtent l="0" t="0" r="0" b="0"/>
            <wp:wrapNone/>
            <wp:docPr id="273189850" name="Picture 2731898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189850" name="Picture 2731898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395663" cy="1395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1BB5">
        <w:rPr>
          <w:lang w:eastAsia="en-NZ"/>
        </w:rPr>
        <w:t xml:space="preserve">Here a </w:t>
      </w:r>
      <w:r w:rsidR="00E81BB5" w:rsidRPr="0041353D">
        <w:rPr>
          <w:b/>
          <w:bCs/>
          <w:lang w:eastAsia="en-NZ"/>
        </w:rPr>
        <w:t xml:space="preserve">proposal </w:t>
      </w:r>
      <w:r w:rsidR="00E81BB5">
        <w:rPr>
          <w:lang w:eastAsia="en-NZ"/>
        </w:rPr>
        <w:t>means a:</w:t>
      </w:r>
    </w:p>
    <w:p w14:paraId="299C0540" w14:textId="66CC5BDE" w:rsidR="00E81BB5" w:rsidRDefault="00E81BB5" w:rsidP="00E81BB5">
      <w:pPr>
        <w:pStyle w:val="Listtoplevel"/>
        <w:rPr>
          <w:lang w:eastAsia="en-NZ"/>
        </w:rPr>
      </w:pPr>
      <w:r>
        <w:rPr>
          <w:lang w:eastAsia="en-NZ"/>
        </w:rPr>
        <w:t>kind of idea</w:t>
      </w:r>
    </w:p>
    <w:p w14:paraId="61823AF8" w14:textId="603C7561" w:rsidR="00E81BB5" w:rsidRDefault="00E81BB5" w:rsidP="00E81BB5">
      <w:pPr>
        <w:pStyle w:val="Listtoplevel"/>
        <w:rPr>
          <w:lang w:eastAsia="en-NZ"/>
        </w:rPr>
      </w:pPr>
      <w:r>
        <w:rPr>
          <w:lang w:eastAsia="en-NZ"/>
        </w:rPr>
        <w:t>thing that might be good to do.</w:t>
      </w:r>
    </w:p>
    <w:p w14:paraId="5C1D2A50" w14:textId="6F058DEB" w:rsidR="00E81BB5" w:rsidRDefault="00E81BB5" w:rsidP="00E81BB5">
      <w:pPr>
        <w:rPr>
          <w:lang w:eastAsia="en-NZ"/>
        </w:rPr>
      </w:pPr>
    </w:p>
    <w:p w14:paraId="527908F6" w14:textId="3AF42E57" w:rsidR="00FE5162" w:rsidRDefault="00984644" w:rsidP="007F6E7F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70912" behindDoc="0" locked="0" layoutInCell="1" allowOverlap="1" wp14:anchorId="19B68DF7" wp14:editId="026C5B1D">
            <wp:simplePos x="0" y="0"/>
            <wp:positionH relativeFrom="margin">
              <wp:align>left</wp:align>
            </wp:positionH>
            <wp:positionV relativeFrom="paragraph">
              <wp:posOffset>198722</wp:posOffset>
            </wp:positionV>
            <wp:extent cx="1357162" cy="1357162"/>
            <wp:effectExtent l="0" t="0" r="0" b="0"/>
            <wp:wrapNone/>
            <wp:docPr id="501907828" name="Picture 5019078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07828" name="Picture 5019078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357162" cy="1357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3C5">
        <w:rPr>
          <w:noProof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 wp14:anchorId="25C302C1" wp14:editId="25699B0B">
                <wp:simplePos x="0" y="0"/>
                <wp:positionH relativeFrom="margin">
                  <wp:posOffset>2133600</wp:posOffset>
                </wp:positionH>
                <wp:positionV relativeFrom="paragraph">
                  <wp:posOffset>266700</wp:posOffset>
                </wp:positionV>
                <wp:extent cx="3599815" cy="779145"/>
                <wp:effectExtent l="0" t="0" r="635" b="1905"/>
                <wp:wrapNone/>
                <wp:docPr id="17064935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791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E063CF" id="Rectangle 1" o:spid="_x0000_s1026" alt="&quot;&quot;" style="position:absolute;margin-left:168pt;margin-top:21pt;width:283.45pt;height:61.35pt;z-index:-25139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6ABFC21A" w14:textId="2AC74D7B" w:rsidR="008E2DAE" w:rsidRDefault="00FE5162" w:rsidP="007F6E7F">
      <w:pPr>
        <w:rPr>
          <w:lang w:eastAsia="en-NZ"/>
        </w:rPr>
      </w:pPr>
      <w:r w:rsidRPr="006D69C3">
        <w:rPr>
          <w:b/>
          <w:bCs/>
          <w:lang w:eastAsia="en-NZ"/>
        </w:rPr>
        <w:t xml:space="preserve">Feedback </w:t>
      </w:r>
      <w:r>
        <w:rPr>
          <w:lang w:eastAsia="en-NZ"/>
        </w:rPr>
        <w:t xml:space="preserve">means </w:t>
      </w:r>
      <w:r w:rsidR="006D69C3">
        <w:rPr>
          <w:lang w:eastAsia="en-NZ"/>
        </w:rPr>
        <w:t>saying what you think about something.</w:t>
      </w:r>
    </w:p>
    <w:p w14:paraId="10DFAE33" w14:textId="77777777" w:rsidR="008E2DAE" w:rsidRDefault="008E2DAE" w:rsidP="004A1FBC">
      <w:pPr>
        <w:rPr>
          <w:lang w:eastAsia="en-NZ"/>
        </w:rPr>
      </w:pPr>
    </w:p>
    <w:p w14:paraId="43590863" w14:textId="77777777" w:rsidR="004A1FBC" w:rsidRDefault="004A1FBC" w:rsidP="004A1FBC">
      <w:pPr>
        <w:rPr>
          <w:lang w:eastAsia="en-NZ"/>
        </w:rPr>
      </w:pPr>
    </w:p>
    <w:p w14:paraId="74E69BC3" w14:textId="222959F7" w:rsidR="00FE5162" w:rsidRDefault="00984644" w:rsidP="007F6E7F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72960" behindDoc="0" locked="0" layoutInCell="1" allowOverlap="1" wp14:anchorId="5911047D" wp14:editId="11F01CD0">
            <wp:simplePos x="0" y="0"/>
            <wp:positionH relativeFrom="margin">
              <wp:align>left</wp:align>
            </wp:positionH>
            <wp:positionV relativeFrom="paragraph">
              <wp:posOffset>165434</wp:posOffset>
            </wp:positionV>
            <wp:extent cx="1501541" cy="803058"/>
            <wp:effectExtent l="0" t="0" r="3810" b="0"/>
            <wp:wrapNone/>
            <wp:docPr id="1195266280" name="Picture 11952662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266280" name="Picture 11952662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803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DAE">
        <w:rPr>
          <w:lang w:eastAsia="en-NZ"/>
        </w:rPr>
        <w:t xml:space="preserve">Information on how to give your feedback is on </w:t>
      </w:r>
      <w:r w:rsidR="008E2DAE" w:rsidRPr="008E2DAE">
        <w:rPr>
          <w:b/>
          <w:bCs/>
          <w:lang w:eastAsia="en-NZ"/>
        </w:rPr>
        <w:t>pages</w:t>
      </w:r>
      <w:r w:rsidR="00702805">
        <w:rPr>
          <w:b/>
          <w:bCs/>
          <w:lang w:eastAsia="en-NZ"/>
        </w:rPr>
        <w:t xml:space="preserve"> 33</w:t>
      </w:r>
      <w:r w:rsidR="008E2DAE" w:rsidRPr="008E2DAE">
        <w:rPr>
          <w:b/>
          <w:bCs/>
          <w:lang w:eastAsia="en-NZ"/>
        </w:rPr>
        <w:t xml:space="preserve"> to</w:t>
      </w:r>
      <w:r w:rsidR="008E2DAE">
        <w:rPr>
          <w:lang w:eastAsia="en-NZ"/>
        </w:rPr>
        <w:t xml:space="preserve"> </w:t>
      </w:r>
      <w:r w:rsidR="00702805" w:rsidRPr="00702805">
        <w:rPr>
          <w:b/>
          <w:bCs/>
          <w:lang w:eastAsia="en-NZ"/>
        </w:rPr>
        <w:t>36</w:t>
      </w:r>
      <w:r w:rsidR="008E2DAE">
        <w:rPr>
          <w:lang w:eastAsia="en-NZ"/>
        </w:rPr>
        <w:t>.</w:t>
      </w:r>
      <w:r w:rsidR="006D69C3">
        <w:rPr>
          <w:lang w:eastAsia="en-NZ"/>
        </w:rPr>
        <w:t xml:space="preserve"> </w:t>
      </w:r>
    </w:p>
    <w:p w14:paraId="3A84199D" w14:textId="6E7C0910" w:rsidR="00E81BB5" w:rsidRDefault="00E81BB5" w:rsidP="00E81BB5">
      <w:pPr>
        <w:rPr>
          <w:lang w:eastAsia="en-NZ"/>
        </w:rPr>
      </w:pPr>
    </w:p>
    <w:p w14:paraId="493D2A36" w14:textId="14C63F73" w:rsidR="006D69C3" w:rsidRDefault="00984644" w:rsidP="007F6E7F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78080" behindDoc="0" locked="0" layoutInCell="1" allowOverlap="1" wp14:anchorId="147CE9DC" wp14:editId="438E10A9">
                <wp:simplePos x="0" y="0"/>
                <wp:positionH relativeFrom="column">
                  <wp:posOffset>0</wp:posOffset>
                </wp:positionH>
                <wp:positionV relativeFrom="paragraph">
                  <wp:posOffset>118712</wp:posOffset>
                </wp:positionV>
                <wp:extent cx="1655445" cy="1659255"/>
                <wp:effectExtent l="0" t="0" r="0" b="0"/>
                <wp:wrapNone/>
                <wp:docPr id="1942596882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5445" cy="1659255"/>
                          <a:chOff x="0" y="0"/>
                          <a:chExt cx="1655445" cy="1659255"/>
                        </a:xfrm>
                      </wpg:grpSpPr>
                      <pic:pic xmlns:pic="http://schemas.openxmlformats.org/drawingml/2006/picture">
                        <pic:nvPicPr>
                          <pic:cNvPr id="740179930" name="Picture 7980496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445" cy="165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017373" name="Picture 35662429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04261" y="625642"/>
                            <a:ext cx="911225" cy="5759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79BF0" id="Group 15" o:spid="_x0000_s1026" alt="&quot;&quot;" style="position:absolute;margin-left:0;margin-top:9.35pt;width:130.35pt;height:130.65pt;z-index:252078080" coordsize="16554,16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">
                <v:shape id="Picture 798049651" o:spid="_x0000_s1027" type="#_x0000_t75" alt="&quot;&quot;" style="position:absolute;width:16554;height:16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">
                  <v:imagedata r:id="rId86" o:title=""/>
                </v:shape>
                <v:shape id="Picture 356624292" o:spid="_x0000_s1028" type="#_x0000_t75" alt="&quot;&quot;" style="position:absolute;left:4042;top:6256;width:9112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" stroked="t" strokecolor="black [3213]">
                  <v:imagedata r:id="rId17" o:title=""/>
                  <v:path arrowok="t"/>
                </v:shape>
              </v:group>
            </w:pict>
          </mc:Fallback>
        </mc:AlternateContent>
      </w:r>
      <w:r w:rsidR="006D69C3">
        <w:rPr>
          <w:lang w:eastAsia="en-NZ"/>
        </w:rPr>
        <w:t xml:space="preserve">After we get the </w:t>
      </w:r>
      <w:proofErr w:type="gramStart"/>
      <w:r w:rsidR="006D69C3">
        <w:rPr>
          <w:lang w:eastAsia="en-NZ"/>
        </w:rPr>
        <w:t>feedback</w:t>
      </w:r>
      <w:proofErr w:type="gramEnd"/>
      <w:r w:rsidR="006D69C3">
        <w:rPr>
          <w:lang w:eastAsia="en-NZ"/>
        </w:rPr>
        <w:t xml:space="preserve"> we will:</w:t>
      </w:r>
    </w:p>
    <w:p w14:paraId="0C4A0F07" w14:textId="239378C5" w:rsidR="006D69C3" w:rsidRDefault="006D69C3" w:rsidP="006D69C3">
      <w:pPr>
        <w:pStyle w:val="Listtoplevel"/>
        <w:rPr>
          <w:lang w:eastAsia="en-NZ"/>
        </w:rPr>
      </w:pPr>
      <w:r>
        <w:rPr>
          <w:lang w:eastAsia="en-NZ"/>
        </w:rPr>
        <w:t xml:space="preserve">give the Government our </w:t>
      </w:r>
      <w:r w:rsidR="002C417D">
        <w:rPr>
          <w:lang w:eastAsia="en-NZ"/>
        </w:rPr>
        <w:br/>
      </w:r>
      <w:r>
        <w:rPr>
          <w:lang w:eastAsia="en-NZ"/>
        </w:rPr>
        <w:t>advice / what we think</w:t>
      </w:r>
    </w:p>
    <w:p w14:paraId="4D7A2C2C" w14:textId="1D792F89" w:rsidR="006D69C3" w:rsidRDefault="006D69C3" w:rsidP="006D69C3">
      <w:pPr>
        <w:pStyle w:val="Listtoplevel"/>
        <w:rPr>
          <w:lang w:eastAsia="en-NZ"/>
        </w:rPr>
      </w:pPr>
      <w:r>
        <w:rPr>
          <w:lang w:eastAsia="en-NZ"/>
        </w:rPr>
        <w:t xml:space="preserve">finish the review. </w:t>
      </w:r>
    </w:p>
    <w:p w14:paraId="7B70B5D0" w14:textId="3968049B" w:rsidR="00E81BB5" w:rsidRDefault="00E81BB5" w:rsidP="00E81BB5">
      <w:pPr>
        <w:rPr>
          <w:lang w:eastAsia="en-NZ"/>
        </w:rPr>
      </w:pPr>
    </w:p>
    <w:p w14:paraId="00D04DC0" w14:textId="77777777" w:rsidR="00E81BB5" w:rsidRDefault="00E81BB5" w:rsidP="00E81BB5">
      <w:pPr>
        <w:rPr>
          <w:lang w:eastAsia="en-NZ"/>
        </w:rPr>
      </w:pPr>
    </w:p>
    <w:p w14:paraId="00FD8730" w14:textId="1937E32E" w:rsidR="00E81BB5" w:rsidRDefault="00E81BB5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0CA29808" w14:textId="1C65ACC1" w:rsidR="00E22911" w:rsidRDefault="0002478C" w:rsidP="0002478C">
      <w:pPr>
        <w:pStyle w:val="Heading1"/>
        <w:rPr>
          <w:lang w:eastAsia="en-NZ"/>
        </w:rPr>
      </w:pPr>
      <w:bookmarkStart w:id="8" w:name="_Changes_that_happened"/>
      <w:bookmarkStart w:id="9" w:name="_Toc216776995"/>
      <w:bookmarkEnd w:id="8"/>
      <w:r>
        <w:rPr>
          <w:lang w:eastAsia="en-NZ"/>
        </w:rPr>
        <w:lastRenderedPageBreak/>
        <w:t xml:space="preserve">Changes that </w:t>
      </w:r>
      <w:r w:rsidR="0064397C">
        <w:rPr>
          <w:lang w:eastAsia="en-NZ"/>
        </w:rPr>
        <w:t xml:space="preserve">have just </w:t>
      </w:r>
      <w:r>
        <w:rPr>
          <w:lang w:eastAsia="en-NZ"/>
        </w:rPr>
        <w:t xml:space="preserve">happened </w:t>
      </w:r>
      <w:bookmarkEnd w:id="9"/>
    </w:p>
    <w:p w14:paraId="77838465" w14:textId="736373BB" w:rsidR="0002478C" w:rsidRDefault="0002478C" w:rsidP="0002478C">
      <w:pPr>
        <w:rPr>
          <w:lang w:eastAsia="en-NZ"/>
        </w:rPr>
      </w:pPr>
    </w:p>
    <w:p w14:paraId="46D0F0BA" w14:textId="495BC604" w:rsidR="0002478C" w:rsidRDefault="00226B63" w:rsidP="0002478C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80128" behindDoc="0" locked="0" layoutInCell="1" allowOverlap="1" wp14:anchorId="7BD42556" wp14:editId="3C21FD9C">
            <wp:simplePos x="0" y="0"/>
            <wp:positionH relativeFrom="margin">
              <wp:align>left</wp:align>
            </wp:positionH>
            <wp:positionV relativeFrom="paragraph">
              <wp:posOffset>166737</wp:posOffset>
            </wp:positionV>
            <wp:extent cx="1440973" cy="1318661"/>
            <wp:effectExtent l="0" t="0" r="6985" b="0"/>
            <wp:wrapNone/>
            <wp:docPr id="1843151591" name="Picture 18431515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151591" name="Picture 18431515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442793" cy="1320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15F8C3" w14:textId="22205151" w:rsidR="0002478C" w:rsidRDefault="0002478C" w:rsidP="0002478C">
      <w:pPr>
        <w:rPr>
          <w:lang w:eastAsia="en-NZ"/>
        </w:rPr>
      </w:pPr>
      <w:r>
        <w:rPr>
          <w:lang w:eastAsia="en-NZ"/>
        </w:rPr>
        <w:t xml:space="preserve">In 2024 – 2025 people did 3 million trips using Total Mobility. </w:t>
      </w:r>
    </w:p>
    <w:p w14:paraId="65F9789B" w14:textId="77777777" w:rsidR="0002478C" w:rsidRDefault="0002478C" w:rsidP="0002478C">
      <w:pPr>
        <w:rPr>
          <w:lang w:eastAsia="en-NZ"/>
        </w:rPr>
      </w:pPr>
    </w:p>
    <w:p w14:paraId="2976EE69" w14:textId="447AE926" w:rsidR="006C1D10" w:rsidRDefault="00226B63" w:rsidP="0002478C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82176" behindDoc="0" locked="0" layoutInCell="1" allowOverlap="1" wp14:anchorId="7BC2D205" wp14:editId="7F0B17D2">
            <wp:simplePos x="0" y="0"/>
            <wp:positionH relativeFrom="margin">
              <wp:posOffset>-38501</wp:posOffset>
            </wp:positionH>
            <wp:positionV relativeFrom="paragraph">
              <wp:posOffset>214997</wp:posOffset>
            </wp:positionV>
            <wp:extent cx="1501541" cy="1501541"/>
            <wp:effectExtent l="0" t="0" r="3810" b="0"/>
            <wp:wrapNone/>
            <wp:docPr id="507370822" name="Picture 5073708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370822" name="Picture 5073708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E46D6" w14:textId="48FD9CF3" w:rsidR="0002478C" w:rsidRDefault="0002478C" w:rsidP="0002478C">
      <w:pPr>
        <w:rPr>
          <w:lang w:eastAsia="en-NZ"/>
        </w:rPr>
      </w:pPr>
      <w:r>
        <w:rPr>
          <w:lang w:eastAsia="en-NZ"/>
        </w:rPr>
        <w:t>By 2024 there were 1 hundred and 20 thousand people using Total Mobility.</w:t>
      </w:r>
    </w:p>
    <w:p w14:paraId="20CF53F6" w14:textId="77777777" w:rsidR="006C1D10" w:rsidRDefault="006C1D10" w:rsidP="0002478C">
      <w:pPr>
        <w:rPr>
          <w:lang w:eastAsia="en-NZ"/>
        </w:rPr>
      </w:pPr>
    </w:p>
    <w:p w14:paraId="1C0FF7EE" w14:textId="7A618F6A" w:rsidR="006C1D10" w:rsidRDefault="00226B63" w:rsidP="0002478C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84224" behindDoc="0" locked="0" layoutInCell="1" allowOverlap="1" wp14:anchorId="6860D980" wp14:editId="679DBE6F">
            <wp:simplePos x="0" y="0"/>
            <wp:positionH relativeFrom="margin">
              <wp:align>left</wp:align>
            </wp:positionH>
            <wp:positionV relativeFrom="paragraph">
              <wp:posOffset>246948</wp:posOffset>
            </wp:positionV>
            <wp:extent cx="1386038" cy="1386038"/>
            <wp:effectExtent l="0" t="0" r="5080" b="0"/>
            <wp:wrapNone/>
            <wp:docPr id="1384919003" name="Picture 13849190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919003" name="Picture 13849190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386038" cy="1386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9A31D" w14:textId="62F8B5C1" w:rsidR="006C1D10" w:rsidRDefault="006C1D10" w:rsidP="0002478C">
      <w:pPr>
        <w:rPr>
          <w:lang w:eastAsia="en-NZ"/>
        </w:rPr>
      </w:pPr>
      <w:r>
        <w:rPr>
          <w:lang w:eastAsia="en-NZ"/>
        </w:rPr>
        <w:t xml:space="preserve">While it is good more people are using Total Mobility </w:t>
      </w:r>
      <w:r w:rsidR="0047682B">
        <w:rPr>
          <w:lang w:eastAsia="en-NZ"/>
        </w:rPr>
        <w:t xml:space="preserve">it means the costs to run it are getting bigger. </w:t>
      </w:r>
    </w:p>
    <w:p w14:paraId="7062ADCE" w14:textId="77777777" w:rsidR="009E0B41" w:rsidRDefault="009E0B41" w:rsidP="0002478C">
      <w:pPr>
        <w:rPr>
          <w:lang w:eastAsia="en-NZ"/>
        </w:rPr>
      </w:pPr>
    </w:p>
    <w:p w14:paraId="27200B3F" w14:textId="6BDCB030" w:rsidR="009E0B41" w:rsidRDefault="009E0B41" w:rsidP="0002478C">
      <w:pPr>
        <w:rPr>
          <w:lang w:eastAsia="en-NZ"/>
        </w:rPr>
      </w:pPr>
    </w:p>
    <w:p w14:paraId="5437F0C1" w14:textId="41431D4D" w:rsidR="009E0B41" w:rsidRDefault="00226B63" w:rsidP="0002478C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88320" behindDoc="0" locked="0" layoutInCell="1" allowOverlap="1" wp14:anchorId="659B7E37" wp14:editId="299F9EF0">
            <wp:simplePos x="0" y="0"/>
            <wp:positionH relativeFrom="margin">
              <wp:align>left</wp:align>
            </wp:positionH>
            <wp:positionV relativeFrom="paragraph">
              <wp:posOffset>10461</wp:posOffset>
            </wp:positionV>
            <wp:extent cx="1395663" cy="1395663"/>
            <wp:effectExtent l="0" t="0" r="0" b="0"/>
            <wp:wrapNone/>
            <wp:docPr id="20219197" name="Picture 202191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9197" name="Picture 202191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398681" cy="1398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B41">
        <w:rPr>
          <w:lang w:eastAsia="en-NZ"/>
        </w:rPr>
        <w:t>We think the costs have got bigger because in 2022 the Government added more funding with Community Connect.</w:t>
      </w:r>
    </w:p>
    <w:p w14:paraId="4BC1DD49" w14:textId="49C5B87B" w:rsidR="009E0B41" w:rsidRDefault="009E0B41" w:rsidP="0002478C">
      <w:pPr>
        <w:rPr>
          <w:lang w:eastAsia="en-NZ"/>
        </w:rPr>
      </w:pPr>
    </w:p>
    <w:p w14:paraId="0B887612" w14:textId="77777777" w:rsidR="009E0B41" w:rsidRDefault="009E0B41" w:rsidP="0002478C">
      <w:pPr>
        <w:rPr>
          <w:lang w:eastAsia="en-NZ"/>
        </w:rPr>
      </w:pPr>
    </w:p>
    <w:p w14:paraId="7AED9BD8" w14:textId="02CE3DBD" w:rsidR="009E0B41" w:rsidRDefault="00226B63" w:rsidP="005C6033">
      <w:pPr>
        <w:spacing w:line="312" w:lineRule="auto"/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90368" behindDoc="0" locked="0" layoutInCell="1" allowOverlap="1" wp14:anchorId="19E9119A" wp14:editId="6BA12544">
            <wp:simplePos x="0" y="0"/>
            <wp:positionH relativeFrom="margin">
              <wp:align>left</wp:align>
            </wp:positionH>
            <wp:positionV relativeFrom="paragraph">
              <wp:posOffset>9258</wp:posOffset>
            </wp:positionV>
            <wp:extent cx="1461955" cy="924025"/>
            <wp:effectExtent l="19050" t="19050" r="24130" b="9525"/>
            <wp:wrapNone/>
            <wp:docPr id="968595780" name="Picture 9685957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595780" name="Picture 9685957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61955" cy="924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B41">
        <w:rPr>
          <w:lang w:eastAsia="en-NZ"/>
        </w:rPr>
        <w:t>Community Connect cut fares in half for</w:t>
      </w:r>
      <w:r w:rsidR="005C6033">
        <w:rPr>
          <w:lang w:eastAsia="en-NZ"/>
        </w:rPr>
        <w:t xml:space="preserve"> </w:t>
      </w:r>
      <w:r w:rsidR="009E0B41">
        <w:rPr>
          <w:lang w:eastAsia="en-NZ"/>
        </w:rPr>
        <w:t>Total Mobility users</w:t>
      </w:r>
      <w:r w:rsidR="005C6033">
        <w:rPr>
          <w:lang w:eastAsia="en-NZ"/>
        </w:rPr>
        <w:t>.</w:t>
      </w:r>
    </w:p>
    <w:p w14:paraId="21A8CC4A" w14:textId="77777777" w:rsidR="0007735E" w:rsidRDefault="0007735E" w:rsidP="005C6033">
      <w:pPr>
        <w:spacing w:line="312" w:lineRule="auto"/>
        <w:rPr>
          <w:lang w:eastAsia="en-NZ"/>
        </w:rPr>
      </w:pPr>
    </w:p>
    <w:p w14:paraId="7BD27132" w14:textId="575EB039" w:rsidR="009E0B41" w:rsidRDefault="00B57DBC" w:rsidP="005C6033">
      <w:pPr>
        <w:spacing w:line="312" w:lineRule="auto"/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669B5944" wp14:editId="201F97DE">
                <wp:simplePos x="0" y="0"/>
                <wp:positionH relativeFrom="column">
                  <wp:posOffset>0</wp:posOffset>
                </wp:positionH>
                <wp:positionV relativeFrom="paragraph">
                  <wp:posOffset>157179</wp:posOffset>
                </wp:positionV>
                <wp:extent cx="1713230" cy="1713230"/>
                <wp:effectExtent l="0" t="0" r="1270" b="0"/>
                <wp:wrapNone/>
                <wp:docPr id="1589342754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3230" cy="1713230"/>
                          <a:chOff x="0" y="0"/>
                          <a:chExt cx="1713230" cy="1713230"/>
                        </a:xfrm>
                      </wpg:grpSpPr>
                      <pic:pic xmlns:pic="http://schemas.openxmlformats.org/drawingml/2006/picture">
                        <pic:nvPicPr>
                          <pic:cNvPr id="1805928602" name="Picture 1186156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1713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333574" name="Picture 20574424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85011" y="702644"/>
                            <a:ext cx="461645" cy="461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817024" name="Picture 16782076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73768" y="606392"/>
                            <a:ext cx="422910" cy="4229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9F6F2" id="Group 17" o:spid="_x0000_s1026" alt="&quot;&quot;" style="position:absolute;margin-left:0;margin-top:12.4pt;width:134.9pt;height:134.9pt;z-index:252099584" coordsize="1713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">
                <v:shape id="Picture 1186156133" o:spid="_x0000_s1027" type="#_x0000_t75" alt="&quot;&quot;" style="position:absolute;width:17132;height:17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">
                  <v:imagedata r:id="rId90" o:title=""/>
                </v:shape>
                <v:shape id="Picture 2057442462" o:spid="_x0000_s1028" type="#_x0000_t75" alt="&quot;&quot;" style="position:absolute;left:3850;top:7026;width:4616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">
                  <v:imagedata r:id="rId62" o:title=""/>
                </v:shape>
                <v:shape id="Picture 1678207616" o:spid="_x0000_s1029" type="#_x0000_t75" alt="&quot;&quot;" style="position:absolute;left:6737;top:6063;width:4229;height:4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">
                  <v:imagedata r:id="rId63" o:title=""/>
                </v:shape>
              </v:group>
            </w:pict>
          </mc:Fallback>
        </mc:AlternateContent>
      </w:r>
    </w:p>
    <w:p w14:paraId="27334F87" w14:textId="77B0348D" w:rsidR="00226B63" w:rsidRDefault="009E0B41" w:rsidP="005C6033">
      <w:pPr>
        <w:spacing w:line="312" w:lineRule="auto"/>
        <w:rPr>
          <w:lang w:eastAsia="en-NZ"/>
        </w:rPr>
      </w:pPr>
      <w:r>
        <w:rPr>
          <w:lang w:eastAsia="en-NZ"/>
        </w:rPr>
        <w:t xml:space="preserve">Since this change users pay only 25 cents for every 1 dollar of a fare up to a </w:t>
      </w:r>
      <w:r>
        <w:rPr>
          <w:b/>
          <w:bCs/>
          <w:lang w:eastAsia="en-NZ"/>
        </w:rPr>
        <w:t xml:space="preserve">fare </w:t>
      </w:r>
      <w:r w:rsidRPr="009E0B41">
        <w:rPr>
          <w:b/>
          <w:bCs/>
          <w:lang w:eastAsia="en-NZ"/>
        </w:rPr>
        <w:t>cap</w:t>
      </w:r>
      <w:r>
        <w:rPr>
          <w:lang w:eastAsia="en-NZ"/>
        </w:rPr>
        <w:t xml:space="preserve">. </w:t>
      </w:r>
    </w:p>
    <w:p w14:paraId="647C0907" w14:textId="77777777" w:rsidR="005C6033" w:rsidRDefault="005C6033" w:rsidP="005C6033">
      <w:pPr>
        <w:spacing w:line="312" w:lineRule="auto"/>
        <w:rPr>
          <w:lang w:eastAsia="en-NZ"/>
        </w:rPr>
      </w:pPr>
    </w:p>
    <w:p w14:paraId="31989AA4" w14:textId="6181FD7F" w:rsidR="005C6033" w:rsidRDefault="005C6033" w:rsidP="005C6033">
      <w:pPr>
        <w:spacing w:line="312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 wp14:anchorId="2A0AC326" wp14:editId="0AA7F3C0">
                <wp:simplePos x="0" y="0"/>
                <wp:positionH relativeFrom="margin">
                  <wp:posOffset>2109537</wp:posOffset>
                </wp:positionH>
                <wp:positionV relativeFrom="paragraph">
                  <wp:posOffset>248887</wp:posOffset>
                </wp:positionV>
                <wp:extent cx="3599815" cy="5903494"/>
                <wp:effectExtent l="0" t="0" r="635" b="2540"/>
                <wp:wrapNone/>
                <wp:docPr id="1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90349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2FC9F8" id="Rectangle 1" o:spid="_x0000_s1026" alt="&quot;&quot;" style="position:absolute;margin-left:166.1pt;margin-top:19.6pt;width:283.45pt;height:464.85pt;z-index:-25138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49541EEB" w14:textId="361F1554" w:rsidR="009E0B41" w:rsidRDefault="009E0B41" w:rsidP="005C6033">
      <w:pPr>
        <w:spacing w:line="312" w:lineRule="auto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34720" behindDoc="0" locked="0" layoutInCell="1" allowOverlap="1" wp14:anchorId="2002C73E" wp14:editId="683EC159">
            <wp:simplePos x="0" y="0"/>
            <wp:positionH relativeFrom="column">
              <wp:posOffset>6350</wp:posOffset>
            </wp:positionH>
            <wp:positionV relativeFrom="paragraph">
              <wp:posOffset>224790</wp:posOffset>
            </wp:positionV>
            <wp:extent cx="1143000" cy="1143000"/>
            <wp:effectExtent l="0" t="0" r="0" b="0"/>
            <wp:wrapNone/>
            <wp:docPr id="1215475747" name="Picture 12154757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47" name="Contactless payments eftpos credit card swipe paywave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 w:eastAsia="en-NZ"/>
        </w:rPr>
        <w:t xml:space="preserve">A </w:t>
      </w:r>
      <w:r w:rsidRPr="00295330">
        <w:rPr>
          <w:b/>
          <w:bCs/>
          <w:lang w:val="en-NZ" w:eastAsia="en-NZ"/>
        </w:rPr>
        <w:t>fare cap</w:t>
      </w:r>
      <w:r>
        <w:rPr>
          <w:lang w:val="en-NZ" w:eastAsia="en-NZ"/>
        </w:rPr>
        <w:t xml:space="preserve"> is the highest amount of money the Total Mobility scheme </w:t>
      </w:r>
      <w:r>
        <w:rPr>
          <w:lang w:val="en-NZ" w:eastAsia="en-NZ"/>
        </w:rPr>
        <w:br/>
        <w:t>will pay part of for each trip.</w:t>
      </w:r>
      <w:r w:rsidRPr="009C0590">
        <w:rPr>
          <w:noProof/>
        </w:rPr>
        <w:t xml:space="preserve"> </w:t>
      </w:r>
    </w:p>
    <w:p w14:paraId="3B32EB13" w14:textId="77777777" w:rsidR="009E0B41" w:rsidRDefault="009E0B41" w:rsidP="005C6033">
      <w:pPr>
        <w:spacing w:line="312" w:lineRule="auto"/>
        <w:rPr>
          <w:lang w:val="en-NZ" w:eastAsia="en-NZ"/>
        </w:rPr>
      </w:pPr>
    </w:p>
    <w:p w14:paraId="2B70F93E" w14:textId="77777777" w:rsidR="009E0B41" w:rsidRDefault="009E0B41" w:rsidP="005C6033">
      <w:pPr>
        <w:spacing w:line="312" w:lineRule="auto"/>
        <w:rPr>
          <w:lang w:val="en-NZ" w:eastAsia="en-NZ"/>
        </w:rPr>
      </w:pPr>
    </w:p>
    <w:p w14:paraId="281681FD" w14:textId="77777777" w:rsidR="009E0B41" w:rsidRDefault="009E0B41" w:rsidP="005C6033">
      <w:pPr>
        <w:pStyle w:val="BodyText"/>
        <w:spacing w:line="312" w:lineRule="auto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35744" behindDoc="0" locked="0" layoutInCell="1" allowOverlap="1" wp14:anchorId="5D645BD8" wp14:editId="4A8C60CD">
            <wp:simplePos x="0" y="0"/>
            <wp:positionH relativeFrom="column">
              <wp:posOffset>1270</wp:posOffset>
            </wp:positionH>
            <wp:positionV relativeFrom="paragraph">
              <wp:posOffset>160020</wp:posOffset>
            </wp:positionV>
            <wp:extent cx="1600200" cy="998220"/>
            <wp:effectExtent l="0" t="0" r="0" b="0"/>
            <wp:wrapNone/>
            <wp:docPr id="1215475748" name="Picture 12154757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arliament Government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 w:eastAsia="en-NZ"/>
        </w:rPr>
        <w:t xml:space="preserve">For example if the fare cap is </w:t>
      </w:r>
      <w:r>
        <w:rPr>
          <w:lang w:val="en-NZ" w:eastAsia="en-NZ"/>
        </w:rPr>
        <w:br/>
        <w:t xml:space="preserve">25 dollars the </w:t>
      </w:r>
      <w:r>
        <w:rPr>
          <w:lang w:eastAsia="en-NZ"/>
        </w:rPr>
        <w:t>Government will pay part of every dollar for the first 25 dollars.</w:t>
      </w:r>
    </w:p>
    <w:p w14:paraId="02857ED0" w14:textId="77777777" w:rsidR="009E0B41" w:rsidRDefault="009E0B41" w:rsidP="005C6033">
      <w:pPr>
        <w:spacing w:line="312" w:lineRule="auto"/>
        <w:rPr>
          <w:lang w:eastAsia="en-NZ"/>
        </w:rPr>
      </w:pPr>
    </w:p>
    <w:p w14:paraId="565E9201" w14:textId="5974425B" w:rsidR="009E0B41" w:rsidRDefault="009E0B41" w:rsidP="005C6033">
      <w:pPr>
        <w:spacing w:line="312" w:lineRule="auto"/>
        <w:rPr>
          <w:lang w:eastAsia="en-NZ"/>
        </w:rPr>
      </w:pPr>
    </w:p>
    <w:p w14:paraId="05142329" w14:textId="5C2291DF" w:rsidR="009E0B41" w:rsidRDefault="00EE30F2" w:rsidP="005C6033">
      <w:pPr>
        <w:spacing w:line="312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36768" behindDoc="0" locked="0" layoutInCell="1" allowOverlap="1" wp14:anchorId="0274207E" wp14:editId="066A80C7">
            <wp:simplePos x="0" y="0"/>
            <wp:positionH relativeFrom="margin">
              <wp:align>left</wp:align>
            </wp:positionH>
            <wp:positionV relativeFrom="paragraph">
              <wp:posOffset>87429</wp:posOffset>
            </wp:positionV>
            <wp:extent cx="1504950" cy="951230"/>
            <wp:effectExtent l="19050" t="19050" r="19050" b="20320"/>
            <wp:wrapNone/>
            <wp:docPr id="1215475749" name="Picture 12154757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49" name="Picture 12154757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951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B41">
        <w:rPr>
          <w:lang w:eastAsia="en-NZ"/>
        </w:rPr>
        <w:t xml:space="preserve">If the trip costs more than </w:t>
      </w:r>
      <w:r w:rsidR="009E0B41">
        <w:rPr>
          <w:lang w:eastAsia="en-NZ"/>
        </w:rPr>
        <w:br/>
        <w:t xml:space="preserve">25 dollars the Total Mobility user will have to pay the full cost of every dollar over 25 dollars. </w:t>
      </w:r>
    </w:p>
    <w:p w14:paraId="70958A7F" w14:textId="3695AA46" w:rsidR="009E0B41" w:rsidRDefault="00EE30F2" w:rsidP="005C6033">
      <w:pPr>
        <w:spacing w:line="312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37792" behindDoc="0" locked="0" layoutInCell="1" allowOverlap="1" wp14:anchorId="303B15C0" wp14:editId="3EDAFFC6">
            <wp:simplePos x="0" y="0"/>
            <wp:positionH relativeFrom="margin">
              <wp:align>left</wp:align>
            </wp:positionH>
            <wp:positionV relativeFrom="paragraph">
              <wp:posOffset>79174</wp:posOffset>
            </wp:positionV>
            <wp:extent cx="1247562" cy="1764631"/>
            <wp:effectExtent l="0" t="0" r="0" b="0"/>
            <wp:wrapNone/>
            <wp:docPr id="1215475751" name="Picture 12154757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51" name="Picture 12154757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49505" cy="176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F2997" w14:textId="76264E45" w:rsidR="009E0B41" w:rsidRDefault="009E0B41" w:rsidP="005C6033">
      <w:pPr>
        <w:spacing w:line="312" w:lineRule="auto"/>
        <w:rPr>
          <w:lang w:eastAsia="en-NZ"/>
        </w:rPr>
      </w:pPr>
    </w:p>
    <w:p w14:paraId="791B5EA4" w14:textId="5F1DCA3A" w:rsidR="009E0B41" w:rsidRDefault="009E0B41" w:rsidP="005C6033">
      <w:pPr>
        <w:spacing w:line="312" w:lineRule="auto"/>
        <w:rPr>
          <w:lang w:eastAsia="en-NZ"/>
        </w:rPr>
      </w:pPr>
      <w:r>
        <w:rPr>
          <w:lang w:eastAsia="en-NZ"/>
        </w:rPr>
        <w:t>Each part of Aotearoa New Zealand has a different fare cap.</w:t>
      </w:r>
    </w:p>
    <w:p w14:paraId="3A4597F4" w14:textId="19CA5482" w:rsidR="009E0B41" w:rsidRDefault="00B57DBC" w:rsidP="0002478C">
      <w:pPr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01632" behindDoc="0" locked="0" layoutInCell="1" allowOverlap="1" wp14:anchorId="0218CA75" wp14:editId="7711E45B">
            <wp:simplePos x="0" y="0"/>
            <wp:positionH relativeFrom="margin">
              <wp:align>left</wp:align>
            </wp:positionH>
            <wp:positionV relativeFrom="paragraph">
              <wp:posOffset>-115203</wp:posOffset>
            </wp:positionV>
            <wp:extent cx="1501541" cy="1501541"/>
            <wp:effectExtent l="0" t="0" r="3810" b="3810"/>
            <wp:wrapNone/>
            <wp:docPr id="2133407667" name="Picture 21334076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407667" name="Picture 21334076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B41">
        <w:rPr>
          <w:lang w:eastAsia="en-NZ"/>
        </w:rPr>
        <w:t>Costs for Total Mobility will keep getting bigger because:</w:t>
      </w:r>
    </w:p>
    <w:p w14:paraId="7D6A1F02" w14:textId="21F131EE" w:rsidR="009E0B41" w:rsidRDefault="009E0B41" w:rsidP="009E0B41">
      <w:pPr>
        <w:pStyle w:val="Listtoplevel"/>
        <w:rPr>
          <w:lang w:eastAsia="en-NZ"/>
        </w:rPr>
      </w:pPr>
      <w:r>
        <w:rPr>
          <w:lang w:eastAsia="en-NZ"/>
        </w:rPr>
        <w:t>more people will use the scheme</w:t>
      </w:r>
    </w:p>
    <w:p w14:paraId="11AFFD77" w14:textId="28417E2A" w:rsidR="009E0B41" w:rsidRDefault="00B57DBC" w:rsidP="009E0B41">
      <w:pPr>
        <w:pStyle w:val="Listtoplevel"/>
        <w:rPr>
          <w:lang w:eastAsia="en-NZ"/>
        </w:rPr>
      </w:pP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2105728" behindDoc="0" locked="0" layoutInCell="1" allowOverlap="1" wp14:anchorId="5DE0403E" wp14:editId="0472668E">
                <wp:simplePos x="0" y="0"/>
                <wp:positionH relativeFrom="column">
                  <wp:posOffset>0</wp:posOffset>
                </wp:positionH>
                <wp:positionV relativeFrom="paragraph">
                  <wp:posOffset>122221</wp:posOffset>
                </wp:positionV>
                <wp:extent cx="1705222" cy="1501140"/>
                <wp:effectExtent l="0" t="0" r="0" b="22860"/>
                <wp:wrapNone/>
                <wp:docPr id="1088962575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5222" cy="1501140"/>
                          <a:chOff x="0" y="0"/>
                          <a:chExt cx="1705222" cy="1501140"/>
                        </a:xfrm>
                      </wpg:grpSpPr>
                      <pic:pic xmlns:pic="http://schemas.openxmlformats.org/drawingml/2006/picture">
                        <pic:nvPicPr>
                          <pic:cNvPr id="201763813" name="Picture 5091902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1501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2390635" name="Arrow: Up 1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989867">
                            <a:off x="1067869" y="769954"/>
                            <a:ext cx="484632" cy="790075"/>
                          </a:xfrm>
                          <a:prstGeom prst="up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1BD36D" id="Group 19" o:spid="_x0000_s1026" alt="&quot;&quot;" style="position:absolute;margin-left:0;margin-top:9.6pt;width:134.25pt;height:118.2pt;z-index:252105728" coordsize="17052,15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">
                <v:shape id="Picture 509190238" o:spid="_x0000_s1027" type="#_x0000_t75" alt="&quot;&quot;" style="position:absolute;width:15011;height:15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">
                  <v:imagedata r:id="rId91" o:title=""/>
                </v:shape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Arrow: Up 18" o:spid="_x0000_s1028" type="#_x0000_t68" alt="&quot;&quot;" style="position:absolute;left:10678;top:7699;width:4847;height:7901;rotation:326573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" adj="6625" fillcolor="#e00" stroked="f" strokeweight="1pt"/>
              </v:group>
            </w:pict>
          </mc:Fallback>
        </mc:AlternateContent>
      </w:r>
      <w:r w:rsidR="009E0B41">
        <w:rPr>
          <w:lang w:eastAsia="en-NZ"/>
        </w:rPr>
        <w:t xml:space="preserve">of changes to the price of </w:t>
      </w:r>
      <w:r w:rsidR="00E8495D">
        <w:rPr>
          <w:lang w:eastAsia="en-NZ"/>
        </w:rPr>
        <w:br/>
      </w:r>
      <w:r w:rsidR="009E0B41">
        <w:rPr>
          <w:lang w:eastAsia="en-NZ"/>
        </w:rPr>
        <w:t>fuel</w:t>
      </w:r>
      <w:r w:rsidR="00E8495D">
        <w:rPr>
          <w:lang w:eastAsia="en-NZ"/>
        </w:rPr>
        <w:t xml:space="preserve"> / petrol</w:t>
      </w:r>
      <w:r w:rsidR="009E0B41">
        <w:rPr>
          <w:lang w:eastAsia="en-NZ"/>
        </w:rPr>
        <w:t xml:space="preserve"> </w:t>
      </w:r>
    </w:p>
    <w:p w14:paraId="3AA47930" w14:textId="3F7C2643" w:rsidR="009E0B41" w:rsidRDefault="009E0B41" w:rsidP="009E0B41">
      <w:pPr>
        <w:pStyle w:val="Listtoplevel"/>
        <w:rPr>
          <w:lang w:eastAsia="en-NZ"/>
        </w:rPr>
      </w:pPr>
      <w:r>
        <w:rPr>
          <w:lang w:eastAsia="en-NZ"/>
        </w:rPr>
        <w:t>people are doing longer trips.</w:t>
      </w:r>
    </w:p>
    <w:p w14:paraId="2CC08D76" w14:textId="77777777" w:rsidR="009E0B41" w:rsidRDefault="009E0B41" w:rsidP="0002478C">
      <w:pPr>
        <w:rPr>
          <w:lang w:eastAsia="en-NZ"/>
        </w:rPr>
      </w:pPr>
    </w:p>
    <w:p w14:paraId="63B0035F" w14:textId="5306082B" w:rsidR="009E0B41" w:rsidRDefault="00B57DBC" w:rsidP="0002478C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09824" behindDoc="0" locked="0" layoutInCell="1" allowOverlap="1" wp14:anchorId="37B16264" wp14:editId="106769DD">
            <wp:simplePos x="0" y="0"/>
            <wp:positionH relativeFrom="margin">
              <wp:align>left</wp:align>
            </wp:positionH>
            <wp:positionV relativeFrom="paragraph">
              <wp:posOffset>273818</wp:posOffset>
            </wp:positionV>
            <wp:extent cx="1501541" cy="1361732"/>
            <wp:effectExtent l="0" t="0" r="3810" b="0"/>
            <wp:wrapNone/>
            <wp:docPr id="666055496" name="Picture 6660554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55496" name="Picture 6660554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361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06C2E" w14:textId="630507B8" w:rsidR="000870CC" w:rsidRDefault="000870CC" w:rsidP="0002478C">
      <w:pPr>
        <w:rPr>
          <w:lang w:eastAsia="en-NZ"/>
        </w:rPr>
      </w:pPr>
      <w:r>
        <w:rPr>
          <w:lang w:eastAsia="en-NZ"/>
        </w:rPr>
        <w:t xml:space="preserve">Total Mobility is at risk of not being funded in the </w:t>
      </w:r>
      <w:r w:rsidRPr="000870CC">
        <w:rPr>
          <w:b/>
          <w:bCs/>
          <w:lang w:eastAsia="en-NZ"/>
        </w:rPr>
        <w:t>future</w:t>
      </w:r>
      <w:r>
        <w:rPr>
          <w:lang w:eastAsia="en-NZ"/>
        </w:rPr>
        <w:t xml:space="preserve"> if costs keep getting bigger.</w:t>
      </w:r>
    </w:p>
    <w:p w14:paraId="1576EFED" w14:textId="77777777" w:rsidR="000870CC" w:rsidRDefault="000870CC" w:rsidP="0002478C">
      <w:pPr>
        <w:rPr>
          <w:lang w:eastAsia="en-NZ"/>
        </w:rPr>
      </w:pPr>
    </w:p>
    <w:p w14:paraId="1E51F351" w14:textId="2B518E90" w:rsidR="000870CC" w:rsidRDefault="00B57DBC" w:rsidP="0002478C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07776" behindDoc="0" locked="0" layoutInCell="1" allowOverlap="1" wp14:anchorId="18F51244" wp14:editId="33D513DA">
            <wp:simplePos x="0" y="0"/>
            <wp:positionH relativeFrom="margin">
              <wp:align>left</wp:align>
            </wp:positionH>
            <wp:positionV relativeFrom="paragraph">
              <wp:posOffset>311718</wp:posOffset>
            </wp:positionV>
            <wp:extent cx="1501541" cy="1501541"/>
            <wp:effectExtent l="0" t="0" r="3810" b="0"/>
            <wp:wrapNone/>
            <wp:docPr id="1177605937" name="Picture 11776059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605937" name="Picture 11776059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70CC">
        <w:rPr>
          <w:noProof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58A8F14B" wp14:editId="72933295">
                <wp:simplePos x="0" y="0"/>
                <wp:positionH relativeFrom="margin">
                  <wp:posOffset>2133600</wp:posOffset>
                </wp:positionH>
                <wp:positionV relativeFrom="paragraph">
                  <wp:posOffset>313690</wp:posOffset>
                </wp:positionV>
                <wp:extent cx="3599815" cy="779145"/>
                <wp:effectExtent l="0" t="0" r="635" b="1905"/>
                <wp:wrapNone/>
                <wp:docPr id="133769412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791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5AA2E" id="Rectangle 1" o:spid="_x0000_s1026" alt="&quot;&quot;" style="position:absolute;margin-left:168pt;margin-top:24.7pt;width:283.45pt;height:61.35pt;z-index:-25137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41D714A3" w14:textId="448B33DD" w:rsidR="000870CC" w:rsidRDefault="000870CC" w:rsidP="0002478C">
      <w:pPr>
        <w:rPr>
          <w:lang w:eastAsia="en-NZ"/>
        </w:rPr>
      </w:pPr>
      <w:r>
        <w:rPr>
          <w:lang w:eastAsia="en-NZ"/>
        </w:rPr>
        <w:t xml:space="preserve">The </w:t>
      </w:r>
      <w:r w:rsidRPr="000870CC">
        <w:rPr>
          <w:b/>
          <w:bCs/>
          <w:lang w:eastAsia="en-NZ"/>
        </w:rPr>
        <w:t>future</w:t>
      </w:r>
      <w:r>
        <w:rPr>
          <w:lang w:eastAsia="en-NZ"/>
        </w:rPr>
        <w:t xml:space="preserve"> is a time that is yet to happen. </w:t>
      </w:r>
    </w:p>
    <w:p w14:paraId="7A2A79A5" w14:textId="77777777" w:rsidR="000870CC" w:rsidRDefault="000870CC" w:rsidP="0002478C">
      <w:pPr>
        <w:rPr>
          <w:lang w:eastAsia="en-NZ"/>
        </w:rPr>
      </w:pPr>
    </w:p>
    <w:p w14:paraId="39A56B66" w14:textId="77777777" w:rsidR="000870CC" w:rsidRDefault="000870CC" w:rsidP="0002478C">
      <w:pPr>
        <w:rPr>
          <w:lang w:eastAsia="en-NZ"/>
        </w:rPr>
      </w:pPr>
    </w:p>
    <w:p w14:paraId="22127DD8" w14:textId="77777777" w:rsidR="000870CC" w:rsidRDefault="000870CC" w:rsidP="0002478C">
      <w:pPr>
        <w:rPr>
          <w:lang w:eastAsia="en-NZ"/>
        </w:rPr>
      </w:pPr>
    </w:p>
    <w:p w14:paraId="572DCD34" w14:textId="77777777" w:rsidR="000870CC" w:rsidRDefault="000870CC" w:rsidP="0002478C">
      <w:pPr>
        <w:rPr>
          <w:lang w:eastAsia="en-NZ"/>
        </w:rPr>
      </w:pPr>
    </w:p>
    <w:p w14:paraId="38BC9BB1" w14:textId="77777777" w:rsidR="000870CC" w:rsidRDefault="000870CC" w:rsidP="0002478C">
      <w:pPr>
        <w:rPr>
          <w:lang w:eastAsia="en-NZ"/>
        </w:rPr>
      </w:pPr>
    </w:p>
    <w:p w14:paraId="3F9ACFF5" w14:textId="77777777" w:rsidR="000870CC" w:rsidRDefault="000870CC" w:rsidP="0002478C">
      <w:pPr>
        <w:rPr>
          <w:lang w:eastAsia="en-NZ"/>
        </w:rPr>
      </w:pPr>
    </w:p>
    <w:p w14:paraId="04C2BD93" w14:textId="77777777" w:rsidR="000870CC" w:rsidRDefault="000870CC" w:rsidP="0002478C">
      <w:pPr>
        <w:rPr>
          <w:lang w:eastAsia="en-NZ"/>
        </w:rPr>
      </w:pPr>
    </w:p>
    <w:p w14:paraId="324B3B0D" w14:textId="287381A7" w:rsidR="000870CC" w:rsidRDefault="000870CC" w:rsidP="000870CC">
      <w:pPr>
        <w:pStyle w:val="Heading1"/>
        <w:rPr>
          <w:lang w:eastAsia="en-NZ"/>
        </w:rPr>
      </w:pPr>
      <w:bookmarkStart w:id="10" w:name="_What_will_change"/>
      <w:bookmarkStart w:id="11" w:name="_Toc216776996"/>
      <w:bookmarkEnd w:id="10"/>
      <w:r>
        <w:rPr>
          <w:lang w:eastAsia="en-NZ"/>
        </w:rPr>
        <w:lastRenderedPageBreak/>
        <w:t>What will change from July 2026</w:t>
      </w:r>
      <w:bookmarkEnd w:id="11"/>
    </w:p>
    <w:p w14:paraId="3EF6217A" w14:textId="77777777" w:rsidR="000870CC" w:rsidRDefault="000870CC" w:rsidP="000870CC">
      <w:pPr>
        <w:rPr>
          <w:lang w:eastAsia="en-NZ"/>
        </w:rPr>
      </w:pPr>
    </w:p>
    <w:p w14:paraId="3506701D" w14:textId="5A7C5054" w:rsidR="000870CC" w:rsidRDefault="00914168" w:rsidP="000870CC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11872" behindDoc="0" locked="0" layoutInCell="1" allowOverlap="1" wp14:anchorId="094AD2D2" wp14:editId="6A550AB1">
            <wp:simplePos x="0" y="0"/>
            <wp:positionH relativeFrom="margin">
              <wp:align>left</wp:align>
            </wp:positionH>
            <wp:positionV relativeFrom="paragraph">
              <wp:posOffset>12667</wp:posOffset>
            </wp:positionV>
            <wp:extent cx="1443790" cy="1443790"/>
            <wp:effectExtent l="0" t="0" r="4445" b="4445"/>
            <wp:wrapNone/>
            <wp:docPr id="678566362" name="Picture 6785663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566362" name="Picture 6785663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445338" cy="1445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B744C2" w14:textId="21DDF13C" w:rsidR="00992D9C" w:rsidRDefault="00992D9C" w:rsidP="00992D9C">
      <w:pPr>
        <w:rPr>
          <w:lang w:eastAsia="en-NZ"/>
        </w:rPr>
      </w:pPr>
      <w:r>
        <w:rPr>
          <w:lang w:eastAsia="en-NZ"/>
        </w:rPr>
        <w:t>The Government needs to keep Total Mobility:</w:t>
      </w:r>
    </w:p>
    <w:p w14:paraId="72D9EF9E" w14:textId="66E579FC" w:rsidR="00992D9C" w:rsidRDefault="00914168" w:rsidP="00992D9C">
      <w:pPr>
        <w:pStyle w:val="Listtoplevel"/>
        <w:rPr>
          <w:lang w:eastAsia="en-NZ"/>
        </w:rPr>
      </w:pPr>
      <w:r>
        <w:rPr>
          <w:lang w:val="en-NZ" w:eastAsia="en-NZ"/>
        </w:rPr>
        <w:drawing>
          <wp:anchor distT="0" distB="0" distL="114300" distR="114300" simplePos="0" relativeHeight="252113920" behindDoc="0" locked="0" layoutInCell="1" allowOverlap="1" wp14:anchorId="0997C2EB" wp14:editId="5B88061C">
            <wp:simplePos x="0" y="0"/>
            <wp:positionH relativeFrom="margin">
              <wp:align>left</wp:align>
            </wp:positionH>
            <wp:positionV relativeFrom="paragraph">
              <wp:posOffset>481497</wp:posOffset>
            </wp:positionV>
            <wp:extent cx="1453415" cy="1453415"/>
            <wp:effectExtent l="0" t="0" r="0" b="0"/>
            <wp:wrapNone/>
            <wp:docPr id="683164942" name="Picture 6831649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164942" name="Picture 6831649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453950" cy="145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D9C">
        <w:rPr>
          <w:lang w:eastAsia="en-NZ"/>
        </w:rPr>
        <w:t>fair for everyone</w:t>
      </w:r>
    </w:p>
    <w:p w14:paraId="027195B6" w14:textId="5A6D5AFB" w:rsidR="00992D9C" w:rsidRDefault="00914168" w:rsidP="00992D9C">
      <w:pPr>
        <w:pStyle w:val="Listtoplevel"/>
        <w:rPr>
          <w:lang w:eastAsia="en-NZ"/>
        </w:rPr>
      </w:pPr>
      <w:r>
        <w:rPr>
          <w:lang w:eastAsia="en-NZ"/>
        </w:rPr>
        <w:t>easy</w:t>
      </w:r>
      <w:r w:rsidR="00992D9C">
        <w:rPr>
          <w:lang w:eastAsia="en-NZ"/>
        </w:rPr>
        <w:t xml:space="preserve"> to fund.</w:t>
      </w:r>
    </w:p>
    <w:p w14:paraId="6F85714B" w14:textId="77777777" w:rsidR="00992D9C" w:rsidRDefault="00992D9C" w:rsidP="00992D9C">
      <w:pPr>
        <w:rPr>
          <w:lang w:eastAsia="en-NZ"/>
        </w:rPr>
      </w:pPr>
    </w:p>
    <w:p w14:paraId="792CD2ED" w14:textId="2C373BBB" w:rsidR="00992D9C" w:rsidRDefault="00992D9C" w:rsidP="00992D9C">
      <w:pPr>
        <w:rPr>
          <w:lang w:eastAsia="en-NZ"/>
        </w:rPr>
      </w:pPr>
    </w:p>
    <w:p w14:paraId="1990C607" w14:textId="6C0A71E1" w:rsidR="00992D9C" w:rsidRDefault="00914168" w:rsidP="00665EBD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67BFB8A6" wp14:editId="0C5F49E6">
                <wp:simplePos x="0" y="0"/>
                <wp:positionH relativeFrom="column">
                  <wp:posOffset>0</wp:posOffset>
                </wp:positionH>
                <wp:positionV relativeFrom="paragraph">
                  <wp:posOffset>70184</wp:posOffset>
                </wp:positionV>
                <wp:extent cx="1703504" cy="808355"/>
                <wp:effectExtent l="0" t="0" r="0" b="0"/>
                <wp:wrapNone/>
                <wp:docPr id="1643712278" name="Group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3504" cy="808355"/>
                          <a:chOff x="0" y="0"/>
                          <a:chExt cx="1703504" cy="808355"/>
                        </a:xfrm>
                      </wpg:grpSpPr>
                      <pic:pic xmlns:pic="http://schemas.openxmlformats.org/drawingml/2006/picture">
                        <pic:nvPicPr>
                          <pic:cNvPr id="997792215" name="Picture 6395086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355" cy="808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7518738" name="Picture 18738003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95149" y="0"/>
                            <a:ext cx="808355" cy="808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A7946B" id="Group 20" o:spid="_x0000_s1026" alt="&quot;&quot;" style="position:absolute;margin-left:0;margin-top:5.55pt;width:134.15pt;height:63.65pt;z-index:252119040" coordsize="17035,8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">
                <v:shape id="Picture 639508613" o:spid="_x0000_s1027" type="#_x0000_t75" alt="&quot;&quot;" style="position:absolute;width:8083;height:8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">
                  <v:imagedata r:id="rId24" o:title=""/>
                </v:shape>
                <v:shape id="Picture 1873800323" o:spid="_x0000_s1028" type="#_x0000_t75" alt="&quot;&quot;" style="position:absolute;left:8951;width:8084;height:8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">
                  <v:imagedata r:id="rId25" o:title=""/>
                </v:shape>
              </v:group>
            </w:pict>
          </mc:Fallback>
        </mc:AlternateContent>
      </w:r>
      <w:r w:rsidR="00992D9C">
        <w:rPr>
          <w:lang w:eastAsia="en-NZ"/>
        </w:rPr>
        <w:t>Changes will be made to Total Mobility from 1 July 2026</w:t>
      </w:r>
      <w:r w:rsidR="00665EBD">
        <w:rPr>
          <w:lang w:eastAsia="en-NZ"/>
        </w:rPr>
        <w:t>.</w:t>
      </w:r>
      <w:r w:rsidR="00992D9C">
        <w:rPr>
          <w:lang w:eastAsia="en-NZ"/>
        </w:rPr>
        <w:t xml:space="preserve"> </w:t>
      </w:r>
    </w:p>
    <w:p w14:paraId="310F48B1" w14:textId="77777777" w:rsidR="00992D9C" w:rsidRDefault="00992D9C" w:rsidP="00992D9C">
      <w:pPr>
        <w:rPr>
          <w:lang w:eastAsia="en-NZ"/>
        </w:rPr>
      </w:pPr>
    </w:p>
    <w:p w14:paraId="4BB82EE1" w14:textId="69ABB877" w:rsidR="00992D9C" w:rsidRDefault="00992D9C" w:rsidP="00992D9C">
      <w:pPr>
        <w:rPr>
          <w:lang w:eastAsia="en-NZ"/>
        </w:rPr>
      </w:pPr>
    </w:p>
    <w:p w14:paraId="2FF50A2A" w14:textId="7BD08BDD" w:rsidR="00992D9C" w:rsidRDefault="00992D9C" w:rsidP="00992D9C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41888" behindDoc="0" locked="0" layoutInCell="1" allowOverlap="1" wp14:anchorId="1F8C83E9" wp14:editId="14086E4D">
            <wp:simplePos x="0" y="0"/>
            <wp:positionH relativeFrom="margin">
              <wp:align>left</wp:align>
            </wp:positionH>
            <wp:positionV relativeFrom="paragraph">
              <wp:posOffset>255236</wp:posOffset>
            </wp:positionV>
            <wp:extent cx="1443355" cy="960312"/>
            <wp:effectExtent l="0" t="0" r="4445" b="0"/>
            <wp:wrapNone/>
            <wp:docPr id="761393900" name="Picture 7613939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393900" name="Picture 7613939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47439" cy="96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 w:eastAsia="en-NZ"/>
        </w:rPr>
        <w:t>From 1 July 2026 for every 1 dollar a taxi trip costs the:</w:t>
      </w:r>
    </w:p>
    <w:p w14:paraId="6693AA66" w14:textId="13CB8F29" w:rsidR="00992D9C" w:rsidRDefault="00992D9C" w:rsidP="00992D9C">
      <w:pPr>
        <w:pStyle w:val="Listtoplevel"/>
        <w:rPr>
          <w:lang w:eastAsia="en-NZ"/>
        </w:rPr>
      </w:pPr>
      <w:r>
        <w:rPr>
          <w:lang w:eastAsia="en-NZ"/>
        </w:rPr>
        <w:t xml:space="preserve">Government will pay </w:t>
      </w:r>
      <w:r>
        <w:rPr>
          <w:lang w:eastAsia="en-NZ"/>
        </w:rPr>
        <w:br/>
        <w:t>65 cents</w:t>
      </w:r>
    </w:p>
    <w:p w14:paraId="49FCED49" w14:textId="033FCEF9" w:rsidR="00992D9C" w:rsidRDefault="00992D9C" w:rsidP="00992D9C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42912" behindDoc="0" locked="0" layoutInCell="1" allowOverlap="1" wp14:anchorId="4E7C59AC" wp14:editId="227C304E">
            <wp:simplePos x="0" y="0"/>
            <wp:positionH relativeFrom="margin">
              <wp:align>left</wp:align>
            </wp:positionH>
            <wp:positionV relativeFrom="paragraph">
              <wp:posOffset>141271</wp:posOffset>
            </wp:positionV>
            <wp:extent cx="1485900" cy="939159"/>
            <wp:effectExtent l="19050" t="19050" r="19050" b="13970"/>
            <wp:wrapNone/>
            <wp:docPr id="677849356" name="Picture 6778493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849356" name="Picture 6778493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9391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 xml:space="preserve">Total Mobility user will pay </w:t>
      </w:r>
      <w:r>
        <w:rPr>
          <w:lang w:eastAsia="en-NZ"/>
        </w:rPr>
        <w:br/>
        <w:t xml:space="preserve">35 cents. </w:t>
      </w:r>
    </w:p>
    <w:p w14:paraId="0727E862" w14:textId="77777777" w:rsidR="00992D9C" w:rsidRDefault="00992D9C" w:rsidP="00992D9C">
      <w:pPr>
        <w:rPr>
          <w:lang w:eastAsia="en-NZ"/>
        </w:rPr>
      </w:pPr>
    </w:p>
    <w:p w14:paraId="210AA96E" w14:textId="5750C1A3" w:rsidR="00992D9C" w:rsidRDefault="00992D9C" w:rsidP="00992D9C">
      <w:pPr>
        <w:rPr>
          <w:lang w:eastAsia="en-NZ"/>
        </w:rPr>
      </w:pPr>
    </w:p>
    <w:p w14:paraId="3112B2C9" w14:textId="5876024F" w:rsidR="00992D9C" w:rsidRDefault="00992D9C" w:rsidP="00992D9C">
      <w:pPr>
        <w:rPr>
          <w:lang w:eastAsia="en-NZ"/>
        </w:rPr>
      </w:pPr>
      <w:r>
        <w:rPr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075DCCA8" wp14:editId="78E4A563">
                <wp:simplePos x="0" y="0"/>
                <wp:positionH relativeFrom="margin">
                  <wp:posOffset>48126</wp:posOffset>
                </wp:positionH>
                <wp:positionV relativeFrom="paragraph">
                  <wp:posOffset>-224589</wp:posOffset>
                </wp:positionV>
                <wp:extent cx="1371600" cy="1449806"/>
                <wp:effectExtent l="0" t="0" r="0" b="0"/>
                <wp:wrapNone/>
                <wp:docPr id="1207488761" name="Group 12074887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600" cy="1449806"/>
                          <a:chOff x="50800" y="0"/>
                          <a:chExt cx="1371600" cy="1449806"/>
                        </a:xfrm>
                      </wpg:grpSpPr>
                      <pic:pic xmlns:pic="http://schemas.openxmlformats.org/drawingml/2006/picture">
                        <pic:nvPicPr>
                          <pic:cNvPr id="34175993" name="Picture 3417599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50800" y="0"/>
                            <a:ext cx="1371600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031246" name="Picture 3300312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rcRect/>
                          <a:stretch/>
                        </pic:blipFill>
                        <pic:spPr>
                          <a:xfrm>
                            <a:off x="64869" y="749634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6014313" name="Picture 16560143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98500" y="764006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02AA71" id="Group 1207488761" o:spid="_x0000_s1026" alt="&quot;&quot;" style="position:absolute;margin-left:3.8pt;margin-top:-17.7pt;width:108pt;height:114.15pt;z-index:251943936;mso-position-horizontal-relative:margin;mso-width-relative:margin;mso-height-relative:margin" coordorigin="508" coordsize="13716,14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">
                <v:shape id="Picture 34175993" o:spid="_x0000_s1027" type="#_x0000_t75" alt="&quot;&quot;" style="position:absolute;left:508;width:13716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">
                  <v:imagedata r:id="rId61" o:title=""/>
                </v:shape>
                <v:shape id="Picture 330031246" o:spid="_x0000_s1028" type="#_x0000_t75" alt="&quot;&quot;" style="position:absolute;left:648;top:7496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">
                  <v:imagedata r:id="rId96" o:title=""/>
                </v:shape>
                <v:shape id="Picture 1656014313" o:spid="_x0000_s1029" type="#_x0000_t75" alt="&quot;&quot;" style="position:absolute;left:6985;top:7640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">
                  <v:imagedata r:id="rId63" o:title=""/>
                </v:shape>
                <w10:wrap anchorx="margin"/>
              </v:group>
            </w:pict>
          </mc:Fallback>
        </mc:AlternateContent>
      </w:r>
      <w:r>
        <w:rPr>
          <w:lang w:eastAsia="en-NZ"/>
        </w:rPr>
        <w:t>For example for a taxi trip that will cost 10 dollars the:</w:t>
      </w:r>
    </w:p>
    <w:p w14:paraId="356189FC" w14:textId="79C64821" w:rsidR="00992D9C" w:rsidRDefault="00992D9C" w:rsidP="00992D9C">
      <w:pPr>
        <w:pStyle w:val="Listtoplevel"/>
        <w:rPr>
          <w:lang w:eastAsia="en-NZ"/>
        </w:rPr>
      </w:pPr>
      <w:r>
        <w:rPr>
          <w:lang w:eastAsia="en-NZ"/>
        </w:rPr>
        <w:t xml:space="preserve">Government will pay </w:t>
      </w:r>
      <w:r>
        <w:rPr>
          <w:lang w:eastAsia="en-NZ"/>
        </w:rPr>
        <w:br/>
        <w:t>6 dollars and 50 cents</w:t>
      </w:r>
    </w:p>
    <w:p w14:paraId="79F74E87" w14:textId="2004DA8C" w:rsidR="00992D9C" w:rsidRDefault="00992D9C" w:rsidP="00992D9C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949056" behindDoc="0" locked="0" layoutInCell="1" allowOverlap="1" wp14:anchorId="5C866973" wp14:editId="19EA3F17">
            <wp:simplePos x="0" y="0"/>
            <wp:positionH relativeFrom="column">
              <wp:posOffset>346509</wp:posOffset>
            </wp:positionH>
            <wp:positionV relativeFrom="paragraph">
              <wp:posOffset>329966</wp:posOffset>
            </wp:positionV>
            <wp:extent cx="685800" cy="685800"/>
            <wp:effectExtent l="0" t="0" r="0" b="0"/>
            <wp:wrapNone/>
            <wp:docPr id="7974263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4263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47008" behindDoc="0" locked="0" layoutInCell="1" allowOverlap="1" wp14:anchorId="23F79E2B" wp14:editId="4C0FEC54">
            <wp:simplePos x="0" y="0"/>
            <wp:positionH relativeFrom="column">
              <wp:posOffset>0</wp:posOffset>
            </wp:positionH>
            <wp:positionV relativeFrom="paragraph">
              <wp:posOffset>98960</wp:posOffset>
            </wp:positionV>
            <wp:extent cx="685800" cy="685800"/>
            <wp:effectExtent l="0" t="0" r="0" b="0"/>
            <wp:wrapNone/>
            <wp:docPr id="179191115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225363" name="Picture 2942253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54440ECF" wp14:editId="259479C3">
                <wp:simplePos x="0" y="0"/>
                <wp:positionH relativeFrom="column">
                  <wp:posOffset>0</wp:posOffset>
                </wp:positionH>
                <wp:positionV relativeFrom="paragraph">
                  <wp:posOffset>96520</wp:posOffset>
                </wp:positionV>
                <wp:extent cx="1377950" cy="685800"/>
                <wp:effectExtent l="0" t="0" r="0" b="0"/>
                <wp:wrapNone/>
                <wp:docPr id="158618733" name="Group 1586187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7950" cy="685800"/>
                          <a:chOff x="0" y="0"/>
                          <a:chExt cx="1377950" cy="685800"/>
                        </a:xfrm>
                      </wpg:grpSpPr>
                      <pic:pic xmlns:pic="http://schemas.openxmlformats.org/drawingml/2006/picture">
                        <pic:nvPicPr>
                          <pic:cNvPr id="294225363" name="Picture 29422536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513120" name="Picture 1935131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9215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60A727" id="Group 158618733" o:spid="_x0000_s1026" alt="&quot;&quot;" style="position:absolute;margin-left:0;margin-top:7.6pt;width:108.5pt;height:54pt;z-index:251944960" coordsize="13779,6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">
                <v:shape id="Picture 294225363" o:spid="_x0000_s1027" type="#_x0000_t75" alt="&quot;&quot;" style="position:absolute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">
                  <v:imagedata r:id="rId62" o:title=""/>
                </v:shape>
                <v:shape id="Picture 193513120" o:spid="_x0000_s1028" type="#_x0000_t75" alt="&quot;&quot;" style="position:absolute;left:6921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">
                  <v:imagedata r:id="rId63" o:title=""/>
                </v:shape>
              </v:group>
            </w:pict>
          </mc:Fallback>
        </mc:AlternateContent>
      </w:r>
      <w:r>
        <w:rPr>
          <w:lang w:eastAsia="en-NZ"/>
        </w:rPr>
        <w:t xml:space="preserve">Total Mobility user will pay </w:t>
      </w:r>
      <w:r>
        <w:rPr>
          <w:lang w:eastAsia="en-NZ"/>
        </w:rPr>
        <w:br/>
        <w:t>3 dollars and 50 cents.</w:t>
      </w:r>
    </w:p>
    <w:p w14:paraId="53355C5D" w14:textId="2F6FACE0" w:rsidR="00992D9C" w:rsidRDefault="00992D9C" w:rsidP="00992D9C">
      <w:pPr>
        <w:rPr>
          <w:lang w:eastAsia="en-NZ"/>
        </w:rPr>
      </w:pPr>
    </w:p>
    <w:p w14:paraId="4EE845DF" w14:textId="61FFC805" w:rsidR="00992D9C" w:rsidRDefault="00275F60" w:rsidP="00992D9C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124160" behindDoc="0" locked="0" layoutInCell="1" allowOverlap="1" wp14:anchorId="2CA9549D" wp14:editId="3EA2BB58">
                <wp:simplePos x="0" y="0"/>
                <wp:positionH relativeFrom="column">
                  <wp:posOffset>0</wp:posOffset>
                </wp:positionH>
                <wp:positionV relativeFrom="paragraph">
                  <wp:posOffset>182044</wp:posOffset>
                </wp:positionV>
                <wp:extent cx="1482291" cy="1386038"/>
                <wp:effectExtent l="0" t="0" r="3810" b="5080"/>
                <wp:wrapNone/>
                <wp:docPr id="1146611201" name="Group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2291" cy="1386038"/>
                          <a:chOff x="0" y="0"/>
                          <a:chExt cx="1482291" cy="1386038"/>
                        </a:xfrm>
                      </wpg:grpSpPr>
                      <wps:wsp>
                        <wps:cNvPr id="574100147" name="Text Box 2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0"/>
                            <a:ext cx="750771" cy="6352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AB2466D" w14:textId="424BF2DB" w:rsidR="00275F60" w:rsidRPr="00275F60" w:rsidRDefault="00275F60">
                              <w:pPr>
                                <w:ind w:left="0"/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</w:pPr>
                              <w:r w:rsidRPr="00275F60"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  <w:t>$$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193786" name="Text Box 2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010653" y="750771"/>
                            <a:ext cx="471638" cy="6352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031F2A7" w14:textId="6BA2B9E5" w:rsidR="00275F60" w:rsidRPr="00275F60" w:rsidRDefault="00275F60" w:rsidP="00275F60">
                              <w:pPr>
                                <w:ind w:left="0"/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</w:pPr>
                              <w:r w:rsidRPr="00275F60"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  <w:t>$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119971" name="Arrow: Right 2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076969">
                            <a:off x="586740" y="481063"/>
                            <a:ext cx="533156" cy="484505"/>
                          </a:xfrm>
                          <a:prstGeom prst="righ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A9549D" id="Group 24" o:spid="_x0000_s1026" alt="&quot;&quot;" style="position:absolute;left:0;text-align:left;margin-left:0;margin-top:14.35pt;width:116.7pt;height:109.15pt;z-index:252124160" coordsize="14822,13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" o:spid="_x0000_s1027" type="#_x0000_t202" alt="&quot;&quot;" style="position:absolute;width:7507;height:6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" fillcolor="white [3201]" stroked="f" strokeweight=".5pt">
                  <v:textbox>
                    <w:txbxContent>
                      <w:p w14:paraId="1AB2466D" w14:textId="424BF2DB" w:rsidR="00275F60" w:rsidRPr="00275F60" w:rsidRDefault="00275F60">
                        <w:pPr>
                          <w:ind w:left="0"/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</w:pPr>
                        <w:r w:rsidRPr="00275F60"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  <w:t>$$</w:t>
                        </w:r>
                      </w:p>
                    </w:txbxContent>
                  </v:textbox>
                </v:shape>
                <v:shape id="Text Box 22" o:spid="_x0000_s1028" type="#_x0000_t202" alt="&quot;&quot;" style="position:absolute;left:10106;top:7507;width:4716;height:6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" fillcolor="white [3201]" stroked="f" strokeweight=".5pt">
                  <v:textbox>
                    <w:txbxContent>
                      <w:p w14:paraId="3031F2A7" w14:textId="6BA2B9E5" w:rsidR="00275F60" w:rsidRPr="00275F60" w:rsidRDefault="00275F60" w:rsidP="00275F60">
                        <w:pPr>
                          <w:ind w:left="0"/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</w:pPr>
                        <w:r w:rsidRPr="00275F60"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  <w:t>$</w:t>
                        </w:r>
                      </w:p>
                    </w:txbxContent>
                  </v:textbox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3" o:spid="_x0000_s1029" type="#_x0000_t13" alt="&quot;&quot;" style="position:absolute;left:5867;top:4810;width:5331;height:4845;rotation:226860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" adj="11786" fillcolor="#e00" stroked="f" strokeweight="1pt"/>
              </v:group>
            </w:pict>
          </mc:Fallback>
        </mc:AlternateContent>
      </w:r>
    </w:p>
    <w:p w14:paraId="348E821F" w14:textId="59CBA39A" w:rsidR="00992D9C" w:rsidRDefault="00665EBD" w:rsidP="00992D9C">
      <w:pPr>
        <w:rPr>
          <w:lang w:val="en-NZ" w:eastAsia="en-NZ"/>
        </w:rPr>
      </w:pPr>
      <w:r>
        <w:rPr>
          <w:lang w:val="en-NZ" w:eastAsia="en-NZ"/>
        </w:rPr>
        <w:t xml:space="preserve">From 1 July 2026 the fare cap will be made lower around the country. </w:t>
      </w:r>
    </w:p>
    <w:p w14:paraId="666D8A15" w14:textId="734AABB6" w:rsidR="00665EBD" w:rsidRDefault="00665EBD" w:rsidP="00992D9C">
      <w:pPr>
        <w:rPr>
          <w:lang w:val="en-NZ" w:eastAsia="en-NZ"/>
        </w:rPr>
      </w:pPr>
    </w:p>
    <w:p w14:paraId="14889DC8" w14:textId="77777777" w:rsidR="00665EBD" w:rsidRDefault="00665EBD" w:rsidP="00992D9C">
      <w:pPr>
        <w:rPr>
          <w:lang w:val="en-NZ" w:eastAsia="en-NZ"/>
        </w:rPr>
      </w:pPr>
    </w:p>
    <w:p w14:paraId="6D7A68B1" w14:textId="5C0755A7" w:rsidR="00665EBD" w:rsidRDefault="00275F60" w:rsidP="00992D9C">
      <w:pPr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0304" behindDoc="0" locked="0" layoutInCell="1" allowOverlap="1" wp14:anchorId="206DC39B" wp14:editId="03FA010E">
                <wp:simplePos x="0" y="0"/>
                <wp:positionH relativeFrom="column">
                  <wp:posOffset>-28575</wp:posOffset>
                </wp:positionH>
                <wp:positionV relativeFrom="paragraph">
                  <wp:posOffset>283745</wp:posOffset>
                </wp:positionV>
                <wp:extent cx="1648876" cy="2540995"/>
                <wp:effectExtent l="0" t="0" r="46990" b="0"/>
                <wp:wrapNone/>
                <wp:docPr id="960683280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8876" cy="2540995"/>
                          <a:chOff x="-31551" y="252332"/>
                          <a:chExt cx="1801648" cy="2664558"/>
                        </a:xfrm>
                      </wpg:grpSpPr>
                      <pic:pic xmlns:pic="http://schemas.openxmlformats.org/drawingml/2006/picture">
                        <pic:nvPicPr>
                          <pic:cNvPr id="864920731" name="Picture 8384652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-31551" y="252332"/>
                            <a:ext cx="1231900" cy="1231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650788" name="Picture 146675875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375385" y="1511634"/>
                            <a:ext cx="1213485" cy="1405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6933681" name="Arrow: Curved Down 2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3937840">
                            <a:off x="915235" y="857284"/>
                            <a:ext cx="1134219" cy="575504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FA4FE9" id="Group 26" o:spid="_x0000_s1026" alt="&quot;&quot;" style="position:absolute;margin-left:-2.25pt;margin-top:22.35pt;width:129.85pt;height:200.1pt;z-index:252130304;mso-width-relative:margin;mso-height-relative:margin" coordorigin="-315,2523" coordsize="18016,266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M1AAAAAFJnaHRsb25nAAACxQ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ej8////////////&#10;////////////////////////////6dLp/////////////////////////////////////////Oj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eH2///////////////////////////////////////1rpCu9v//&#10;///////////////////////////////////hkGmQ4v//////////////////////////////////&#10;///1rpCu9v//////////////////////////////////////9uH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vu6TD//////////////////////////////////////+/&#10;dk9/0P///////////////////////////////////+CaTwBbu///////////////////////////&#10;////////8bZ5T0l3yv//////////////////////////////////69LFq5av8v//////////////&#10;////////////////////////9+f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7uzt7/L2+v////////////////////////////////+5mpiZnKGmrbS+yuH/////////&#10;//////////////////+iV0pMUVddaH2WueP///////////////////////////+zVwAaNVBuja/T&#10;+v/////////////////////////////Ob0Bfe5m32Pv////////////////////////////////u&#10;n4Wnw+H/////////////////////////////////////5NH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wD/&#10;0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/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/0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">
                <v:shape id="Picture 838465298" o:spid="_x0000_s1027" type="#_x0000_t75" alt="&quot;&quot;" style="position:absolute;left:-315;top:2523;width:12318;height:12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">
                  <v:imagedata r:id="rId98" o:title=""/>
                </v:shape>
                <v:shape id="Picture 1466758759" o:spid="_x0000_s1028" type="#_x0000_t75" alt="&quot;&quot;" style="position:absolute;left:3753;top:15116;width:12135;height:1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">
                  <v:imagedata r:id="rId99" o:title=""/>
                </v:shape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25" o:spid="_x0000_s1029" type="#_x0000_t105" alt="&quot;&quot;" style="position:absolute;left:9152;top:8572;width:11342;height:5755;rotation:43011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" adj="16120,20230,16200" fillcolor="#4472c4 [3204]" strokecolor="#09101d [484]" strokeweight="1pt"/>
              </v:group>
            </w:pict>
          </mc:Fallback>
        </mc:AlternateContent>
      </w:r>
      <w:r w:rsidR="00665EBD">
        <w:rPr>
          <w:lang w:val="en-NZ" w:eastAsia="en-NZ"/>
        </w:rPr>
        <w:t>From 1 July 2026 the Government will give some money to local councils to:</w:t>
      </w:r>
    </w:p>
    <w:p w14:paraId="4AD7B402" w14:textId="462F8EE5" w:rsidR="00665EBD" w:rsidRDefault="00665EBD" w:rsidP="00665EBD">
      <w:pPr>
        <w:pStyle w:val="Listtoplevel"/>
        <w:rPr>
          <w:lang w:eastAsia="en-NZ"/>
        </w:rPr>
      </w:pPr>
      <w:r>
        <w:rPr>
          <w:lang w:eastAsia="en-NZ"/>
        </w:rPr>
        <w:t>cover some of their costs paying for Total Mobility</w:t>
      </w:r>
    </w:p>
    <w:p w14:paraId="477A491B" w14:textId="1EB440A9" w:rsidR="00665EBD" w:rsidRDefault="00665EBD" w:rsidP="00665EBD">
      <w:pPr>
        <w:pStyle w:val="Listtoplevel"/>
        <w:rPr>
          <w:lang w:eastAsia="en-NZ"/>
        </w:rPr>
      </w:pPr>
      <w:r>
        <w:rPr>
          <w:lang w:eastAsia="en-NZ"/>
        </w:rPr>
        <w:t xml:space="preserve">keep local councils in the Total Mobility scheme. </w:t>
      </w:r>
    </w:p>
    <w:p w14:paraId="2DF8B238" w14:textId="77777777" w:rsidR="00665EBD" w:rsidRDefault="00665EBD" w:rsidP="00992D9C">
      <w:pPr>
        <w:rPr>
          <w:lang w:val="en-NZ" w:eastAsia="en-NZ"/>
        </w:rPr>
      </w:pPr>
    </w:p>
    <w:p w14:paraId="19DB4E31" w14:textId="77777777" w:rsidR="00665EBD" w:rsidRDefault="00665EBD" w:rsidP="00992D9C">
      <w:pPr>
        <w:rPr>
          <w:lang w:val="en-NZ" w:eastAsia="en-NZ"/>
        </w:rPr>
      </w:pPr>
    </w:p>
    <w:p w14:paraId="5430B542" w14:textId="79540BDD" w:rsidR="00665EBD" w:rsidRDefault="00112D26" w:rsidP="00112D26">
      <w:pPr>
        <w:pStyle w:val="Heading1"/>
        <w:rPr>
          <w:lang w:val="en-NZ" w:eastAsia="en-NZ"/>
        </w:rPr>
      </w:pPr>
      <w:bookmarkStart w:id="12" w:name="_Proposals_to_make"/>
      <w:bookmarkStart w:id="13" w:name="_Toc216776997"/>
      <w:bookmarkEnd w:id="12"/>
      <w:r>
        <w:rPr>
          <w:lang w:val="en-NZ" w:eastAsia="en-NZ"/>
        </w:rPr>
        <w:lastRenderedPageBreak/>
        <w:t>Proposals to make Total Mobility stronger</w:t>
      </w:r>
      <w:bookmarkEnd w:id="13"/>
    </w:p>
    <w:p w14:paraId="5AECFDE8" w14:textId="77777777" w:rsidR="00112D26" w:rsidRDefault="00112D26" w:rsidP="00112D26">
      <w:pPr>
        <w:rPr>
          <w:lang w:val="en-NZ" w:eastAsia="en-NZ"/>
        </w:rPr>
      </w:pPr>
    </w:p>
    <w:p w14:paraId="5D4B38AC" w14:textId="586E2B2C" w:rsidR="0093284A" w:rsidRDefault="007516B5" w:rsidP="00112D26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32352" behindDoc="0" locked="0" layoutInCell="1" allowOverlap="1" wp14:anchorId="642D4207" wp14:editId="290720A6">
            <wp:simplePos x="0" y="0"/>
            <wp:positionH relativeFrom="margin">
              <wp:align>left</wp:align>
            </wp:positionH>
            <wp:positionV relativeFrom="paragraph">
              <wp:posOffset>166504</wp:posOffset>
            </wp:positionV>
            <wp:extent cx="1200150" cy="1200150"/>
            <wp:effectExtent l="0" t="0" r="0" b="0"/>
            <wp:wrapNone/>
            <wp:docPr id="1867374964" name="Picture 18673749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374964" name="Picture 18673749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00384" cy="1200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ED7B0D" w14:textId="5303EB7E" w:rsidR="00B727CD" w:rsidRDefault="00B727CD" w:rsidP="00112D26">
      <w:pPr>
        <w:rPr>
          <w:lang w:val="en-NZ" w:eastAsia="en-NZ"/>
        </w:rPr>
      </w:pPr>
      <w:r>
        <w:rPr>
          <w:lang w:val="en-NZ" w:eastAsia="en-NZ"/>
        </w:rPr>
        <w:t>We want to make Total Mobility better for:</w:t>
      </w:r>
    </w:p>
    <w:p w14:paraId="76E850D1" w14:textId="56145CA1" w:rsidR="00B727CD" w:rsidRDefault="00B727CD" w:rsidP="00B727CD">
      <w:pPr>
        <w:pStyle w:val="Listtoplevel"/>
        <w:rPr>
          <w:lang w:eastAsia="en-NZ"/>
        </w:rPr>
      </w:pPr>
      <w:r>
        <w:rPr>
          <w:lang w:eastAsia="en-NZ"/>
        </w:rPr>
        <w:t>users</w:t>
      </w:r>
    </w:p>
    <w:p w14:paraId="7C268481" w14:textId="66327AEE" w:rsidR="00B727CD" w:rsidRDefault="000A2810" w:rsidP="00B727CD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34400" behindDoc="0" locked="0" layoutInCell="1" allowOverlap="1" wp14:anchorId="3966A57B" wp14:editId="117C3A61">
            <wp:simplePos x="0" y="0"/>
            <wp:positionH relativeFrom="margin">
              <wp:align>left</wp:align>
            </wp:positionH>
            <wp:positionV relativeFrom="paragraph">
              <wp:posOffset>91440</wp:posOffset>
            </wp:positionV>
            <wp:extent cx="1311228" cy="1104900"/>
            <wp:effectExtent l="0" t="0" r="3810" b="0"/>
            <wp:wrapNone/>
            <wp:docPr id="681759079" name="Picture 6817590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759079" name="Picture 6817590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311228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7CD">
        <w:rPr>
          <w:lang w:eastAsia="en-NZ"/>
        </w:rPr>
        <w:t>funders / people who give it money to run.</w:t>
      </w:r>
    </w:p>
    <w:p w14:paraId="5D471CAB" w14:textId="77777777" w:rsidR="00B727CD" w:rsidRDefault="00B727CD" w:rsidP="00B727CD">
      <w:pPr>
        <w:rPr>
          <w:lang w:eastAsia="en-NZ"/>
        </w:rPr>
      </w:pPr>
    </w:p>
    <w:p w14:paraId="45F4999B" w14:textId="2315BDD8" w:rsidR="00B727CD" w:rsidRDefault="007516B5" w:rsidP="00B727CD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139520" behindDoc="0" locked="0" layoutInCell="1" allowOverlap="1" wp14:anchorId="1420D446" wp14:editId="65D845F2">
                <wp:simplePos x="0" y="0"/>
                <wp:positionH relativeFrom="column">
                  <wp:posOffset>0</wp:posOffset>
                </wp:positionH>
                <wp:positionV relativeFrom="paragraph">
                  <wp:posOffset>156812</wp:posOffset>
                </wp:positionV>
                <wp:extent cx="1482675" cy="1417320"/>
                <wp:effectExtent l="0" t="0" r="41910" b="0"/>
                <wp:wrapNone/>
                <wp:docPr id="1014858658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2675" cy="1417320"/>
                          <a:chOff x="0" y="0"/>
                          <a:chExt cx="1482675" cy="1417320"/>
                        </a:xfrm>
                      </wpg:grpSpPr>
                      <pic:pic xmlns:pic="http://schemas.openxmlformats.org/drawingml/2006/picture">
                        <pic:nvPicPr>
                          <pic:cNvPr id="320349765" name="Picture 172440767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1417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4296669" name="Arrow: Curved Down 2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3937840">
                            <a:off x="678581" y="370572"/>
                            <a:ext cx="1081545" cy="526642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DC52EA" id="Group 32" o:spid="_x0000_s1026" alt="&quot;&quot;" style="position:absolute;margin-left:0;margin-top:12.35pt;width:116.75pt;height:111.6pt;z-index:252139520" coordsize="14826,14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">
                <v:shape id="Picture 1724407670" o:spid="_x0000_s1027" type="#_x0000_t75" alt="&quot;&quot;" style="position:absolute;width:10585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">
                  <v:imagedata r:id="rId101" o:title=""/>
                </v:shape>
                <v:shape id="Arrow: Curved Down 25" o:spid="_x0000_s1028" type="#_x0000_t105" alt="&quot;&quot;" style="position:absolute;left:6785;top:3706;width:10815;height:5266;rotation:43011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" adj="16341,20285,16200" fillcolor="#4472c4 [3204]" strokecolor="#09101d [484]" strokeweight="1pt"/>
              </v:group>
            </w:pict>
          </mc:Fallback>
        </mc:AlternateContent>
      </w:r>
    </w:p>
    <w:p w14:paraId="7A693102" w14:textId="17BC897E" w:rsidR="00B727CD" w:rsidRDefault="00465C2B" w:rsidP="00B727CD">
      <w:pPr>
        <w:rPr>
          <w:lang w:eastAsia="en-NZ"/>
        </w:rPr>
      </w:pPr>
      <w:r>
        <w:rPr>
          <w:lang w:eastAsia="en-NZ"/>
        </w:rPr>
        <w:t xml:space="preserve">The </w:t>
      </w:r>
      <w:r w:rsidR="00B727CD">
        <w:rPr>
          <w:lang w:eastAsia="en-NZ"/>
        </w:rPr>
        <w:t xml:space="preserve">6 </w:t>
      </w:r>
      <w:r w:rsidR="00B727CD" w:rsidRPr="00E81BB5">
        <w:rPr>
          <w:lang w:eastAsia="en-NZ"/>
        </w:rPr>
        <w:t>proposals</w:t>
      </w:r>
      <w:r w:rsidR="0041353D">
        <w:rPr>
          <w:lang w:eastAsia="en-NZ"/>
        </w:rPr>
        <w:t xml:space="preserve"> </w:t>
      </w:r>
      <w:r w:rsidR="00B727CD">
        <w:rPr>
          <w:lang w:eastAsia="en-NZ"/>
        </w:rPr>
        <w:t>we want your feedback on</w:t>
      </w:r>
      <w:r>
        <w:rPr>
          <w:lang w:eastAsia="en-NZ"/>
        </w:rPr>
        <w:t xml:space="preserve"> are on </w:t>
      </w:r>
      <w:r w:rsidRPr="00465C2B">
        <w:rPr>
          <w:b/>
          <w:bCs/>
          <w:lang w:eastAsia="en-NZ"/>
        </w:rPr>
        <w:t>pages 22 to 32</w:t>
      </w:r>
      <w:r w:rsidR="00B727CD">
        <w:rPr>
          <w:lang w:eastAsia="en-NZ"/>
        </w:rPr>
        <w:t xml:space="preserve">. </w:t>
      </w:r>
    </w:p>
    <w:p w14:paraId="07F16748" w14:textId="77777777" w:rsidR="0041353D" w:rsidRDefault="0041353D" w:rsidP="00B727CD">
      <w:pPr>
        <w:rPr>
          <w:lang w:eastAsia="en-NZ"/>
        </w:rPr>
      </w:pPr>
    </w:p>
    <w:p w14:paraId="2603F5C8" w14:textId="7F8FA11B" w:rsidR="00E81BB5" w:rsidRDefault="00E81BB5" w:rsidP="00B727CD">
      <w:pPr>
        <w:rPr>
          <w:lang w:eastAsia="en-NZ"/>
        </w:rPr>
      </w:pPr>
    </w:p>
    <w:p w14:paraId="71F9A0CA" w14:textId="3A05186D" w:rsidR="0041353D" w:rsidRDefault="007516B5" w:rsidP="00B727CD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146688" behindDoc="0" locked="0" layoutInCell="1" allowOverlap="1" wp14:anchorId="7086D095" wp14:editId="35004349">
                <wp:simplePos x="0" y="0"/>
                <wp:positionH relativeFrom="column">
                  <wp:posOffset>115737</wp:posOffset>
                </wp:positionH>
                <wp:positionV relativeFrom="paragraph">
                  <wp:posOffset>213560</wp:posOffset>
                </wp:positionV>
                <wp:extent cx="1789045" cy="1472198"/>
                <wp:effectExtent l="0" t="0" r="0" b="0"/>
                <wp:wrapNone/>
                <wp:docPr id="827015320" name="Group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9045" cy="1472198"/>
                          <a:chOff x="39287" y="0"/>
                          <a:chExt cx="1789045" cy="1472198"/>
                        </a:xfrm>
                      </wpg:grpSpPr>
                      <pic:pic xmlns:pic="http://schemas.openxmlformats.org/drawingml/2006/picture">
                        <pic:nvPicPr>
                          <pic:cNvPr id="161318201" name="Picture 17182956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rcRect/>
                          <a:stretch/>
                        </pic:blipFill>
                        <pic:spPr>
                          <a:xfrm>
                            <a:off x="39287" y="0"/>
                            <a:ext cx="1287945" cy="1366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596260" name="Picture 19351482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174282" y="818148"/>
                            <a:ext cx="654050" cy="654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ACE405" id="Group 33" o:spid="_x0000_s1026" alt="&quot;&quot;" style="position:absolute;margin-left:9.1pt;margin-top:16.8pt;width:140.85pt;height:115.9pt;z-index:252146688;mso-width-relative:margin;mso-height-relative:margin" coordorigin="392" coordsize="17890,1472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">
                <v:shape id="Picture 1718295612" o:spid="_x0000_s1027" type="#_x0000_t75" alt="&quot;&quot;" style="position:absolute;left:392;width:12880;height:13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">
                  <v:imagedata r:id="rId104" o:title=""/>
                </v:shape>
                <v:shape id="Picture 1935148272" o:spid="_x0000_s1028" type="#_x0000_t75" alt="&quot;&quot;" style="position:absolute;left:11742;top:8181;width:6541;height:6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">
                  <v:imagedata r:id="rId105" o:title=""/>
                </v:shape>
              </v:group>
            </w:pict>
          </mc:Fallback>
        </mc:AlternateContent>
      </w:r>
      <w:r w:rsidR="0041353D">
        <w:rPr>
          <w:lang w:eastAsia="en-NZ"/>
        </w:rPr>
        <w:t xml:space="preserve">No decisions have been made about the proposals. </w:t>
      </w:r>
    </w:p>
    <w:p w14:paraId="22E96056" w14:textId="77777777" w:rsidR="00702805" w:rsidRDefault="00702805" w:rsidP="00B727CD">
      <w:pPr>
        <w:rPr>
          <w:lang w:eastAsia="en-NZ"/>
        </w:rPr>
      </w:pPr>
    </w:p>
    <w:p w14:paraId="14CE82C7" w14:textId="77777777" w:rsidR="00702805" w:rsidRDefault="00702805" w:rsidP="00B727CD">
      <w:pPr>
        <w:rPr>
          <w:lang w:eastAsia="en-NZ"/>
        </w:rPr>
      </w:pPr>
    </w:p>
    <w:p w14:paraId="2728B363" w14:textId="77777777" w:rsidR="00702805" w:rsidRDefault="00702805" w:rsidP="00B727CD">
      <w:pPr>
        <w:rPr>
          <w:lang w:eastAsia="en-NZ"/>
        </w:rPr>
      </w:pPr>
    </w:p>
    <w:p w14:paraId="4FCEABA0" w14:textId="66038800" w:rsidR="0041353D" w:rsidRDefault="0041353D" w:rsidP="00D91936">
      <w:pPr>
        <w:pStyle w:val="Heading2"/>
        <w:rPr>
          <w:lang w:eastAsia="en-NZ"/>
        </w:rPr>
      </w:pPr>
      <w:bookmarkStart w:id="14" w:name="_Toc216776998"/>
      <w:r>
        <w:rPr>
          <w:lang w:eastAsia="en-NZ"/>
        </w:rPr>
        <w:lastRenderedPageBreak/>
        <w:t>Proposal 1: Make a clear purpose statement for Total Mobility.</w:t>
      </w:r>
      <w:bookmarkEnd w:id="14"/>
    </w:p>
    <w:p w14:paraId="55ABC026" w14:textId="4FBE884D" w:rsidR="00D91936" w:rsidRDefault="00465C2B" w:rsidP="00D91936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1" locked="0" layoutInCell="1" allowOverlap="1" wp14:anchorId="0C9E811F" wp14:editId="55EE8411">
                <wp:simplePos x="0" y="0"/>
                <wp:positionH relativeFrom="margin">
                  <wp:posOffset>2131060</wp:posOffset>
                </wp:positionH>
                <wp:positionV relativeFrom="paragraph">
                  <wp:posOffset>326925</wp:posOffset>
                </wp:positionV>
                <wp:extent cx="3599815" cy="2040255"/>
                <wp:effectExtent l="0" t="0" r="635" b="0"/>
                <wp:wrapNone/>
                <wp:docPr id="211471603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0402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6AAD7D" id="Rectangle 1" o:spid="_x0000_s1026" alt="&quot;&quot;" style="position:absolute;margin-left:167.8pt;margin-top:25.75pt;width:283.45pt;height:160.65pt;z-index:-25135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6236CB01" w14:textId="30855A31" w:rsidR="00D91936" w:rsidRDefault="00D04619" w:rsidP="00D91936">
      <w:r>
        <w:rPr>
          <w:noProof/>
          <w:lang w:eastAsia="en-NZ"/>
        </w:rPr>
        <w:drawing>
          <wp:anchor distT="0" distB="0" distL="114300" distR="114300" simplePos="0" relativeHeight="252148736" behindDoc="0" locked="0" layoutInCell="1" allowOverlap="1" wp14:anchorId="2E9E1FC3" wp14:editId="66221059">
            <wp:simplePos x="0" y="0"/>
            <wp:positionH relativeFrom="margin">
              <wp:align>left</wp:align>
            </wp:positionH>
            <wp:positionV relativeFrom="paragraph">
              <wp:posOffset>169545</wp:posOffset>
            </wp:positionV>
            <wp:extent cx="1512000" cy="1512000"/>
            <wp:effectExtent l="0" t="0" r="0" b="0"/>
            <wp:wrapNone/>
            <wp:docPr id="1778212021" name="Picture 17782120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212021" name="Picture 17782120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936">
        <w:t xml:space="preserve">A </w:t>
      </w:r>
      <w:r w:rsidR="00D91936" w:rsidRPr="003D6DFC">
        <w:rPr>
          <w:b/>
          <w:bCs/>
        </w:rPr>
        <w:t>purpose statement</w:t>
      </w:r>
      <w:r w:rsidR="00D91936">
        <w:t xml:space="preserve"> talks about what an organisation:</w:t>
      </w:r>
    </w:p>
    <w:p w14:paraId="6B16CEA3" w14:textId="02FAF97B" w:rsidR="00D91936" w:rsidRDefault="00D91936" w:rsidP="00D91936">
      <w:pPr>
        <w:pStyle w:val="Listtoplevel"/>
      </w:pPr>
      <w:r>
        <w:t>does</w:t>
      </w:r>
    </w:p>
    <w:p w14:paraId="650224EB" w14:textId="0DC039F1" w:rsidR="00D91936" w:rsidRDefault="00D91936" w:rsidP="00D91936">
      <w:pPr>
        <w:pStyle w:val="Listtoplevel"/>
      </w:pPr>
      <w:r>
        <w:t xml:space="preserve">wants to do. </w:t>
      </w:r>
    </w:p>
    <w:p w14:paraId="4747D74B" w14:textId="77777777" w:rsidR="0093284A" w:rsidRDefault="0093284A" w:rsidP="00112D26">
      <w:pPr>
        <w:rPr>
          <w:lang w:val="en-NZ" w:eastAsia="en-NZ"/>
        </w:rPr>
      </w:pPr>
    </w:p>
    <w:p w14:paraId="483AB028" w14:textId="33ACADD4" w:rsidR="00956937" w:rsidRDefault="00F31478" w:rsidP="00112D26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339200" behindDoc="0" locked="0" layoutInCell="1" allowOverlap="1" wp14:anchorId="4B4B5229" wp14:editId="67782D99">
            <wp:simplePos x="0" y="0"/>
            <wp:positionH relativeFrom="margin">
              <wp:align>left</wp:align>
            </wp:positionH>
            <wp:positionV relativeFrom="paragraph">
              <wp:posOffset>111159</wp:posOffset>
            </wp:positionV>
            <wp:extent cx="1524000" cy="1524000"/>
            <wp:effectExtent l="0" t="0" r="0" b="0"/>
            <wp:wrapNone/>
            <wp:docPr id="1967098402" name="Picture 19670984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098402" name="Picture 19670984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47F4C" w14:textId="43266991" w:rsidR="00956937" w:rsidRDefault="00956937" w:rsidP="00112D26">
      <w:pPr>
        <w:rPr>
          <w:lang w:val="en-NZ" w:eastAsia="en-NZ"/>
        </w:rPr>
      </w:pPr>
      <w:r>
        <w:rPr>
          <w:lang w:val="en-NZ" w:eastAsia="en-NZ"/>
        </w:rPr>
        <w:t>The purpose of Total Mobility is described in different ways by different organisations.</w:t>
      </w:r>
    </w:p>
    <w:p w14:paraId="2E49B446" w14:textId="5BE903C9" w:rsidR="00465C2B" w:rsidRDefault="00465C2B" w:rsidP="00992D9C">
      <w:pPr>
        <w:rPr>
          <w:lang w:val="en-NZ" w:eastAsia="en-NZ"/>
        </w:rPr>
      </w:pPr>
    </w:p>
    <w:p w14:paraId="6817B217" w14:textId="77777777" w:rsidR="00956937" w:rsidRDefault="00956937" w:rsidP="00992D9C">
      <w:pPr>
        <w:rPr>
          <w:lang w:val="en-NZ" w:eastAsia="en-NZ"/>
        </w:rPr>
      </w:pPr>
    </w:p>
    <w:p w14:paraId="51261C31" w14:textId="68677D3F" w:rsidR="00D91936" w:rsidRDefault="00956937" w:rsidP="00992D9C">
      <w:pPr>
        <w:rPr>
          <w:lang w:val="en-NZ" w:eastAsia="en-NZ"/>
        </w:rPr>
      </w:pPr>
      <w:r>
        <w:rPr>
          <w:lang w:val="en-NZ" w:eastAsia="en-NZ"/>
        </w:rPr>
        <w:t>We suggest the purpose statement be</w:t>
      </w:r>
      <w:r w:rsidR="00D91936">
        <w:rPr>
          <w:lang w:val="en-NZ" w:eastAsia="en-NZ"/>
        </w:rPr>
        <w:t>:</w:t>
      </w:r>
    </w:p>
    <w:p w14:paraId="34484198" w14:textId="7EF23FB7" w:rsidR="00D91936" w:rsidRDefault="00465C2B" w:rsidP="00992D9C">
      <w:pPr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3B221224" wp14:editId="3A4D743E">
                <wp:simplePos x="0" y="0"/>
                <wp:positionH relativeFrom="margin">
                  <wp:align>right</wp:align>
                </wp:positionH>
                <wp:positionV relativeFrom="paragraph">
                  <wp:posOffset>241768</wp:posOffset>
                </wp:positionV>
                <wp:extent cx="3599815" cy="1866900"/>
                <wp:effectExtent l="0" t="0" r="635" b="0"/>
                <wp:wrapNone/>
                <wp:docPr id="190584633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66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026FD9" id="Rectangle 1" o:spid="_x0000_s1026" alt="&quot;&quot;" style="position:absolute;margin-left:232.25pt;margin-top:19.05pt;width:283.45pt;height:147pt;z-index:-251353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" fillcolor="#c5e0b3 [1305]" stroked="f" strokeweight="1pt">
                <w10:wrap anchorx="margin"/>
              </v:rect>
            </w:pict>
          </mc:Fallback>
        </mc:AlternateContent>
      </w:r>
    </w:p>
    <w:p w14:paraId="22D2ABD1" w14:textId="1E34D23B" w:rsidR="00D91936" w:rsidRDefault="00D04619" w:rsidP="00992D9C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52832" behindDoc="0" locked="0" layoutInCell="1" allowOverlap="1" wp14:anchorId="24F2B493" wp14:editId="43DA1573">
            <wp:simplePos x="0" y="0"/>
            <wp:positionH relativeFrom="margin">
              <wp:align>left</wp:align>
            </wp:positionH>
            <wp:positionV relativeFrom="paragraph">
              <wp:posOffset>74562</wp:posOffset>
            </wp:positionV>
            <wp:extent cx="1547495" cy="1424539"/>
            <wp:effectExtent l="0" t="0" r="0" b="4445"/>
            <wp:wrapNone/>
            <wp:docPr id="396864828" name="Picture 3968648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64828" name="Picture 3968648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552961" cy="1429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936">
        <w:rPr>
          <w:lang w:val="en-NZ" w:eastAsia="en-NZ"/>
        </w:rPr>
        <w:t xml:space="preserve">“To provide subsidised mobility services to disabled people who are unable to access public transport because of an impairment, to </w:t>
      </w:r>
      <w:r w:rsidR="00D91936">
        <w:rPr>
          <w:lang w:val="en-NZ" w:eastAsia="en-NZ"/>
        </w:rPr>
        <w:br/>
        <w:t>support them to live their lives.”</w:t>
      </w:r>
    </w:p>
    <w:p w14:paraId="2D8F0C37" w14:textId="77777777" w:rsidR="00956937" w:rsidRDefault="000A2810" w:rsidP="004A1FBC">
      <w:pPr>
        <w:rPr>
          <w:lang w:val="en-NZ"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315648" behindDoc="0" locked="0" layoutInCell="1" allowOverlap="1" wp14:anchorId="7BDCA0FE" wp14:editId="021D38C2">
            <wp:simplePos x="0" y="0"/>
            <wp:positionH relativeFrom="margin">
              <wp:posOffset>0</wp:posOffset>
            </wp:positionH>
            <wp:positionV relativeFrom="paragraph">
              <wp:posOffset>225416</wp:posOffset>
            </wp:positionV>
            <wp:extent cx="1547495" cy="988946"/>
            <wp:effectExtent l="0" t="0" r="0" b="0"/>
            <wp:wrapNone/>
            <wp:docPr id="855983590" name="Picture 8559835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983590" name="Picture 8559835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988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 w:eastAsia="en-NZ"/>
        </w:rPr>
        <w:t>The proposed purpose statement means Total Mobility is</w:t>
      </w:r>
      <w:r w:rsidR="004A1FBC">
        <w:rPr>
          <w:lang w:val="en-NZ" w:eastAsia="en-NZ"/>
        </w:rPr>
        <w:t xml:space="preserve"> </w:t>
      </w:r>
      <w:r>
        <w:rPr>
          <w:lang w:val="en-NZ" w:eastAsia="en-NZ"/>
        </w:rPr>
        <w:t>for disabled people</w:t>
      </w:r>
      <w:r w:rsidR="004A1FBC">
        <w:rPr>
          <w:lang w:val="en-NZ" w:eastAsia="en-NZ"/>
        </w:rPr>
        <w:t xml:space="preserve"> with an impairment</w:t>
      </w:r>
      <w:r>
        <w:rPr>
          <w:lang w:val="en-NZ" w:eastAsia="en-NZ"/>
        </w:rPr>
        <w:t xml:space="preserve"> </w:t>
      </w:r>
      <w:r w:rsidR="00956937">
        <w:rPr>
          <w:lang w:val="en-NZ" w:eastAsia="en-NZ"/>
        </w:rPr>
        <w:t xml:space="preserve">that stops them from using </w:t>
      </w:r>
      <w:r>
        <w:rPr>
          <w:lang w:val="en-NZ" w:eastAsia="en-NZ"/>
        </w:rPr>
        <w:t>public transport</w:t>
      </w:r>
      <w:r w:rsidR="00956937">
        <w:rPr>
          <w:lang w:val="en-NZ" w:eastAsia="en-NZ"/>
        </w:rPr>
        <w:t>.</w:t>
      </w:r>
    </w:p>
    <w:p w14:paraId="65895232" w14:textId="77777777" w:rsidR="00956937" w:rsidRDefault="00956937" w:rsidP="004A1FBC">
      <w:pPr>
        <w:rPr>
          <w:lang w:val="en-NZ" w:eastAsia="en-NZ"/>
        </w:rPr>
      </w:pPr>
    </w:p>
    <w:p w14:paraId="42490A97" w14:textId="087A3029" w:rsidR="00956937" w:rsidRDefault="00F31478" w:rsidP="004A1FBC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341248" behindDoc="0" locked="0" layoutInCell="1" allowOverlap="1" wp14:anchorId="529645BF" wp14:editId="675D7061">
            <wp:simplePos x="0" y="0"/>
            <wp:positionH relativeFrom="margin">
              <wp:align>left</wp:align>
            </wp:positionH>
            <wp:positionV relativeFrom="paragraph">
              <wp:posOffset>112228</wp:posOffset>
            </wp:positionV>
            <wp:extent cx="1552961" cy="1164720"/>
            <wp:effectExtent l="0" t="0" r="9525" b="0"/>
            <wp:wrapNone/>
            <wp:docPr id="1039736272" name="Picture 10397362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736272" name="Picture 10397362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552961" cy="116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841DC" w14:textId="32330C9A" w:rsidR="000A2810" w:rsidRDefault="00956937" w:rsidP="004A1FBC">
      <w:pPr>
        <w:rPr>
          <w:lang w:val="en-NZ" w:eastAsia="en-NZ"/>
        </w:rPr>
      </w:pPr>
      <w:r>
        <w:rPr>
          <w:lang w:val="en-NZ" w:eastAsia="en-NZ"/>
        </w:rPr>
        <w:t>This means they will have cheaper taxi fares</w:t>
      </w:r>
      <w:r w:rsidR="000A2810">
        <w:rPr>
          <w:lang w:val="en-NZ" w:eastAsia="en-NZ"/>
        </w:rPr>
        <w:t xml:space="preserve"> so they can live their lives.  </w:t>
      </w:r>
    </w:p>
    <w:p w14:paraId="59D23BA4" w14:textId="77777777" w:rsidR="00956937" w:rsidRDefault="00956937" w:rsidP="004A1FBC">
      <w:pPr>
        <w:rPr>
          <w:lang w:val="en-NZ" w:eastAsia="en-NZ"/>
        </w:rPr>
      </w:pPr>
    </w:p>
    <w:p w14:paraId="461B4B33" w14:textId="77777777" w:rsidR="00956937" w:rsidRDefault="00956937" w:rsidP="004A1FBC">
      <w:pPr>
        <w:rPr>
          <w:lang w:val="en-NZ" w:eastAsia="en-NZ"/>
        </w:rPr>
      </w:pPr>
    </w:p>
    <w:p w14:paraId="0BEBB475" w14:textId="1904D413" w:rsidR="004047C2" w:rsidRDefault="004047C2" w:rsidP="004047C2">
      <w:pPr>
        <w:pStyle w:val="Heading2"/>
        <w:rPr>
          <w:lang w:val="en-NZ" w:eastAsia="en-NZ"/>
        </w:rPr>
      </w:pPr>
      <w:bookmarkStart w:id="15" w:name="_Toc216776999"/>
      <w:r>
        <w:rPr>
          <w:lang w:val="en-NZ" w:eastAsia="en-NZ"/>
        </w:rPr>
        <w:t xml:space="preserve">Proposal 2: </w:t>
      </w:r>
      <w:r w:rsidR="00B64E35">
        <w:rPr>
          <w:lang w:val="en-NZ" w:eastAsia="en-NZ"/>
        </w:rPr>
        <w:t xml:space="preserve">Make changes </w:t>
      </w:r>
      <w:r>
        <w:rPr>
          <w:lang w:val="en-NZ" w:eastAsia="en-NZ"/>
        </w:rPr>
        <w:t>to assessments</w:t>
      </w:r>
      <w:bookmarkEnd w:id="15"/>
      <w:r w:rsidR="00B64E35">
        <w:rPr>
          <w:lang w:val="en-NZ" w:eastAsia="en-NZ"/>
        </w:rPr>
        <w:t>.</w:t>
      </w:r>
      <w:r>
        <w:rPr>
          <w:lang w:val="en-NZ" w:eastAsia="en-NZ"/>
        </w:rPr>
        <w:t xml:space="preserve"> </w:t>
      </w:r>
    </w:p>
    <w:p w14:paraId="1088BA8E" w14:textId="4D36EA2A" w:rsidR="004047C2" w:rsidRDefault="00D04619" w:rsidP="004047C2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54880" behindDoc="0" locked="0" layoutInCell="1" allowOverlap="1" wp14:anchorId="7FDED26C" wp14:editId="2075C4EE">
            <wp:simplePos x="0" y="0"/>
            <wp:positionH relativeFrom="margin">
              <wp:align>left</wp:align>
            </wp:positionH>
            <wp:positionV relativeFrom="paragraph">
              <wp:posOffset>75966</wp:posOffset>
            </wp:positionV>
            <wp:extent cx="1405288" cy="1405288"/>
            <wp:effectExtent l="0" t="0" r="4445" b="0"/>
            <wp:wrapNone/>
            <wp:docPr id="1958193563" name="Picture 19581935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193563" name="Picture 19581935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406526" cy="1406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5C2B">
        <w:rPr>
          <w:noProof/>
        </w:rPr>
        <mc:AlternateContent>
          <mc:Choice Requires="wps">
            <w:drawing>
              <wp:anchor distT="0" distB="0" distL="114300" distR="114300" simplePos="0" relativeHeight="251967488" behindDoc="1" locked="0" layoutInCell="1" allowOverlap="1" wp14:anchorId="23497AC2" wp14:editId="48712FDC">
                <wp:simplePos x="0" y="0"/>
                <wp:positionH relativeFrom="margin">
                  <wp:posOffset>2127183</wp:posOffset>
                </wp:positionH>
                <wp:positionV relativeFrom="paragraph">
                  <wp:posOffset>277963</wp:posOffset>
                </wp:positionV>
                <wp:extent cx="3599815" cy="1154430"/>
                <wp:effectExtent l="0" t="0" r="635" b="7620"/>
                <wp:wrapNone/>
                <wp:docPr id="151468913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544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78A246" id="Rectangle 1" o:spid="_x0000_s1026" alt="&quot;&quot;" style="position:absolute;margin-left:167.5pt;margin-top:21.9pt;width:283.45pt;height:90.9pt;z-index:-25134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055656E4" w14:textId="5CE3FF15" w:rsidR="004047C2" w:rsidRDefault="004047C2" w:rsidP="004047C2">
      <w:pPr>
        <w:rPr>
          <w:lang w:val="en-NZ" w:eastAsia="en-NZ"/>
        </w:rPr>
      </w:pPr>
      <w:r>
        <w:rPr>
          <w:lang w:val="en-NZ" w:eastAsia="en-NZ"/>
        </w:rPr>
        <w:t xml:space="preserve">Here an </w:t>
      </w:r>
      <w:r w:rsidRPr="004047C2">
        <w:rPr>
          <w:b/>
          <w:bCs/>
          <w:lang w:val="en-NZ" w:eastAsia="en-NZ"/>
        </w:rPr>
        <w:t>assessment</w:t>
      </w:r>
      <w:r>
        <w:rPr>
          <w:lang w:val="en-NZ" w:eastAsia="en-NZ"/>
        </w:rPr>
        <w:t xml:space="preserve"> means </w:t>
      </w:r>
      <w:r w:rsidR="000A2810">
        <w:rPr>
          <w:lang w:val="en-NZ" w:eastAsia="en-NZ"/>
        </w:rPr>
        <w:t xml:space="preserve">talking about your disability to find out if you can use </w:t>
      </w:r>
      <w:r>
        <w:rPr>
          <w:lang w:val="en-NZ" w:eastAsia="en-NZ"/>
        </w:rPr>
        <w:t>Total Mobility.</w:t>
      </w:r>
    </w:p>
    <w:p w14:paraId="2F0F068B" w14:textId="77777777" w:rsidR="004047C2" w:rsidRDefault="004047C2" w:rsidP="004047C2">
      <w:pPr>
        <w:rPr>
          <w:lang w:val="en-NZ" w:eastAsia="en-NZ"/>
        </w:rPr>
      </w:pPr>
    </w:p>
    <w:p w14:paraId="4CCDEC64" w14:textId="400B6AF1" w:rsidR="00490C2D" w:rsidRDefault="00D04619" w:rsidP="004047C2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58976" behindDoc="0" locked="0" layoutInCell="1" allowOverlap="1" wp14:anchorId="1402B38F" wp14:editId="567E960B">
            <wp:simplePos x="0" y="0"/>
            <wp:positionH relativeFrom="margin">
              <wp:align>left</wp:align>
            </wp:positionH>
            <wp:positionV relativeFrom="paragraph">
              <wp:posOffset>326089</wp:posOffset>
            </wp:positionV>
            <wp:extent cx="1243330" cy="1243330"/>
            <wp:effectExtent l="0" t="0" r="0" b="0"/>
            <wp:wrapNone/>
            <wp:docPr id="1751067143" name="Picture 17510671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67143" name="Picture 17510671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24333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4AEC7" w14:textId="4DF16062" w:rsidR="00490C2D" w:rsidRDefault="00144A50" w:rsidP="004047C2">
      <w:pPr>
        <w:rPr>
          <w:lang w:val="en-NZ" w:eastAsia="en-NZ"/>
        </w:rPr>
      </w:pPr>
      <w:r>
        <w:rPr>
          <w:lang w:val="en-NZ" w:eastAsia="en-NZ"/>
        </w:rPr>
        <w:t>Part of this proposal includes making a</w:t>
      </w:r>
      <w:r w:rsidR="00490C2D">
        <w:rPr>
          <w:lang w:val="en-NZ" w:eastAsia="en-NZ"/>
        </w:rPr>
        <w:t>ssessments:</w:t>
      </w:r>
    </w:p>
    <w:p w14:paraId="5BC7B2FA" w14:textId="50DB2198" w:rsidR="00490C2D" w:rsidRDefault="00490C2D" w:rsidP="00490C2D">
      <w:pPr>
        <w:pStyle w:val="Listtoplevel"/>
        <w:rPr>
          <w:lang w:eastAsia="en-NZ"/>
        </w:rPr>
      </w:pPr>
      <w:r>
        <w:rPr>
          <w:lang w:eastAsia="en-NZ"/>
        </w:rPr>
        <w:t>fair</w:t>
      </w:r>
    </w:p>
    <w:p w14:paraId="0C500AFA" w14:textId="2286CFBD" w:rsidR="00490C2D" w:rsidRDefault="00D04619" w:rsidP="00490C2D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56928" behindDoc="0" locked="0" layoutInCell="1" allowOverlap="1" wp14:anchorId="76241FBE" wp14:editId="6110A45E">
            <wp:simplePos x="0" y="0"/>
            <wp:positionH relativeFrom="margin">
              <wp:align>left</wp:align>
            </wp:positionH>
            <wp:positionV relativeFrom="paragraph">
              <wp:posOffset>48928</wp:posOffset>
            </wp:positionV>
            <wp:extent cx="1240934" cy="1240934"/>
            <wp:effectExtent l="0" t="0" r="0" b="0"/>
            <wp:wrapNone/>
            <wp:docPr id="667569342" name="Picture 6675693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569342" name="Picture 6675693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240934" cy="1240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0C2D">
        <w:rPr>
          <w:lang w:eastAsia="en-NZ"/>
        </w:rPr>
        <w:t>consistent / much the same for everyone.</w:t>
      </w:r>
    </w:p>
    <w:p w14:paraId="60774F1B" w14:textId="3F4B9436" w:rsidR="004047C2" w:rsidRDefault="00942F0B" w:rsidP="004047C2">
      <w:pPr>
        <w:rPr>
          <w:lang w:val="en-NZ" w:eastAsia="en-NZ"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57155912" wp14:editId="61A8A72B">
                <wp:simplePos x="0" y="0"/>
                <wp:positionH relativeFrom="column">
                  <wp:posOffset>0</wp:posOffset>
                </wp:positionH>
                <wp:positionV relativeFrom="paragraph">
                  <wp:posOffset>-259882</wp:posOffset>
                </wp:positionV>
                <wp:extent cx="1654442" cy="1240790"/>
                <wp:effectExtent l="0" t="0" r="0" b="0"/>
                <wp:wrapNone/>
                <wp:docPr id="2105685101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4442" cy="1240790"/>
                          <a:chOff x="0" y="0"/>
                          <a:chExt cx="1654442" cy="1240790"/>
                        </a:xfrm>
                      </wpg:grpSpPr>
                      <pic:pic xmlns:pic="http://schemas.openxmlformats.org/drawingml/2006/picture">
                        <pic:nvPicPr>
                          <pic:cNvPr id="1190873662" name="Picture 3790730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65" cy="1240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5765300" name="Picture 19351482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001027" y="577516"/>
                            <a:ext cx="653415" cy="653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928774" id="Group 34" o:spid="_x0000_s1026" alt="&quot;&quot;" style="position:absolute;margin-left:0;margin-top:-20.45pt;width:130.25pt;height:97.7pt;z-index:252166144" coordsize="16544,1240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">
                <v:shape id="Picture 379073042" o:spid="_x0000_s1027" type="#_x0000_t75" alt="&quot;&quot;" style="position:absolute;width:11677;height:1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">
                  <v:imagedata r:id="rId114" o:title=""/>
                </v:shape>
                <v:shape id="Picture 1935148272" o:spid="_x0000_s1028" type="#_x0000_t75" alt="&quot;&quot;" style="position:absolute;left:10010;top:5775;width:6534;height:6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">
                  <v:imagedata r:id="rId105" o:title=""/>
                </v:shape>
              </v:group>
            </w:pict>
          </mc:Fallback>
        </mc:AlternateContent>
      </w:r>
      <w:r w:rsidR="00490C2D">
        <w:rPr>
          <w:lang w:val="en-NZ" w:eastAsia="en-NZ"/>
        </w:rPr>
        <w:t xml:space="preserve">We are not changing who can use Total Mobility. </w:t>
      </w:r>
    </w:p>
    <w:p w14:paraId="583276F6" w14:textId="6C8F6474" w:rsidR="00490C2D" w:rsidRDefault="00490C2D" w:rsidP="004047C2">
      <w:pPr>
        <w:rPr>
          <w:lang w:val="en-NZ" w:eastAsia="en-NZ"/>
        </w:rPr>
      </w:pPr>
    </w:p>
    <w:p w14:paraId="6B0A6165" w14:textId="6FD2B78B" w:rsidR="00490C2D" w:rsidRDefault="00490C2D" w:rsidP="004047C2">
      <w:pPr>
        <w:rPr>
          <w:lang w:val="en-NZ" w:eastAsia="en-NZ"/>
        </w:rPr>
      </w:pPr>
    </w:p>
    <w:p w14:paraId="313A33C6" w14:textId="01D84058" w:rsidR="00490C2D" w:rsidRDefault="00942F0B" w:rsidP="004047C2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61024" behindDoc="0" locked="0" layoutInCell="1" allowOverlap="1" wp14:anchorId="2F779CF3" wp14:editId="514F136A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203158" cy="1203158"/>
            <wp:effectExtent l="0" t="0" r="0" b="0"/>
            <wp:wrapNone/>
            <wp:docPr id="1862364741" name="Picture 18623647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364741" name="Picture 18623647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204450" cy="120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0C2D">
        <w:rPr>
          <w:lang w:val="en-NZ" w:eastAsia="en-NZ"/>
        </w:rPr>
        <w:t>We want to make the assessment system stronger.</w:t>
      </w:r>
    </w:p>
    <w:p w14:paraId="0DCD03D2" w14:textId="77777777" w:rsidR="00640F80" w:rsidRDefault="00640F80" w:rsidP="004047C2">
      <w:pPr>
        <w:rPr>
          <w:lang w:val="en-NZ" w:eastAsia="en-NZ"/>
        </w:rPr>
      </w:pPr>
    </w:p>
    <w:p w14:paraId="79F0C667" w14:textId="077D62A1" w:rsidR="00640F80" w:rsidRDefault="00640F80" w:rsidP="004047C2">
      <w:pPr>
        <w:rPr>
          <w:lang w:val="en-NZ" w:eastAsia="en-NZ"/>
        </w:rPr>
      </w:pPr>
    </w:p>
    <w:p w14:paraId="21FDD1F8" w14:textId="43C2CE76" w:rsidR="00640F80" w:rsidRDefault="00942F0B" w:rsidP="004047C2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68192" behindDoc="0" locked="0" layoutInCell="1" allowOverlap="1" wp14:anchorId="7162BEA8" wp14:editId="1E21F869">
            <wp:simplePos x="0" y="0"/>
            <wp:positionH relativeFrom="margin">
              <wp:align>left</wp:align>
            </wp:positionH>
            <wp:positionV relativeFrom="paragraph">
              <wp:posOffset>22326</wp:posOffset>
            </wp:positionV>
            <wp:extent cx="1366787" cy="1366787"/>
            <wp:effectExtent l="0" t="0" r="0" b="5080"/>
            <wp:wrapNone/>
            <wp:docPr id="900583821" name="Picture 9005838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583821" name="Picture 9005838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366787" cy="1366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A50">
        <w:rPr>
          <w:lang w:val="en-NZ" w:eastAsia="en-NZ"/>
        </w:rPr>
        <w:t xml:space="preserve">Part of this proposal </w:t>
      </w:r>
      <w:r w:rsidR="00BD2459">
        <w:rPr>
          <w:lang w:val="en-NZ" w:eastAsia="en-NZ"/>
        </w:rPr>
        <w:t>includes</w:t>
      </w:r>
      <w:r w:rsidR="00144A50">
        <w:rPr>
          <w:lang w:val="en-NZ" w:eastAsia="en-NZ"/>
        </w:rPr>
        <w:t xml:space="preserve"> </w:t>
      </w:r>
      <w:r w:rsidR="000E739F">
        <w:rPr>
          <w:lang w:val="en-NZ" w:eastAsia="en-NZ"/>
        </w:rPr>
        <w:t>Total Mobility users show</w:t>
      </w:r>
      <w:r w:rsidR="00144A50">
        <w:rPr>
          <w:lang w:val="en-NZ" w:eastAsia="en-NZ"/>
        </w:rPr>
        <w:t>ing</w:t>
      </w:r>
      <w:r w:rsidR="000E739F">
        <w:rPr>
          <w:lang w:val="en-NZ" w:eastAsia="en-NZ"/>
        </w:rPr>
        <w:t xml:space="preserve"> proof of </w:t>
      </w:r>
      <w:r w:rsidR="00FA0779">
        <w:rPr>
          <w:lang w:val="en-NZ" w:eastAsia="en-NZ"/>
        </w:rPr>
        <w:t xml:space="preserve">their impairment. </w:t>
      </w:r>
    </w:p>
    <w:p w14:paraId="1C4831FC" w14:textId="77777777" w:rsidR="00144A50" w:rsidRDefault="00144A50" w:rsidP="004047C2">
      <w:pPr>
        <w:rPr>
          <w:lang w:val="en-NZ" w:eastAsia="en-NZ"/>
        </w:rPr>
      </w:pPr>
    </w:p>
    <w:p w14:paraId="7A8D7314" w14:textId="77777777" w:rsidR="009C442E" w:rsidRDefault="009C442E" w:rsidP="004047C2">
      <w:pPr>
        <w:rPr>
          <w:lang w:val="en-NZ" w:eastAsia="en-NZ"/>
        </w:rPr>
      </w:pPr>
    </w:p>
    <w:p w14:paraId="369B5DD4" w14:textId="1525042A" w:rsidR="00465C2B" w:rsidRDefault="00942F0B" w:rsidP="00101B47">
      <w:pPr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3312" behindDoc="0" locked="0" layoutInCell="1" allowOverlap="1" wp14:anchorId="09A85E8E" wp14:editId="18439B2E">
                <wp:simplePos x="0" y="0"/>
                <wp:positionH relativeFrom="column">
                  <wp:posOffset>0</wp:posOffset>
                </wp:positionH>
                <wp:positionV relativeFrom="paragraph">
                  <wp:posOffset>6250</wp:posOffset>
                </wp:positionV>
                <wp:extent cx="1653807" cy="1336808"/>
                <wp:effectExtent l="0" t="0" r="0" b="0"/>
                <wp:wrapNone/>
                <wp:docPr id="1233948364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3807" cy="1336808"/>
                          <a:chOff x="0" y="0"/>
                          <a:chExt cx="1653807" cy="1336808"/>
                        </a:xfrm>
                      </wpg:grpSpPr>
                      <pic:pic xmlns:pic="http://schemas.openxmlformats.org/drawingml/2006/picture">
                        <pic:nvPicPr>
                          <pic:cNvPr id="1679539462" name="Picture 93786480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27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6183344" name="Picture 19351482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001027" y="683393"/>
                            <a:ext cx="652780" cy="653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798A83" id="Group 35" o:spid="_x0000_s1026" alt="&quot;&quot;" style="position:absolute;margin-left:0;margin-top:.5pt;width:130.2pt;height:105.25pt;z-index:252173312" coordsize="16538,13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">
                <v:shape id="Picture 937864806" o:spid="_x0000_s1027" type="#_x0000_t75" alt="&quot;&quot;" style="position:absolute;width:12490;height:1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">
                  <v:imagedata r:id="rId118" o:title=""/>
                </v:shape>
                <v:shape id="Picture 1935148272" o:spid="_x0000_s1028" type="#_x0000_t75" alt="&quot;&quot;" style="position:absolute;left:10010;top:6833;width:6528;height:6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">
                  <v:imagedata r:id="rId105" o:title=""/>
                </v:shape>
              </v:group>
            </w:pict>
          </mc:Fallback>
        </mc:AlternateContent>
      </w:r>
      <w:r w:rsidR="009C442E">
        <w:rPr>
          <w:lang w:val="en-NZ" w:eastAsia="en-NZ"/>
        </w:rPr>
        <w:t>At the moment there is no need to show documents as part of the assessment.</w:t>
      </w:r>
    </w:p>
    <w:p w14:paraId="2D00E562" w14:textId="14E1DB4F" w:rsidR="00956937" w:rsidRDefault="00956937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0EE3E099" w14:textId="7760EB31" w:rsidR="009C442E" w:rsidRDefault="005F70E8" w:rsidP="004047C2">
      <w:pPr>
        <w:rPr>
          <w:lang w:val="en-NZ"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77408" behindDoc="0" locked="0" layoutInCell="1" allowOverlap="1" wp14:anchorId="56ADB689" wp14:editId="7665612C">
            <wp:simplePos x="0" y="0"/>
            <wp:positionH relativeFrom="margin">
              <wp:align>left</wp:align>
            </wp:positionH>
            <wp:positionV relativeFrom="paragraph">
              <wp:posOffset>127902</wp:posOffset>
            </wp:positionV>
            <wp:extent cx="1588168" cy="1588168"/>
            <wp:effectExtent l="0" t="0" r="0" b="0"/>
            <wp:wrapNone/>
            <wp:docPr id="970638165" name="Picture 9706381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638165" name="Picture 9706381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588168" cy="1588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442E">
        <w:rPr>
          <w:lang w:val="en-NZ" w:eastAsia="en-NZ"/>
        </w:rPr>
        <w:t>We are thinking about if we should ask people applying for Total Mobility to show us proof of why they cannot use public transport like a:</w:t>
      </w:r>
    </w:p>
    <w:p w14:paraId="25A6C748" w14:textId="74387364" w:rsidR="009C442E" w:rsidRDefault="009C442E" w:rsidP="009C442E">
      <w:pPr>
        <w:pStyle w:val="Listtoplevel"/>
        <w:rPr>
          <w:lang w:eastAsia="en-NZ"/>
        </w:rPr>
      </w:pPr>
      <w:r>
        <w:rPr>
          <w:lang w:eastAsia="en-NZ"/>
        </w:rPr>
        <w:t>medi</w:t>
      </w:r>
      <w:r w:rsidR="007414AA">
        <w:rPr>
          <w:lang w:eastAsia="en-NZ"/>
        </w:rPr>
        <w:t>c</w:t>
      </w:r>
      <w:r>
        <w:rPr>
          <w:lang w:eastAsia="en-NZ"/>
        </w:rPr>
        <w:t>al certificate</w:t>
      </w:r>
    </w:p>
    <w:p w14:paraId="3F1A12B3" w14:textId="47845683" w:rsidR="009C442E" w:rsidRDefault="005F70E8" w:rsidP="009C442E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75360" behindDoc="0" locked="0" layoutInCell="1" allowOverlap="1" wp14:anchorId="19578830" wp14:editId="74A4EEAD">
            <wp:simplePos x="0" y="0"/>
            <wp:positionH relativeFrom="margin">
              <wp:posOffset>48126</wp:posOffset>
            </wp:positionH>
            <wp:positionV relativeFrom="paragraph">
              <wp:posOffset>585102</wp:posOffset>
            </wp:positionV>
            <wp:extent cx="1721692" cy="1058779"/>
            <wp:effectExtent l="0" t="0" r="0" b="8255"/>
            <wp:wrapNone/>
            <wp:docPr id="821721382" name="Picture 8217213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721382" name="Picture 8217213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721692" cy="1058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442E">
        <w:rPr>
          <w:lang w:eastAsia="en-NZ"/>
        </w:rPr>
        <w:t xml:space="preserve">report from: </w:t>
      </w:r>
    </w:p>
    <w:p w14:paraId="24A5B907" w14:textId="53BE5309" w:rsidR="009C442E" w:rsidRDefault="009C442E" w:rsidP="009C442E">
      <w:pPr>
        <w:pStyle w:val="Listsecondlevel"/>
        <w:rPr>
          <w:lang w:eastAsia="en-NZ"/>
        </w:rPr>
      </w:pPr>
      <w:r>
        <w:rPr>
          <w:lang w:eastAsia="en-NZ"/>
        </w:rPr>
        <w:t xml:space="preserve">an </w:t>
      </w:r>
      <w:r w:rsidRPr="009C442E">
        <w:rPr>
          <w:b/>
          <w:bCs/>
          <w:lang w:eastAsia="en-NZ"/>
        </w:rPr>
        <w:t>occupational therapist</w:t>
      </w:r>
    </w:p>
    <w:p w14:paraId="125548AF" w14:textId="58C4A3FE" w:rsidR="009C442E" w:rsidRDefault="009C442E" w:rsidP="009C442E">
      <w:pPr>
        <w:pStyle w:val="Listsecondlevel"/>
        <w:rPr>
          <w:lang w:eastAsia="en-NZ"/>
        </w:rPr>
      </w:pPr>
      <w:r>
        <w:rPr>
          <w:lang w:eastAsia="en-NZ"/>
        </w:rPr>
        <w:t xml:space="preserve">a </w:t>
      </w:r>
      <w:r w:rsidRPr="009C442E">
        <w:rPr>
          <w:b/>
          <w:bCs/>
          <w:lang w:eastAsia="en-NZ"/>
        </w:rPr>
        <w:t>psychologist</w:t>
      </w:r>
      <w:r>
        <w:rPr>
          <w:lang w:eastAsia="en-NZ"/>
        </w:rPr>
        <w:t xml:space="preserve">. </w:t>
      </w:r>
    </w:p>
    <w:p w14:paraId="3AFAAEF4" w14:textId="77777777" w:rsidR="00465C2B" w:rsidRDefault="00465C2B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297EBFA0" w14:textId="53C71071" w:rsidR="00EE2FAF" w:rsidRDefault="007E3E84" w:rsidP="00EE2FAF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79456" behindDoc="0" locked="0" layoutInCell="1" allowOverlap="1" wp14:anchorId="37C838B0" wp14:editId="2A4DDEC7">
            <wp:simplePos x="0" y="0"/>
            <wp:positionH relativeFrom="margin">
              <wp:posOffset>-327259</wp:posOffset>
            </wp:positionH>
            <wp:positionV relativeFrom="paragraph">
              <wp:posOffset>-10260</wp:posOffset>
            </wp:positionV>
            <wp:extent cx="1755950" cy="1241659"/>
            <wp:effectExtent l="0" t="0" r="0" b="0"/>
            <wp:wrapNone/>
            <wp:docPr id="951935099" name="Picture 9519350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935099" name="Picture 9519350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755950" cy="1241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F77">
        <w:rPr>
          <w:noProof/>
        </w:rPr>
        <mc:AlternateContent>
          <mc:Choice Requires="wps">
            <w:drawing>
              <wp:anchor distT="0" distB="0" distL="114300" distR="114300" simplePos="0" relativeHeight="251973632" behindDoc="1" locked="0" layoutInCell="1" allowOverlap="1" wp14:anchorId="046CB04C" wp14:editId="0B18DB1E">
                <wp:simplePos x="0" y="0"/>
                <wp:positionH relativeFrom="margin">
                  <wp:posOffset>2127183</wp:posOffset>
                </wp:positionH>
                <wp:positionV relativeFrom="paragraph">
                  <wp:posOffset>-57752</wp:posOffset>
                </wp:positionV>
                <wp:extent cx="3599815" cy="5822950"/>
                <wp:effectExtent l="0" t="0" r="635" b="6350"/>
                <wp:wrapNone/>
                <wp:docPr id="201249048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82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8DED0F" id="Rectangle 1" o:spid="_x0000_s1026" alt="&quot;&quot;" style="position:absolute;margin-left:167.5pt;margin-top:-4.55pt;width:283.45pt;height:458.5pt;z-index:-25134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  <w:r w:rsidR="00EE2FAF">
        <w:rPr>
          <w:lang w:eastAsia="en-NZ"/>
        </w:rPr>
        <w:t xml:space="preserve">An </w:t>
      </w:r>
      <w:r w:rsidR="00EE2FAF" w:rsidRPr="00EE2FAF">
        <w:rPr>
          <w:b/>
          <w:bCs/>
          <w:lang w:eastAsia="en-NZ"/>
        </w:rPr>
        <w:t>occupational therapist</w:t>
      </w:r>
      <w:r w:rsidR="00EE2FAF">
        <w:rPr>
          <w:lang w:eastAsia="en-NZ"/>
        </w:rPr>
        <w:t xml:space="preserve"> supports </w:t>
      </w:r>
      <w:r w:rsidR="00DE3F77">
        <w:rPr>
          <w:lang w:eastAsia="en-NZ"/>
        </w:rPr>
        <w:t xml:space="preserve">people </w:t>
      </w:r>
      <w:r w:rsidR="00EE2FAF">
        <w:rPr>
          <w:lang w:eastAsia="en-NZ"/>
        </w:rPr>
        <w:t>who:</w:t>
      </w:r>
    </w:p>
    <w:p w14:paraId="4A88B1C6" w14:textId="2FFC809E" w:rsidR="00EE2FAF" w:rsidRDefault="00EE2FAF" w:rsidP="00EE2FAF">
      <w:pPr>
        <w:pStyle w:val="Listtoplevel"/>
        <w:rPr>
          <w:lang w:eastAsia="en-NZ"/>
        </w:rPr>
      </w:pPr>
      <w:r>
        <w:rPr>
          <w:lang w:eastAsia="en-NZ"/>
        </w:rPr>
        <w:t>ha</w:t>
      </w:r>
      <w:r w:rsidR="00DE3F77">
        <w:rPr>
          <w:lang w:eastAsia="en-NZ"/>
        </w:rPr>
        <w:t>ve</w:t>
      </w:r>
      <w:r>
        <w:rPr>
          <w:lang w:eastAsia="en-NZ"/>
        </w:rPr>
        <w:t xml:space="preserve"> been </w:t>
      </w:r>
      <w:r w:rsidR="00101B47">
        <w:rPr>
          <w:lang w:eastAsia="en-NZ"/>
        </w:rPr>
        <w:t>hurt</w:t>
      </w:r>
    </w:p>
    <w:p w14:paraId="002B8609" w14:textId="16CE9C7D" w:rsidR="00EE2FAF" w:rsidRDefault="007E3E84" w:rsidP="00EE2FAF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81504" behindDoc="0" locked="0" layoutInCell="1" allowOverlap="1" wp14:anchorId="343078AF" wp14:editId="086853A2">
            <wp:simplePos x="0" y="0"/>
            <wp:positionH relativeFrom="margin">
              <wp:align>left</wp:align>
            </wp:positionH>
            <wp:positionV relativeFrom="paragraph">
              <wp:posOffset>186957</wp:posOffset>
            </wp:positionV>
            <wp:extent cx="1366787" cy="1366787"/>
            <wp:effectExtent l="0" t="0" r="0" b="5080"/>
            <wp:wrapNone/>
            <wp:docPr id="1506378894" name="Picture 15063788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378894" name="Picture 15063788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366787" cy="1366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2FAF">
        <w:rPr>
          <w:lang w:eastAsia="en-NZ"/>
        </w:rPr>
        <w:t>ha</w:t>
      </w:r>
      <w:r w:rsidR="00DE3F77">
        <w:rPr>
          <w:lang w:eastAsia="en-NZ"/>
        </w:rPr>
        <w:t>ve</w:t>
      </w:r>
      <w:r w:rsidR="00EE2FAF">
        <w:rPr>
          <w:lang w:eastAsia="en-NZ"/>
        </w:rPr>
        <w:t xml:space="preserve"> an illness.</w:t>
      </w:r>
    </w:p>
    <w:p w14:paraId="4C1954CD" w14:textId="572842DD" w:rsidR="00EE2FAF" w:rsidRDefault="00DE3F77" w:rsidP="00EE2FAF">
      <w:pPr>
        <w:pStyle w:val="Listtoplevel"/>
        <w:rPr>
          <w:lang w:eastAsia="en-NZ"/>
        </w:rPr>
      </w:pPr>
      <w:r>
        <w:rPr>
          <w:lang w:eastAsia="en-NZ"/>
        </w:rPr>
        <w:t>are</w:t>
      </w:r>
      <w:r w:rsidR="00EE2FAF">
        <w:rPr>
          <w:lang w:eastAsia="en-NZ"/>
        </w:rPr>
        <w:t xml:space="preserve"> disabled.</w:t>
      </w:r>
    </w:p>
    <w:p w14:paraId="6E9D2B1C" w14:textId="77777777" w:rsidR="00DE3F77" w:rsidRDefault="00DE3F77" w:rsidP="00DE3F77">
      <w:pPr>
        <w:rPr>
          <w:lang w:eastAsia="en-NZ"/>
        </w:rPr>
      </w:pPr>
    </w:p>
    <w:p w14:paraId="128E94C7" w14:textId="15CE6763" w:rsidR="00DE3F77" w:rsidRDefault="00DE3F77" w:rsidP="00DE3F77">
      <w:pPr>
        <w:rPr>
          <w:lang w:eastAsia="en-NZ"/>
        </w:rPr>
      </w:pPr>
    </w:p>
    <w:p w14:paraId="14684F64" w14:textId="7CC89DA2" w:rsidR="00EE2FAF" w:rsidRDefault="007E3E84" w:rsidP="00EE2FAF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85600" behindDoc="0" locked="0" layoutInCell="1" allowOverlap="1" wp14:anchorId="40585044" wp14:editId="255D3170">
            <wp:simplePos x="0" y="0"/>
            <wp:positionH relativeFrom="margin">
              <wp:align>left</wp:align>
            </wp:positionH>
            <wp:positionV relativeFrom="paragraph">
              <wp:posOffset>525714</wp:posOffset>
            </wp:positionV>
            <wp:extent cx="1472666" cy="1472666"/>
            <wp:effectExtent l="0" t="0" r="0" b="0"/>
            <wp:wrapNone/>
            <wp:docPr id="1059450835" name="Picture 10594508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450835" name="Picture 10594508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72666" cy="1472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F77">
        <w:rPr>
          <w:lang w:eastAsia="en-NZ"/>
        </w:rPr>
        <w:t xml:space="preserve">An </w:t>
      </w:r>
      <w:r w:rsidR="00DE3F77" w:rsidRPr="00DE3F77">
        <w:rPr>
          <w:lang w:eastAsia="en-NZ"/>
        </w:rPr>
        <w:t>occupational therapist</w:t>
      </w:r>
      <w:r w:rsidR="00DE3F77">
        <w:rPr>
          <w:lang w:eastAsia="en-NZ"/>
        </w:rPr>
        <w:t xml:space="preserve"> supports these people to live their everyday life with things like:</w:t>
      </w:r>
    </w:p>
    <w:p w14:paraId="42579451" w14:textId="3AA8E792" w:rsidR="00DE3F77" w:rsidRDefault="00DE3F77" w:rsidP="00DE3F77">
      <w:pPr>
        <w:pStyle w:val="Listtoplevel"/>
        <w:rPr>
          <w:lang w:eastAsia="en-NZ"/>
        </w:rPr>
      </w:pPr>
      <w:r>
        <w:rPr>
          <w:lang w:eastAsia="en-NZ"/>
        </w:rPr>
        <w:t>skills</w:t>
      </w:r>
    </w:p>
    <w:p w14:paraId="7B194FAD" w14:textId="5A4C51D8" w:rsidR="00DE3F77" w:rsidRPr="00EE2FAF" w:rsidRDefault="00DE3F77" w:rsidP="00DE3F77">
      <w:pPr>
        <w:pStyle w:val="Listtoplevel"/>
        <w:rPr>
          <w:lang w:eastAsia="en-NZ"/>
        </w:rPr>
      </w:pPr>
      <w:r>
        <w:rPr>
          <w:lang w:eastAsia="en-NZ"/>
        </w:rPr>
        <w:t>equipment.</w:t>
      </w:r>
    </w:p>
    <w:p w14:paraId="5CBBF97F" w14:textId="6045E425" w:rsidR="00FA0779" w:rsidRDefault="00FA0779" w:rsidP="004047C2">
      <w:pPr>
        <w:rPr>
          <w:lang w:val="en-NZ" w:eastAsia="en-NZ"/>
        </w:rPr>
      </w:pPr>
    </w:p>
    <w:p w14:paraId="0DCF4F8C" w14:textId="7DDB5722" w:rsidR="00FA0779" w:rsidRDefault="00DE3F77" w:rsidP="004047C2">
      <w:pPr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51464377" wp14:editId="539AB3F6">
                <wp:simplePos x="0" y="0"/>
                <wp:positionH relativeFrom="margin">
                  <wp:posOffset>2127183</wp:posOffset>
                </wp:positionH>
                <wp:positionV relativeFrom="paragraph">
                  <wp:posOffset>232844</wp:posOffset>
                </wp:positionV>
                <wp:extent cx="3599815" cy="2482850"/>
                <wp:effectExtent l="0" t="0" r="635" b="0"/>
                <wp:wrapNone/>
                <wp:docPr id="139612310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82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9EC47" id="Rectangle 1" o:spid="_x0000_s1026" alt="&quot;&quot;" style="position:absolute;margin-left:167.5pt;margin-top:18.35pt;width:283.45pt;height:195.5pt;z-index:-25134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079DA2C9" w14:textId="3B192E8F" w:rsidR="00DE3F77" w:rsidRDefault="005F70E8" w:rsidP="00DE3F77">
      <w:r>
        <w:rPr>
          <w:noProof/>
          <w:lang w:eastAsia="en-NZ"/>
        </w:rPr>
        <w:drawing>
          <wp:anchor distT="0" distB="0" distL="114300" distR="114300" simplePos="0" relativeHeight="252187648" behindDoc="0" locked="0" layoutInCell="1" allowOverlap="1" wp14:anchorId="29559DD6" wp14:editId="033E6963">
            <wp:simplePos x="0" y="0"/>
            <wp:positionH relativeFrom="margin">
              <wp:align>left</wp:align>
            </wp:positionH>
            <wp:positionV relativeFrom="paragraph">
              <wp:posOffset>3409</wp:posOffset>
            </wp:positionV>
            <wp:extent cx="1366787" cy="854922"/>
            <wp:effectExtent l="0" t="0" r="5080" b="2540"/>
            <wp:wrapNone/>
            <wp:docPr id="537226455" name="Picture 5372264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26455" name="Picture 5372264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366787" cy="854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F77">
        <w:rPr>
          <w:lang w:val="en-NZ" w:eastAsia="en-NZ"/>
        </w:rPr>
        <w:t xml:space="preserve">A </w:t>
      </w:r>
      <w:r w:rsidR="00DE3F77" w:rsidRPr="00DE3F77">
        <w:rPr>
          <w:b/>
          <w:bCs/>
          <w:lang w:val="en-NZ" w:eastAsia="en-NZ"/>
        </w:rPr>
        <w:t>psychologist</w:t>
      </w:r>
      <w:r w:rsidR="00DE3F77">
        <w:rPr>
          <w:lang w:val="en-NZ" w:eastAsia="en-NZ"/>
        </w:rPr>
        <w:t xml:space="preserve"> </w:t>
      </w:r>
      <w:r w:rsidR="00DE3F77">
        <w:t>supports people to deal with:</w:t>
      </w:r>
    </w:p>
    <w:p w14:paraId="457AC0CD" w14:textId="32FD783D" w:rsidR="00DE3F77" w:rsidRDefault="005F70E8" w:rsidP="00DE3F77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2189696" behindDoc="0" locked="0" layoutInCell="1" allowOverlap="1" wp14:anchorId="4DF8C8A7" wp14:editId="0C5DAA53">
            <wp:simplePos x="0" y="0"/>
            <wp:positionH relativeFrom="margin">
              <wp:align>left</wp:align>
            </wp:positionH>
            <wp:positionV relativeFrom="paragraph">
              <wp:posOffset>562744</wp:posOffset>
            </wp:positionV>
            <wp:extent cx="1366787" cy="1366787"/>
            <wp:effectExtent l="0" t="0" r="0" b="5080"/>
            <wp:wrapNone/>
            <wp:docPr id="1615594967" name="Picture 16155949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94967" name="Picture 16155949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366787" cy="1366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F77">
        <w:t>their feelings</w:t>
      </w:r>
    </w:p>
    <w:p w14:paraId="114352C4" w14:textId="5B0A3E1B" w:rsidR="00DE3F77" w:rsidRDefault="00DE3F77" w:rsidP="00DE3F77">
      <w:pPr>
        <w:pStyle w:val="Listtoplevel"/>
      </w:pPr>
      <w:r>
        <w:t>things that have happened in their lives.</w:t>
      </w:r>
    </w:p>
    <w:p w14:paraId="42D44EA0" w14:textId="6256D722" w:rsidR="00BD2459" w:rsidRDefault="009C3FED" w:rsidP="00BD2459">
      <w:r>
        <w:rPr>
          <w:noProof/>
          <w:lang w:eastAsia="en-NZ"/>
        </w:rPr>
        <w:lastRenderedPageBreak/>
        <w:drawing>
          <wp:anchor distT="0" distB="0" distL="114300" distR="114300" simplePos="0" relativeHeight="252191744" behindDoc="0" locked="0" layoutInCell="1" allowOverlap="1" wp14:anchorId="35800A4B" wp14:editId="005BDDD8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1443789" cy="1182009"/>
            <wp:effectExtent l="0" t="0" r="0" b="0"/>
            <wp:wrapNone/>
            <wp:docPr id="70034936" name="Picture 700349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34936" name="Picture 700349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445485" cy="1183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2459">
        <w:t xml:space="preserve">Part of this proposal includes </w:t>
      </w:r>
      <w:r w:rsidR="00BD2459" w:rsidRPr="00BD2459">
        <w:rPr>
          <w:b/>
          <w:bCs/>
        </w:rPr>
        <w:t>reassessment</w:t>
      </w:r>
      <w:r w:rsidR="00BD2459">
        <w:t>.</w:t>
      </w:r>
    </w:p>
    <w:p w14:paraId="30A896F3" w14:textId="77777777" w:rsidR="00BD2459" w:rsidRDefault="00BD2459" w:rsidP="00BD2459"/>
    <w:p w14:paraId="5D7BF4FD" w14:textId="7C660035" w:rsidR="00BD2459" w:rsidRDefault="00BD2459" w:rsidP="00BD2459"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1" locked="0" layoutInCell="1" allowOverlap="1" wp14:anchorId="22999E6C" wp14:editId="70F6C8B2">
                <wp:simplePos x="0" y="0"/>
                <wp:positionH relativeFrom="margin">
                  <wp:posOffset>2180492</wp:posOffset>
                </wp:positionH>
                <wp:positionV relativeFrom="paragraph">
                  <wp:posOffset>284871</wp:posOffset>
                </wp:positionV>
                <wp:extent cx="3599815" cy="2512088"/>
                <wp:effectExtent l="0" t="0" r="0" b="2540"/>
                <wp:wrapNone/>
                <wp:docPr id="28573111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1208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BE86A0" id="Rectangle 1" o:spid="_x0000_s1026" alt="&quot;&quot;" style="position:absolute;margin-left:171.7pt;margin-top:22.45pt;width:283.45pt;height:197.8pt;z-index:-25133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490E3C85" w14:textId="7022DEA6" w:rsidR="00BD2459" w:rsidRDefault="009C3FED" w:rsidP="00BD2459">
      <w:r>
        <w:rPr>
          <w:noProof/>
          <w:lang w:eastAsia="en-NZ"/>
        </w:rPr>
        <w:drawing>
          <wp:anchor distT="0" distB="0" distL="114300" distR="114300" simplePos="0" relativeHeight="252193792" behindDoc="0" locked="0" layoutInCell="1" allowOverlap="1" wp14:anchorId="28086A83" wp14:editId="5F5A479A">
            <wp:simplePos x="0" y="0"/>
            <wp:positionH relativeFrom="margin">
              <wp:align>left</wp:align>
            </wp:positionH>
            <wp:positionV relativeFrom="paragraph">
              <wp:posOffset>137828</wp:posOffset>
            </wp:positionV>
            <wp:extent cx="1347537" cy="1668527"/>
            <wp:effectExtent l="0" t="0" r="5080" b="8255"/>
            <wp:wrapNone/>
            <wp:docPr id="2074995919" name="Picture 20749959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995919" name="Picture 20749959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347537" cy="1668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2459">
        <w:t xml:space="preserve">Here </w:t>
      </w:r>
      <w:r w:rsidR="00BD2459" w:rsidRPr="00BD2459">
        <w:rPr>
          <w:b/>
          <w:bCs/>
        </w:rPr>
        <w:t>reassessment</w:t>
      </w:r>
      <w:r w:rsidR="00BD2459">
        <w:t xml:space="preserve"> means doing an assessment again to:</w:t>
      </w:r>
    </w:p>
    <w:p w14:paraId="1368606B" w14:textId="2F944DCB" w:rsidR="00BD2459" w:rsidRDefault="00BD2459" w:rsidP="00BD2459">
      <w:pPr>
        <w:pStyle w:val="Listtoplevel"/>
      </w:pPr>
      <w:r>
        <w:t>make sure things are still correct</w:t>
      </w:r>
    </w:p>
    <w:p w14:paraId="6E6597C0" w14:textId="7243E3C6" w:rsidR="00BD2459" w:rsidRDefault="0035670D" w:rsidP="00BD2459">
      <w:pPr>
        <w:pStyle w:val="Listtoplevel"/>
      </w:pPr>
      <w:r>
        <w:t xml:space="preserve">check </w:t>
      </w:r>
      <w:r w:rsidR="00BD2459">
        <w:t xml:space="preserve">if things might need to change. </w:t>
      </w:r>
    </w:p>
    <w:p w14:paraId="74963F9A" w14:textId="77777777" w:rsidR="00BD2459" w:rsidRDefault="00BD2459" w:rsidP="00BD2459"/>
    <w:p w14:paraId="46D75EA0" w14:textId="795B0AD5" w:rsidR="00BD2459" w:rsidRDefault="003E3942" w:rsidP="00BD2459">
      <w:r>
        <w:rPr>
          <w:noProof/>
          <w:lang w:eastAsia="en-NZ"/>
        </w:rPr>
        <w:drawing>
          <wp:anchor distT="0" distB="0" distL="114300" distR="114300" simplePos="0" relativeHeight="252195840" behindDoc="0" locked="0" layoutInCell="1" allowOverlap="1" wp14:anchorId="3FBC63E2" wp14:editId="2579CCF9">
            <wp:simplePos x="0" y="0"/>
            <wp:positionH relativeFrom="margin">
              <wp:align>left</wp:align>
            </wp:positionH>
            <wp:positionV relativeFrom="paragraph">
              <wp:posOffset>61027</wp:posOffset>
            </wp:positionV>
            <wp:extent cx="1366520" cy="1366520"/>
            <wp:effectExtent l="0" t="0" r="5080" b="0"/>
            <wp:wrapNone/>
            <wp:docPr id="368490339" name="Picture 368490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490339" name="Picture 368490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366520" cy="136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7ECE4" w14:textId="34BB73CF" w:rsidR="00BD2459" w:rsidRDefault="003E3942" w:rsidP="00BD2459">
      <w:r>
        <w:rPr>
          <w:noProof/>
        </w:rPr>
        <w:drawing>
          <wp:anchor distT="0" distB="0" distL="114300" distR="114300" simplePos="0" relativeHeight="252197888" behindDoc="0" locked="0" layoutInCell="1" allowOverlap="1" wp14:anchorId="5FCB2CF1" wp14:editId="4CB92840">
            <wp:simplePos x="0" y="0"/>
            <wp:positionH relativeFrom="margin">
              <wp:posOffset>1078029</wp:posOffset>
            </wp:positionH>
            <wp:positionV relativeFrom="paragraph">
              <wp:posOffset>468095</wp:posOffset>
            </wp:positionV>
            <wp:extent cx="652675" cy="653350"/>
            <wp:effectExtent l="0" t="0" r="0" b="0"/>
            <wp:wrapNone/>
            <wp:docPr id="1243580994" name="Picture 19351482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183344" name="Picture 19351482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52675" cy="65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2459">
        <w:t>At the moment there is no need for a user to be reassessed for Total Mobility.</w:t>
      </w:r>
    </w:p>
    <w:p w14:paraId="61E87562" w14:textId="6AC390F8" w:rsidR="00BD2459" w:rsidRDefault="00BD2459" w:rsidP="00BD2459"/>
    <w:p w14:paraId="53340467" w14:textId="7B7AF49E" w:rsidR="00BD2459" w:rsidRDefault="00101B47" w:rsidP="00BD2459">
      <w:r>
        <w:rPr>
          <w:noProof/>
        </w:rPr>
        <mc:AlternateContent>
          <mc:Choice Requires="wpg">
            <w:drawing>
              <wp:anchor distT="0" distB="0" distL="114300" distR="114300" simplePos="0" relativeHeight="252203008" behindDoc="0" locked="0" layoutInCell="1" allowOverlap="1" wp14:anchorId="3707484F" wp14:editId="7649F723">
                <wp:simplePos x="0" y="0"/>
                <wp:positionH relativeFrom="column">
                  <wp:posOffset>0</wp:posOffset>
                </wp:positionH>
                <wp:positionV relativeFrom="paragraph">
                  <wp:posOffset>85725</wp:posOffset>
                </wp:positionV>
                <wp:extent cx="1257935" cy="1655445"/>
                <wp:effectExtent l="0" t="0" r="0" b="1905"/>
                <wp:wrapNone/>
                <wp:docPr id="154951291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7935" cy="1655445"/>
                          <a:chOff x="0" y="0"/>
                          <a:chExt cx="1257935" cy="1655445"/>
                        </a:xfrm>
                      </wpg:grpSpPr>
                      <pic:pic xmlns:pic="http://schemas.openxmlformats.org/drawingml/2006/picture">
                        <pic:nvPicPr>
                          <pic:cNvPr id="1710188697" name="Picture 21009175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935" cy="1655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557663" name="Picture 9475662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171450" y="200025"/>
                            <a:ext cx="846455" cy="846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B4545D" id="Group 38" o:spid="_x0000_s1026" alt="&quot;&quot;" style="position:absolute;margin-left:0;margin-top:6.75pt;width:99.05pt;height:130.35pt;z-index:252203008" coordsize="12579,1655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">
                <v:shape id="Picture 2100917527" o:spid="_x0000_s1027" type="#_x0000_t75" alt="&quot;&quot;" style="position:absolute;width:12579;height:16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">
                  <v:imagedata r:id="rId131" o:title=""/>
                </v:shape>
                <v:shape id="Picture 947566225" o:spid="_x0000_s1028" type="#_x0000_t75" alt="&quot;&quot;" style="position:absolute;left:1714;top:2000;width:8465;height:8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">
                  <v:imagedata r:id="rId132" o:title=""/>
                </v:shape>
              </v:group>
            </w:pict>
          </mc:Fallback>
        </mc:AlternateContent>
      </w:r>
    </w:p>
    <w:p w14:paraId="454F8611" w14:textId="04DEF3FC" w:rsidR="00BD2459" w:rsidRDefault="00BD2459" w:rsidP="00BD2459">
      <w:pPr>
        <w:rPr>
          <w:lang w:val="en-NZ" w:eastAsia="en-NZ"/>
        </w:rPr>
      </w:pPr>
      <w:r>
        <w:rPr>
          <w:lang w:val="en-NZ" w:eastAsia="en-NZ"/>
        </w:rPr>
        <w:t>We are thinking about if we should reassess people every few years.</w:t>
      </w:r>
    </w:p>
    <w:p w14:paraId="3614949B" w14:textId="351EBE1E" w:rsidR="00BD2459" w:rsidRDefault="00BD2459" w:rsidP="00BD2459">
      <w:pPr>
        <w:rPr>
          <w:lang w:val="en-NZ" w:eastAsia="en-NZ"/>
        </w:rPr>
      </w:pPr>
    </w:p>
    <w:p w14:paraId="63F40E19" w14:textId="77777777" w:rsidR="00BD2459" w:rsidRDefault="00BD2459" w:rsidP="00BD2459">
      <w:pPr>
        <w:rPr>
          <w:lang w:val="en-NZ" w:eastAsia="en-NZ"/>
        </w:rPr>
      </w:pPr>
    </w:p>
    <w:p w14:paraId="045D0726" w14:textId="51541F7C" w:rsidR="00BD2459" w:rsidRDefault="003E3942" w:rsidP="00BD2459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05056" behindDoc="0" locked="0" layoutInCell="1" allowOverlap="1" wp14:anchorId="7E4F97DD" wp14:editId="0E9AFC65">
            <wp:simplePos x="0" y="0"/>
            <wp:positionH relativeFrom="margin">
              <wp:align>left</wp:align>
            </wp:positionH>
            <wp:positionV relativeFrom="paragraph">
              <wp:posOffset>146117</wp:posOffset>
            </wp:positionV>
            <wp:extent cx="1347537" cy="1347537"/>
            <wp:effectExtent l="0" t="0" r="5080" b="5080"/>
            <wp:wrapNone/>
            <wp:docPr id="1265631027" name="Picture 12656310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631027" name="Picture 12656310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347537" cy="1347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2459">
        <w:rPr>
          <w:lang w:val="en-NZ" w:eastAsia="en-NZ"/>
        </w:rPr>
        <w:t xml:space="preserve">This would be to make sure </w:t>
      </w:r>
      <w:r w:rsidR="00101B47">
        <w:rPr>
          <w:lang w:val="en-NZ" w:eastAsia="en-NZ"/>
        </w:rPr>
        <w:t>a person</w:t>
      </w:r>
      <w:r w:rsidR="00BD2459">
        <w:rPr>
          <w:lang w:val="en-NZ" w:eastAsia="en-NZ"/>
        </w:rPr>
        <w:t xml:space="preserve"> still needs Total Mobility.</w:t>
      </w:r>
    </w:p>
    <w:p w14:paraId="6ABD9B77" w14:textId="77777777" w:rsidR="00147F0A" w:rsidRDefault="00147F0A" w:rsidP="00BD2459">
      <w:pPr>
        <w:rPr>
          <w:lang w:val="en-NZ" w:eastAsia="en-NZ"/>
        </w:rPr>
      </w:pPr>
    </w:p>
    <w:p w14:paraId="784DC738" w14:textId="39C04CFD" w:rsidR="00147F0A" w:rsidRDefault="00147F0A" w:rsidP="00147F0A">
      <w:pPr>
        <w:pStyle w:val="Heading2"/>
        <w:rPr>
          <w:lang w:val="en-NZ" w:eastAsia="en-NZ"/>
        </w:rPr>
      </w:pPr>
      <w:bookmarkStart w:id="16" w:name="_Toc216777000"/>
      <w:r>
        <w:rPr>
          <w:lang w:val="en-NZ" w:eastAsia="en-NZ"/>
        </w:rPr>
        <w:lastRenderedPageBreak/>
        <w:t>Proposal 3: Limit the number of trips</w:t>
      </w:r>
      <w:bookmarkEnd w:id="16"/>
      <w:r w:rsidR="00F953B6">
        <w:rPr>
          <w:lang w:val="en-NZ" w:eastAsia="en-NZ"/>
        </w:rPr>
        <w:t>.</w:t>
      </w:r>
    </w:p>
    <w:p w14:paraId="618EF73C" w14:textId="375AC735" w:rsidR="00147F0A" w:rsidRDefault="00391A5C" w:rsidP="00BD2459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07104" behindDoc="0" locked="0" layoutInCell="1" allowOverlap="1" wp14:anchorId="2881CFB4" wp14:editId="6AD159C6">
            <wp:simplePos x="0" y="0"/>
            <wp:positionH relativeFrom="margin">
              <wp:align>left</wp:align>
            </wp:positionH>
            <wp:positionV relativeFrom="paragraph">
              <wp:posOffset>78673</wp:posOffset>
            </wp:positionV>
            <wp:extent cx="1491916" cy="1544845"/>
            <wp:effectExtent l="0" t="0" r="0" b="0"/>
            <wp:wrapNone/>
            <wp:docPr id="933947511" name="Picture 9339475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947511" name="Picture 9339475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491916" cy="154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53E99" w14:textId="6C5AC3DE" w:rsidR="00147F0A" w:rsidRDefault="00147F0A" w:rsidP="00BD2459">
      <w:pPr>
        <w:rPr>
          <w:lang w:val="en-NZ" w:eastAsia="en-NZ"/>
        </w:rPr>
      </w:pPr>
      <w:r>
        <w:rPr>
          <w:lang w:val="en-NZ" w:eastAsia="en-NZ"/>
        </w:rPr>
        <w:t xml:space="preserve">We are thinking about whether we should make a limit / total number of trips a user can </w:t>
      </w:r>
      <w:r w:rsidR="003E3942">
        <w:rPr>
          <w:lang w:val="en-NZ" w:eastAsia="en-NZ"/>
        </w:rPr>
        <w:t>do</w:t>
      </w:r>
      <w:r>
        <w:rPr>
          <w:lang w:val="en-NZ" w:eastAsia="en-NZ"/>
        </w:rPr>
        <w:t xml:space="preserve"> each month using Total Mobility.</w:t>
      </w:r>
    </w:p>
    <w:p w14:paraId="7E2D804F" w14:textId="77777777" w:rsidR="00956937" w:rsidRDefault="00956937" w:rsidP="00BD2459">
      <w:pPr>
        <w:rPr>
          <w:lang w:val="en-NZ" w:eastAsia="en-NZ"/>
        </w:rPr>
      </w:pPr>
    </w:p>
    <w:p w14:paraId="19417AA0" w14:textId="4270A8ED" w:rsidR="00956937" w:rsidRDefault="00F31478" w:rsidP="00BD2459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343296" behindDoc="0" locked="0" layoutInCell="1" allowOverlap="1" wp14:anchorId="3AB30191" wp14:editId="53F3932B">
            <wp:simplePos x="0" y="0"/>
            <wp:positionH relativeFrom="margin">
              <wp:posOffset>64168</wp:posOffset>
            </wp:positionH>
            <wp:positionV relativeFrom="paragraph">
              <wp:posOffset>3810</wp:posOffset>
            </wp:positionV>
            <wp:extent cx="1211179" cy="1211179"/>
            <wp:effectExtent l="0" t="0" r="8255" b="8255"/>
            <wp:wrapNone/>
            <wp:docPr id="809693506" name="Picture 8096935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693506" name="Picture 8096935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13593" cy="1213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89E76" w14:textId="021388B8" w:rsidR="00956937" w:rsidRDefault="00956937" w:rsidP="00BD2459">
      <w:pPr>
        <w:rPr>
          <w:lang w:val="en-NZ" w:eastAsia="en-NZ"/>
        </w:rPr>
      </w:pPr>
      <w:r>
        <w:rPr>
          <w:lang w:val="en-NZ" w:eastAsia="en-NZ"/>
        </w:rPr>
        <w:t>This is so we can try to focus support where it is needed.</w:t>
      </w:r>
    </w:p>
    <w:p w14:paraId="76DDDC18" w14:textId="77777777" w:rsidR="00956937" w:rsidRDefault="00956937" w:rsidP="00BD2459">
      <w:pPr>
        <w:rPr>
          <w:lang w:val="en-NZ" w:eastAsia="en-NZ"/>
        </w:rPr>
      </w:pPr>
    </w:p>
    <w:p w14:paraId="4E0A1874" w14:textId="134D7934" w:rsidR="00956937" w:rsidRDefault="00956937" w:rsidP="00BD2459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11200" behindDoc="0" locked="0" layoutInCell="1" allowOverlap="1" wp14:anchorId="2420FF2A" wp14:editId="1FFB0C09">
            <wp:simplePos x="0" y="0"/>
            <wp:positionH relativeFrom="margin">
              <wp:align>left</wp:align>
            </wp:positionH>
            <wp:positionV relativeFrom="paragraph">
              <wp:posOffset>105410</wp:posOffset>
            </wp:positionV>
            <wp:extent cx="1347537" cy="1347537"/>
            <wp:effectExtent l="0" t="0" r="5080" b="5080"/>
            <wp:wrapNone/>
            <wp:docPr id="2070912021" name="Picture 20709120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912021" name="Picture 20709120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347537" cy="1347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8163B" w14:textId="431838F2" w:rsidR="00147F0A" w:rsidRDefault="00147F0A" w:rsidP="00BD2459">
      <w:pPr>
        <w:rPr>
          <w:lang w:val="en-NZ" w:eastAsia="en-NZ"/>
        </w:rPr>
      </w:pPr>
      <w:r>
        <w:rPr>
          <w:lang w:val="en-NZ" w:eastAsia="en-NZ"/>
        </w:rPr>
        <w:t>There are 2 ways this limit / total number of trips could be done.</w:t>
      </w:r>
    </w:p>
    <w:p w14:paraId="62130469" w14:textId="35F1D778" w:rsidR="00147F0A" w:rsidRDefault="00147F0A" w:rsidP="00BD2459">
      <w:pPr>
        <w:rPr>
          <w:lang w:val="en-NZ" w:eastAsia="en-NZ"/>
        </w:rPr>
      </w:pPr>
    </w:p>
    <w:p w14:paraId="2DF16857" w14:textId="45853417" w:rsidR="00147F0A" w:rsidRDefault="00147F0A" w:rsidP="00BD2459">
      <w:pPr>
        <w:rPr>
          <w:lang w:val="en-NZ" w:eastAsia="en-NZ"/>
        </w:rPr>
      </w:pPr>
    </w:p>
    <w:p w14:paraId="3BF36D51" w14:textId="222C246F" w:rsidR="00147F0A" w:rsidRDefault="00B82ACE" w:rsidP="00BD2459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09152" behindDoc="0" locked="0" layoutInCell="1" allowOverlap="1" wp14:anchorId="3194BE3A" wp14:editId="7C6DEBC6">
            <wp:simplePos x="0" y="0"/>
            <wp:positionH relativeFrom="margin">
              <wp:align>left</wp:align>
            </wp:positionH>
            <wp:positionV relativeFrom="paragraph">
              <wp:posOffset>6016</wp:posOffset>
            </wp:positionV>
            <wp:extent cx="1568918" cy="1582194"/>
            <wp:effectExtent l="0" t="0" r="0" b="0"/>
            <wp:wrapNone/>
            <wp:docPr id="1068006499" name="Picture 10680064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006499" name="Picture 10680064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573770" cy="1587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7F0A">
        <w:rPr>
          <w:lang w:val="en-NZ" w:eastAsia="en-NZ"/>
        </w:rPr>
        <w:t xml:space="preserve">1 way could be that everyone gets the same number of Total Mobility trips. </w:t>
      </w:r>
    </w:p>
    <w:p w14:paraId="45AD708D" w14:textId="77777777" w:rsidR="00147F0A" w:rsidRDefault="00147F0A" w:rsidP="00BD2459">
      <w:pPr>
        <w:rPr>
          <w:lang w:val="en-NZ" w:eastAsia="en-NZ"/>
        </w:rPr>
      </w:pPr>
    </w:p>
    <w:p w14:paraId="50C02AEB" w14:textId="07F54A61" w:rsidR="00147F0A" w:rsidRDefault="00147F0A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39BA92E0" w14:textId="0265B8C0" w:rsidR="00147F0A" w:rsidRDefault="00B74B6C" w:rsidP="00956937">
      <w:pPr>
        <w:spacing w:line="312" w:lineRule="auto"/>
        <w:rPr>
          <w:lang w:val="en-NZ"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213248" behindDoc="0" locked="0" layoutInCell="1" allowOverlap="1" wp14:anchorId="76B66BF5" wp14:editId="7D09678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234709" cy="1668527"/>
            <wp:effectExtent l="0" t="0" r="3810" b="8255"/>
            <wp:wrapNone/>
            <wp:docPr id="1521686169" name="Picture 15216861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686169" name="Picture 15216861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234709" cy="1668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937">
        <w:rPr>
          <w:lang w:val="en-NZ" w:eastAsia="en-NZ"/>
        </w:rPr>
        <w:t>Another</w:t>
      </w:r>
      <w:r w:rsidR="00147F0A">
        <w:rPr>
          <w:lang w:val="en-NZ" w:eastAsia="en-NZ"/>
        </w:rPr>
        <w:t xml:space="preserve"> way could be that:</w:t>
      </w:r>
    </w:p>
    <w:p w14:paraId="5E3900DC" w14:textId="39B3109B" w:rsidR="00147F0A" w:rsidRDefault="00147F0A" w:rsidP="00956937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>everyone gets the same number of Total Mobility trips to start with</w:t>
      </w:r>
    </w:p>
    <w:p w14:paraId="3B0A7D2E" w14:textId="3DEC0C50" w:rsidR="00147F0A" w:rsidRDefault="00B74B6C" w:rsidP="00956937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215296" behindDoc="0" locked="0" layoutInCell="1" allowOverlap="1" wp14:anchorId="01D69D77" wp14:editId="6CD63B20">
            <wp:simplePos x="0" y="0"/>
            <wp:positionH relativeFrom="margin">
              <wp:align>left</wp:align>
            </wp:positionH>
            <wp:positionV relativeFrom="paragraph">
              <wp:posOffset>1103028</wp:posOffset>
            </wp:positionV>
            <wp:extent cx="1568918" cy="1148560"/>
            <wp:effectExtent l="0" t="0" r="0" b="0"/>
            <wp:wrapNone/>
            <wp:docPr id="768421906" name="Picture 7684219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21906" name="Picture 7684219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568918" cy="114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7F0A">
        <w:rPr>
          <w:lang w:eastAsia="en-NZ"/>
        </w:rPr>
        <w:t>some people get more Total Mobility trips if they need them for things like:</w:t>
      </w:r>
    </w:p>
    <w:p w14:paraId="5185308C" w14:textId="38A77BDF" w:rsidR="00147F0A" w:rsidRDefault="00147F0A" w:rsidP="00956937">
      <w:pPr>
        <w:pStyle w:val="Listsecondlevel"/>
        <w:spacing w:line="312" w:lineRule="auto"/>
        <w:rPr>
          <w:lang w:eastAsia="en-NZ"/>
        </w:rPr>
      </w:pPr>
      <w:r>
        <w:rPr>
          <w:lang w:eastAsia="en-NZ"/>
        </w:rPr>
        <w:t>work</w:t>
      </w:r>
    </w:p>
    <w:p w14:paraId="4DCBB28A" w14:textId="16BE681F" w:rsidR="00147F0A" w:rsidRDefault="00147F0A" w:rsidP="00956937">
      <w:pPr>
        <w:pStyle w:val="Listparagraph2"/>
        <w:spacing w:line="312" w:lineRule="auto"/>
        <w:rPr>
          <w:lang w:eastAsia="en-NZ"/>
        </w:rPr>
      </w:pPr>
      <w:r>
        <w:rPr>
          <w:lang w:eastAsia="en-NZ"/>
        </w:rPr>
        <w:t>going to the doctor</w:t>
      </w:r>
    </w:p>
    <w:p w14:paraId="4E5D2570" w14:textId="13DA7576" w:rsidR="00147F0A" w:rsidRDefault="00956937" w:rsidP="00956937">
      <w:pPr>
        <w:pStyle w:val="Listparagraph2"/>
        <w:spacing w:line="312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317696" behindDoc="0" locked="0" layoutInCell="1" allowOverlap="1" wp14:anchorId="76CDB9ED" wp14:editId="361721B3">
            <wp:simplePos x="0" y="0"/>
            <wp:positionH relativeFrom="margin">
              <wp:align>left</wp:align>
            </wp:positionH>
            <wp:positionV relativeFrom="paragraph">
              <wp:posOffset>307406</wp:posOffset>
            </wp:positionV>
            <wp:extent cx="1447800" cy="1447800"/>
            <wp:effectExtent l="0" t="0" r="0" b="0"/>
            <wp:wrapNone/>
            <wp:docPr id="105827762" name="Picture 1058277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27762" name="Picture 1058277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7F0A">
        <w:rPr>
          <w:lang w:eastAsia="en-NZ"/>
        </w:rPr>
        <w:t>going to school</w:t>
      </w:r>
    </w:p>
    <w:p w14:paraId="23EB296F" w14:textId="1B9DE803" w:rsidR="00147F0A" w:rsidRDefault="00147F0A" w:rsidP="00956937">
      <w:pPr>
        <w:pStyle w:val="Listparagraph2"/>
        <w:spacing w:line="312" w:lineRule="auto"/>
        <w:rPr>
          <w:lang w:eastAsia="en-NZ"/>
        </w:rPr>
      </w:pPr>
      <w:r>
        <w:rPr>
          <w:lang w:eastAsia="en-NZ"/>
        </w:rPr>
        <w:t>doing community activities</w:t>
      </w:r>
      <w:r w:rsidR="00101B47">
        <w:rPr>
          <w:lang w:eastAsia="en-NZ"/>
        </w:rPr>
        <w:t xml:space="preserve"> like going to an event with a group you are part of</w:t>
      </w:r>
      <w:r>
        <w:rPr>
          <w:lang w:eastAsia="en-NZ"/>
        </w:rPr>
        <w:t>.</w:t>
      </w:r>
    </w:p>
    <w:p w14:paraId="48AB33ED" w14:textId="77777777" w:rsidR="00956937" w:rsidRDefault="00956937" w:rsidP="00956937">
      <w:pPr>
        <w:spacing w:line="312" w:lineRule="auto"/>
        <w:rPr>
          <w:lang w:eastAsia="en-NZ"/>
        </w:rPr>
      </w:pPr>
    </w:p>
    <w:p w14:paraId="3038872D" w14:textId="33495730" w:rsidR="00956937" w:rsidRDefault="00956937" w:rsidP="00956937">
      <w:pPr>
        <w:spacing w:line="312" w:lineRule="auto"/>
        <w:rPr>
          <w:lang w:eastAsia="en-NZ"/>
        </w:rPr>
      </w:pPr>
    </w:p>
    <w:p w14:paraId="1AFF51E5" w14:textId="1FA29AAA" w:rsidR="00956937" w:rsidRDefault="00F31478" w:rsidP="00956937">
      <w:pPr>
        <w:spacing w:line="312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347392" behindDoc="0" locked="0" layoutInCell="1" allowOverlap="1" wp14:anchorId="28B655A0" wp14:editId="3C352643">
            <wp:simplePos x="0" y="0"/>
            <wp:positionH relativeFrom="margin">
              <wp:posOffset>40105</wp:posOffset>
            </wp:positionH>
            <wp:positionV relativeFrom="paragraph">
              <wp:posOffset>11363</wp:posOffset>
            </wp:positionV>
            <wp:extent cx="1363579" cy="1363579"/>
            <wp:effectExtent l="0" t="0" r="8255" b="8255"/>
            <wp:wrapNone/>
            <wp:docPr id="739791845" name="Picture 7397918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791845" name="Picture 7397918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364765" cy="136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937">
        <w:rPr>
          <w:lang w:eastAsia="en-NZ"/>
        </w:rPr>
        <w:t xml:space="preserve">This would mean that </w:t>
      </w:r>
    </w:p>
    <w:p w14:paraId="5FD2CE9D" w14:textId="467B6F55" w:rsidR="00956937" w:rsidRDefault="00956937" w:rsidP="00956937">
      <w:pPr>
        <w:pStyle w:val="ListParagraph"/>
        <w:spacing w:line="312" w:lineRule="auto"/>
        <w:rPr>
          <w:lang w:eastAsia="en-NZ"/>
        </w:rPr>
      </w:pPr>
      <w:r>
        <w:rPr>
          <w:lang w:eastAsia="en-NZ"/>
        </w:rPr>
        <w:t xml:space="preserve">not everyone would get the </w:t>
      </w:r>
      <w:r w:rsidR="00F31478">
        <w:rPr>
          <w:lang w:eastAsia="en-NZ"/>
        </w:rPr>
        <w:t xml:space="preserve">same </w:t>
      </w:r>
      <w:r>
        <w:rPr>
          <w:lang w:eastAsia="en-NZ"/>
        </w:rPr>
        <w:t>number of trips</w:t>
      </w:r>
    </w:p>
    <w:p w14:paraId="4FEBB2A8" w14:textId="57053BAC" w:rsidR="00956937" w:rsidRDefault="00F31478" w:rsidP="00956937">
      <w:pPr>
        <w:pStyle w:val="ListParagraph"/>
        <w:numPr>
          <w:ilvl w:val="0"/>
          <w:numId w:val="0"/>
        </w:numPr>
        <w:spacing w:line="312" w:lineRule="auto"/>
        <w:ind w:left="4167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345344" behindDoc="0" locked="0" layoutInCell="1" allowOverlap="1" wp14:anchorId="30263EB4" wp14:editId="0D8EF616">
            <wp:simplePos x="0" y="0"/>
            <wp:positionH relativeFrom="margin">
              <wp:posOffset>32084</wp:posOffset>
            </wp:positionH>
            <wp:positionV relativeFrom="paragraph">
              <wp:posOffset>561073</wp:posOffset>
            </wp:positionV>
            <wp:extent cx="1331495" cy="1331495"/>
            <wp:effectExtent l="0" t="0" r="2540" b="2540"/>
            <wp:wrapNone/>
            <wp:docPr id="111261312" name="Picture 1112613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1312" name="Picture 1112613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331495" cy="133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937">
        <w:rPr>
          <w:lang w:eastAsia="en-NZ"/>
        </w:rPr>
        <w:t>but</w:t>
      </w:r>
    </w:p>
    <w:p w14:paraId="5C0EA66B" w14:textId="676634D2" w:rsidR="00956937" w:rsidRDefault="00956937" w:rsidP="00956937">
      <w:pPr>
        <w:pStyle w:val="ListParagraph"/>
        <w:spacing w:line="312" w:lineRule="auto"/>
        <w:rPr>
          <w:lang w:eastAsia="en-NZ"/>
        </w:rPr>
      </w:pPr>
      <w:r>
        <w:rPr>
          <w:lang w:eastAsia="en-NZ"/>
        </w:rPr>
        <w:t>people who need more trips would get more.</w:t>
      </w:r>
    </w:p>
    <w:p w14:paraId="23247879" w14:textId="7E3F7038" w:rsidR="00147F0A" w:rsidRDefault="00B74B6C" w:rsidP="00147F0A">
      <w:pPr>
        <w:pStyle w:val="Heading2"/>
        <w:rPr>
          <w:lang w:eastAsia="en-NZ"/>
        </w:rPr>
      </w:pPr>
      <w:bookmarkStart w:id="17" w:name="_Toc216777001"/>
      <w:r>
        <w:rPr>
          <w:noProof/>
          <w:lang w:eastAsia="en-NZ"/>
        </w:rPr>
        <w:lastRenderedPageBreak/>
        <w:drawing>
          <wp:anchor distT="0" distB="0" distL="114300" distR="114300" simplePos="0" relativeHeight="252219392" behindDoc="0" locked="0" layoutInCell="1" allowOverlap="1" wp14:anchorId="308B13B5" wp14:editId="71A72FBC">
            <wp:simplePos x="0" y="0"/>
            <wp:positionH relativeFrom="margin">
              <wp:align>left</wp:align>
            </wp:positionH>
            <wp:positionV relativeFrom="paragraph">
              <wp:posOffset>297982</wp:posOffset>
            </wp:positionV>
            <wp:extent cx="1588224" cy="1453415"/>
            <wp:effectExtent l="0" t="0" r="0" b="0"/>
            <wp:wrapNone/>
            <wp:docPr id="1372659112" name="Picture 1372659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659112" name="Picture 1372659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588224" cy="145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7F0A">
        <w:rPr>
          <w:lang w:eastAsia="en-NZ"/>
        </w:rPr>
        <w:t xml:space="preserve">Proposal 4: </w:t>
      </w:r>
      <w:r w:rsidR="00E23708">
        <w:rPr>
          <w:lang w:eastAsia="en-NZ"/>
        </w:rPr>
        <w:t xml:space="preserve">Make more </w:t>
      </w:r>
      <w:r w:rsidR="00147F0A">
        <w:rPr>
          <w:lang w:eastAsia="en-NZ"/>
        </w:rPr>
        <w:t>wheelchair</w:t>
      </w:r>
      <w:r w:rsidR="0030494F">
        <w:rPr>
          <w:lang w:eastAsia="en-NZ"/>
        </w:rPr>
        <w:t xml:space="preserve"> accessible trips</w:t>
      </w:r>
      <w:bookmarkEnd w:id="17"/>
      <w:r w:rsidR="00CD51DA">
        <w:rPr>
          <w:lang w:eastAsia="en-NZ"/>
        </w:rPr>
        <w:t>.</w:t>
      </w:r>
    </w:p>
    <w:p w14:paraId="6807F8BD" w14:textId="77777777" w:rsidR="0030494F" w:rsidRDefault="0030494F" w:rsidP="0030494F">
      <w:pPr>
        <w:rPr>
          <w:lang w:eastAsia="en-NZ"/>
        </w:rPr>
      </w:pPr>
    </w:p>
    <w:p w14:paraId="37791D8B" w14:textId="3934C59B" w:rsidR="0030494F" w:rsidRDefault="0030494F" w:rsidP="0030494F">
      <w:pPr>
        <w:rPr>
          <w:lang w:eastAsia="en-NZ"/>
        </w:rPr>
      </w:pPr>
      <w:r>
        <w:rPr>
          <w:lang w:eastAsia="en-NZ"/>
        </w:rPr>
        <w:t xml:space="preserve">We are thinking about if we should make more supports for </w:t>
      </w:r>
      <w:r w:rsidRPr="0030494F">
        <w:rPr>
          <w:b/>
          <w:bCs/>
          <w:lang w:eastAsia="en-NZ"/>
        </w:rPr>
        <w:t>wheelchair accessible vehicles</w:t>
      </w:r>
      <w:r>
        <w:rPr>
          <w:lang w:eastAsia="en-NZ"/>
        </w:rPr>
        <w:t>.</w:t>
      </w:r>
    </w:p>
    <w:p w14:paraId="0FD9F42D" w14:textId="0AFD52E1" w:rsidR="0030494F" w:rsidRDefault="0030494F" w:rsidP="0030494F">
      <w:pPr>
        <w:rPr>
          <w:lang w:eastAsia="en-NZ"/>
        </w:rPr>
      </w:pPr>
    </w:p>
    <w:p w14:paraId="5A510B96" w14:textId="7042B9C3" w:rsidR="0030494F" w:rsidRDefault="00B74B6C" w:rsidP="0030494F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21440" behindDoc="0" locked="0" layoutInCell="1" allowOverlap="1" wp14:anchorId="53E9440F" wp14:editId="35DF3BE7">
            <wp:simplePos x="0" y="0"/>
            <wp:positionH relativeFrom="margin">
              <wp:align>left</wp:align>
            </wp:positionH>
            <wp:positionV relativeFrom="paragraph">
              <wp:posOffset>86092</wp:posOffset>
            </wp:positionV>
            <wp:extent cx="1472665" cy="1472665"/>
            <wp:effectExtent l="0" t="0" r="0" b="0"/>
            <wp:wrapNone/>
            <wp:docPr id="307315671" name="Picture 3073156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15671" name="Picture 3073156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472665" cy="1472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04B">
        <w:rPr>
          <w:noProof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340DC1F6" wp14:editId="467E36D2">
                <wp:simplePos x="0" y="0"/>
                <wp:positionH relativeFrom="margin">
                  <wp:posOffset>2133600</wp:posOffset>
                </wp:positionH>
                <wp:positionV relativeFrom="paragraph">
                  <wp:posOffset>259080</wp:posOffset>
                </wp:positionV>
                <wp:extent cx="3599815" cy="1241425"/>
                <wp:effectExtent l="0" t="0" r="635" b="0"/>
                <wp:wrapNone/>
                <wp:docPr id="129021895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414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D8BA3" id="Rectangle 1" o:spid="_x0000_s1026" alt="&quot;&quot;" style="position:absolute;margin-left:168pt;margin-top:20.4pt;width:283.45pt;height:97.75pt;z-index:-25133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2FC29F7B" w14:textId="6D65AA4A" w:rsidR="0030494F" w:rsidRPr="0030494F" w:rsidRDefault="0030494F" w:rsidP="0030494F">
      <w:pPr>
        <w:rPr>
          <w:lang w:eastAsia="en-NZ"/>
        </w:rPr>
      </w:pPr>
      <w:r>
        <w:rPr>
          <w:lang w:eastAsia="en-NZ"/>
        </w:rPr>
        <w:t xml:space="preserve">Here </w:t>
      </w:r>
      <w:r w:rsidRPr="0030494F">
        <w:rPr>
          <w:b/>
          <w:bCs/>
          <w:lang w:eastAsia="en-NZ"/>
        </w:rPr>
        <w:t>wheelchair accessible vehicles</w:t>
      </w:r>
      <w:r>
        <w:rPr>
          <w:lang w:eastAsia="en-NZ"/>
        </w:rPr>
        <w:t xml:space="preserve"> </w:t>
      </w:r>
      <w:proofErr w:type="gramStart"/>
      <w:r>
        <w:rPr>
          <w:lang w:eastAsia="en-NZ"/>
        </w:rPr>
        <w:t>means</w:t>
      </w:r>
      <w:proofErr w:type="gramEnd"/>
      <w:r>
        <w:rPr>
          <w:lang w:eastAsia="en-NZ"/>
        </w:rPr>
        <w:t xml:space="preserve"> taxis</w:t>
      </w:r>
      <w:r w:rsidR="00D0404B">
        <w:rPr>
          <w:lang w:eastAsia="en-NZ"/>
        </w:rPr>
        <w:t xml:space="preserve"> that can take people in wheelchairs.</w:t>
      </w:r>
    </w:p>
    <w:p w14:paraId="068F21EF" w14:textId="77777777" w:rsidR="00147F0A" w:rsidRDefault="00147F0A" w:rsidP="00147F0A">
      <w:pPr>
        <w:rPr>
          <w:lang w:eastAsia="en-NZ"/>
        </w:rPr>
      </w:pPr>
    </w:p>
    <w:p w14:paraId="53A8D6B6" w14:textId="77777777" w:rsidR="00147F0A" w:rsidRDefault="00147F0A" w:rsidP="00147F0A">
      <w:pPr>
        <w:rPr>
          <w:lang w:eastAsia="en-NZ"/>
        </w:rPr>
      </w:pPr>
    </w:p>
    <w:p w14:paraId="1524DED4" w14:textId="78956216" w:rsidR="00D0404B" w:rsidRDefault="00B74B6C" w:rsidP="00147F0A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225536" behindDoc="0" locked="0" layoutInCell="1" allowOverlap="1" wp14:anchorId="15E0E84C" wp14:editId="5009E974">
                <wp:simplePos x="0" y="0"/>
                <wp:positionH relativeFrom="column">
                  <wp:posOffset>0</wp:posOffset>
                </wp:positionH>
                <wp:positionV relativeFrom="paragraph">
                  <wp:posOffset>213995</wp:posOffset>
                </wp:positionV>
                <wp:extent cx="1625176" cy="1200533"/>
                <wp:effectExtent l="0" t="0" r="32385" b="76200"/>
                <wp:wrapNone/>
                <wp:docPr id="982377539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5176" cy="1200533"/>
                          <a:chOff x="0" y="0"/>
                          <a:chExt cx="1625176" cy="1200533"/>
                        </a:xfrm>
                      </wpg:grpSpPr>
                      <pic:pic xmlns:pic="http://schemas.openxmlformats.org/drawingml/2006/picture">
                        <pic:nvPicPr>
                          <pic:cNvPr id="744870781" name="Picture 1870593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215" cy="11163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32612" name="Arrow: Left 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037199">
                            <a:off x="828230" y="923971"/>
                            <a:ext cx="796946" cy="276562"/>
                          </a:xfrm>
                          <a:prstGeom prst="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1A570C" id="Group 37" o:spid="_x0000_s1026" alt="&quot;&quot;" style="position:absolute;margin-left:0;margin-top:16.85pt;width:127.95pt;height:94.55pt;z-index:252225536;mso-width-relative:margin;mso-height-relative:margin" coordsize="16251,12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">
                <v:shape id="Picture 187059368" o:spid="_x0000_s1027" type="#_x0000_t75" alt="&quot;&quot;" style="position:absolute;width:12122;height:11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">
                  <v:imagedata r:id="rId140" o:title="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rrow: Left 36" o:spid="_x0000_s1028" type="#_x0000_t66" alt="&quot;&quot;" style="position:absolute;left:8282;top:9239;width:7969;height:2766;rotation:11328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" adj="3748" fillcolor="#4472c4 [3204]" strokecolor="#09101d [484]" strokeweight="1pt"/>
              </v:group>
            </w:pict>
          </mc:Fallback>
        </mc:AlternateContent>
      </w:r>
      <w:r w:rsidR="00D0404B">
        <w:rPr>
          <w:lang w:eastAsia="en-NZ"/>
        </w:rPr>
        <w:t>This could be things like giving more money to Total Mobility providers to:</w:t>
      </w:r>
    </w:p>
    <w:p w14:paraId="06FBC3F1" w14:textId="099B3D5F" w:rsidR="00D0404B" w:rsidRDefault="00315522" w:rsidP="00D0404B">
      <w:pPr>
        <w:pStyle w:val="Listtoplevel"/>
        <w:rPr>
          <w:lang w:eastAsia="en-NZ"/>
        </w:rPr>
      </w:pPr>
      <w:r>
        <w:rPr>
          <w:lang w:eastAsia="en-NZ"/>
        </w:rPr>
        <w:t xml:space="preserve">put in </w:t>
      </w:r>
      <w:r w:rsidR="00D0404B">
        <w:rPr>
          <w:lang w:eastAsia="en-NZ"/>
        </w:rPr>
        <w:t>wheelchair ramps</w:t>
      </w:r>
    </w:p>
    <w:p w14:paraId="598D9376" w14:textId="6EA04CE2" w:rsidR="00D0404B" w:rsidRDefault="00101B47" w:rsidP="00D0404B">
      <w:pPr>
        <w:pStyle w:val="Listtoplevel"/>
        <w:rPr>
          <w:lang w:eastAsia="en-NZ"/>
        </w:rPr>
      </w:pP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2320768" behindDoc="0" locked="0" layoutInCell="1" allowOverlap="1" wp14:anchorId="4003504B" wp14:editId="3074A4DA">
                <wp:simplePos x="0" y="0"/>
                <wp:positionH relativeFrom="column">
                  <wp:posOffset>0</wp:posOffset>
                </wp:positionH>
                <wp:positionV relativeFrom="paragraph">
                  <wp:posOffset>529590</wp:posOffset>
                </wp:positionV>
                <wp:extent cx="1577627" cy="1019810"/>
                <wp:effectExtent l="0" t="0" r="0" b="66040"/>
                <wp:wrapNone/>
                <wp:docPr id="1694063457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7627" cy="1019810"/>
                          <a:chOff x="0" y="0"/>
                          <a:chExt cx="1577627" cy="1019810"/>
                        </a:xfrm>
                      </wpg:grpSpPr>
                      <pic:pic xmlns:pic="http://schemas.openxmlformats.org/drawingml/2006/picture">
                        <pic:nvPicPr>
                          <pic:cNvPr id="419214038" name="Picture 18329255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810" cy="1019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9863824" name="Arrow: Left 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8732331">
                            <a:off x="819150" y="514350"/>
                            <a:ext cx="758477" cy="484593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C47299" id="Group 39" o:spid="_x0000_s1026" alt="&quot;&quot;" style="position:absolute;margin-left:0;margin-top:41.7pt;width:124.2pt;height:80.3pt;z-index:252320768" coordsize="15776,10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">
                <v:shape id="Picture 1832925546" o:spid="_x0000_s1027" type="#_x0000_t75" alt="&quot;&quot;" style="position:absolute;width:10198;height:10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">
                  <v:imagedata r:id="rId142" o:title=""/>
                </v:shape>
                <v:shape id="Arrow: Left 36" o:spid="_x0000_s1028" type="#_x0000_t66" alt="&quot;&quot;" style="position:absolute;left:8191;top:5143;width:7585;height:4846;rotation:953803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" adj="6900" fillcolor="#e00" strokecolor="#09101d [484]" strokeweight="1pt"/>
              </v:group>
            </w:pict>
          </mc:Fallback>
        </mc:AlternateContent>
      </w:r>
      <w:r w:rsidR="00315522">
        <w:rPr>
          <w:lang w:eastAsia="en-NZ"/>
        </w:rPr>
        <w:t xml:space="preserve">put </w:t>
      </w:r>
      <w:r w:rsidR="00D0404B">
        <w:rPr>
          <w:lang w:eastAsia="en-NZ"/>
        </w:rPr>
        <w:t>hoists / lifts in their vehicles</w:t>
      </w:r>
    </w:p>
    <w:p w14:paraId="11CF27D0" w14:textId="7ED0064A" w:rsidR="00315522" w:rsidRDefault="00315522" w:rsidP="00D0404B">
      <w:pPr>
        <w:pStyle w:val="Listtoplevel"/>
        <w:rPr>
          <w:lang w:eastAsia="en-NZ"/>
        </w:rPr>
      </w:pPr>
      <w:r>
        <w:rPr>
          <w:lang w:eastAsia="en-NZ"/>
        </w:rPr>
        <w:t>raise / make bigger the extra payment for wheelchair trips.</w:t>
      </w:r>
    </w:p>
    <w:p w14:paraId="5D799B45" w14:textId="77777777" w:rsidR="00D0404B" w:rsidRDefault="00D0404B" w:rsidP="00147F0A">
      <w:pPr>
        <w:rPr>
          <w:lang w:eastAsia="en-NZ"/>
        </w:rPr>
      </w:pPr>
    </w:p>
    <w:p w14:paraId="7F13ED89" w14:textId="77777777" w:rsidR="00D0404B" w:rsidRDefault="00D0404B" w:rsidP="00147F0A">
      <w:pPr>
        <w:rPr>
          <w:lang w:eastAsia="en-NZ"/>
        </w:rPr>
      </w:pPr>
    </w:p>
    <w:p w14:paraId="6F70B4B4" w14:textId="77777777" w:rsidR="00147F0A" w:rsidRDefault="00147F0A" w:rsidP="00147F0A">
      <w:pPr>
        <w:rPr>
          <w:lang w:eastAsia="en-NZ"/>
        </w:rPr>
      </w:pPr>
    </w:p>
    <w:p w14:paraId="679326E1" w14:textId="07C71A29" w:rsidR="00147F0A" w:rsidRDefault="00A96B71" w:rsidP="00A96B71">
      <w:pPr>
        <w:pStyle w:val="Heading2"/>
        <w:rPr>
          <w:lang w:eastAsia="en-NZ"/>
        </w:rPr>
      </w:pPr>
      <w:bookmarkStart w:id="18" w:name="_Toc216777002"/>
      <w:r>
        <w:rPr>
          <w:lang w:eastAsia="en-NZ"/>
        </w:rPr>
        <w:lastRenderedPageBreak/>
        <w:t>Proposal 5: Let new providers join Total Mobility</w:t>
      </w:r>
      <w:bookmarkEnd w:id="18"/>
      <w:r w:rsidR="00BE7730">
        <w:rPr>
          <w:lang w:eastAsia="en-NZ"/>
        </w:rPr>
        <w:t>.</w:t>
      </w:r>
    </w:p>
    <w:p w14:paraId="06E82D87" w14:textId="2691619E" w:rsidR="00A96B71" w:rsidRDefault="00BE444A" w:rsidP="00A96B71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325AB1A8" wp14:editId="274DED7F">
                <wp:simplePos x="0" y="0"/>
                <wp:positionH relativeFrom="column">
                  <wp:posOffset>0</wp:posOffset>
                </wp:positionH>
                <wp:positionV relativeFrom="paragraph">
                  <wp:posOffset>10227</wp:posOffset>
                </wp:positionV>
                <wp:extent cx="1616710" cy="1616710"/>
                <wp:effectExtent l="0" t="0" r="0" b="2540"/>
                <wp:wrapNone/>
                <wp:docPr id="1759777587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6710" cy="1616710"/>
                          <a:chOff x="0" y="0"/>
                          <a:chExt cx="1616710" cy="1616710"/>
                        </a:xfrm>
                      </wpg:grpSpPr>
                      <pic:pic xmlns:pic="http://schemas.openxmlformats.org/drawingml/2006/picture">
                        <pic:nvPicPr>
                          <pic:cNvPr id="1668163318" name="Picture 80301028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710" cy="1616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670718" name="Picture 10635766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231006" y="798897"/>
                            <a:ext cx="577215" cy="577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597122" name="Text Box 40"/>
                        <wps:cNvSpPr txBox="1"/>
                        <wps:spPr>
                          <a:xfrm>
                            <a:off x="240632" y="240631"/>
                            <a:ext cx="548640" cy="60639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FF0B937" w14:textId="592E454F" w:rsidR="00BE444A" w:rsidRDefault="00BE444A" w:rsidP="00BE444A">
                              <w:pPr>
                                <w:ind w:left="0"/>
                                <w:jc w:val="center"/>
                                <w:rPr>
                                  <w:sz w:val="16"/>
                                  <w:szCs w:val="16"/>
                                  <w:lang w:val="en-NZ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:lang w:val="en-NZ"/>
                                </w:rPr>
                                <w:t>5 minutes</w:t>
                              </w:r>
                            </w:p>
                            <w:p w14:paraId="4AD9EAA0" w14:textId="7E3AE175" w:rsidR="00BE444A" w:rsidRPr="00BE444A" w:rsidRDefault="00BE444A" w:rsidP="00BE444A">
                              <w:pPr>
                                <w:ind w:left="0"/>
                                <w:jc w:val="center"/>
                                <w:rPr>
                                  <w:sz w:val="16"/>
                                  <w:szCs w:val="16"/>
                                  <w:lang w:val="en-NZ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:lang w:val="en-NZ"/>
                                </w:rPr>
                                <w:t>away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AB1A8" id="Group 41" o:spid="_x0000_s1030" alt="&quot;&quot;" style="position:absolute;left:0;text-align:left;margin-left:0;margin-top:.8pt;width:127.3pt;height:127.3pt;z-index:252236800" coordsize="16167,16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">
                <v:shape id="Picture 803010286" o:spid="_x0000_s1031" type="#_x0000_t75" alt="&quot;&quot;" style="position:absolute;width:16167;height:16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">
                  <v:imagedata r:id="rId144" o:title=""/>
                </v:shape>
                <v:shape id="Picture 1063576671" o:spid="_x0000_s1032" type="#_x0000_t75" alt="&quot;&quot;" style="position:absolute;left:2310;top:7988;width:5772;height:5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">
                  <v:imagedata r:id="rId145" o:title=""/>
                </v:shape>
                <v:shape id="Text Box 40" o:spid="_x0000_s1033" type="#_x0000_t202" style="position:absolute;left:2406;top:2406;width:5486;height:6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" fillcolor="white [3201]" strokeweight=".5pt">
                  <v:textbox>
                    <w:txbxContent>
                      <w:p w14:paraId="6FF0B937" w14:textId="592E454F" w:rsidR="00BE444A" w:rsidRDefault="00BE444A" w:rsidP="00BE444A">
                        <w:pPr>
                          <w:ind w:left="0"/>
                          <w:jc w:val="center"/>
                          <w:rPr>
                            <w:sz w:val="16"/>
                            <w:szCs w:val="16"/>
                            <w:lang w:val="en-NZ"/>
                          </w:rPr>
                        </w:pPr>
                        <w:r>
                          <w:rPr>
                            <w:sz w:val="16"/>
                            <w:szCs w:val="16"/>
                            <w:lang w:val="en-NZ"/>
                          </w:rPr>
                          <w:t>5 minutes</w:t>
                        </w:r>
                      </w:p>
                      <w:p w14:paraId="4AD9EAA0" w14:textId="7E3AE175" w:rsidR="00BE444A" w:rsidRPr="00BE444A" w:rsidRDefault="00BE444A" w:rsidP="00BE444A">
                        <w:pPr>
                          <w:ind w:left="0"/>
                          <w:jc w:val="center"/>
                          <w:rPr>
                            <w:sz w:val="16"/>
                            <w:szCs w:val="16"/>
                            <w:lang w:val="en-NZ"/>
                          </w:rPr>
                        </w:pPr>
                        <w:r>
                          <w:rPr>
                            <w:sz w:val="16"/>
                            <w:szCs w:val="16"/>
                            <w:lang w:val="en-NZ"/>
                          </w:rPr>
                          <w:t>away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AC076F" w14:textId="19811DEB" w:rsidR="00A96B71" w:rsidRDefault="00F748E8" w:rsidP="00A96B71">
      <w:pPr>
        <w:rPr>
          <w:lang w:eastAsia="en-NZ"/>
        </w:rPr>
      </w:pPr>
      <w:r>
        <w:rPr>
          <w:lang w:eastAsia="en-NZ"/>
        </w:rPr>
        <w:t>We are thinking about if we should make it easier for other providers to join Total Mobility like:</w:t>
      </w:r>
    </w:p>
    <w:p w14:paraId="62678B3F" w14:textId="4C8BF482" w:rsidR="00F748E8" w:rsidRPr="008938C7" w:rsidRDefault="00F748E8" w:rsidP="00F748E8">
      <w:pPr>
        <w:pStyle w:val="Listtoplevel"/>
        <w:rPr>
          <w:lang w:eastAsia="en-NZ"/>
        </w:rPr>
      </w:pPr>
      <w:r w:rsidRPr="008938C7">
        <w:rPr>
          <w:lang w:eastAsia="en-NZ"/>
        </w:rPr>
        <w:t xml:space="preserve">ride-hailing </w:t>
      </w:r>
      <w:r w:rsidR="008938C7" w:rsidRPr="008938C7">
        <w:rPr>
          <w:lang w:eastAsia="en-NZ"/>
        </w:rPr>
        <w:t>transport</w:t>
      </w:r>
      <w:r w:rsidR="008938C7">
        <w:rPr>
          <w:lang w:eastAsia="en-NZ"/>
        </w:rPr>
        <w:t xml:space="preserve"> like Uber</w:t>
      </w:r>
    </w:p>
    <w:p w14:paraId="77499C1F" w14:textId="42D1D013" w:rsidR="00F748E8" w:rsidRPr="008938C7" w:rsidRDefault="00BE444A" w:rsidP="00F748E8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238848" behindDoc="0" locked="0" layoutInCell="1" allowOverlap="1" wp14:anchorId="062845AB" wp14:editId="739CD941">
            <wp:simplePos x="0" y="0"/>
            <wp:positionH relativeFrom="margin">
              <wp:align>left</wp:align>
            </wp:positionH>
            <wp:positionV relativeFrom="paragraph">
              <wp:posOffset>345808</wp:posOffset>
            </wp:positionV>
            <wp:extent cx="1648162" cy="1203158"/>
            <wp:effectExtent l="0" t="0" r="0" b="0"/>
            <wp:wrapNone/>
            <wp:docPr id="30123419" name="Picture 301234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3419" name="Picture 301234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648162" cy="1203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8E8" w:rsidRPr="008938C7">
        <w:rPr>
          <w:lang w:eastAsia="en-NZ"/>
        </w:rPr>
        <w:t>on-demand transport</w:t>
      </w:r>
      <w:r w:rsidR="008938C7">
        <w:rPr>
          <w:lang w:eastAsia="en-NZ"/>
        </w:rPr>
        <w:t xml:space="preserve"> like airport shuttles</w:t>
      </w:r>
    </w:p>
    <w:p w14:paraId="122329D8" w14:textId="7A0CA8E4" w:rsidR="00F748E8" w:rsidRDefault="00F748E8" w:rsidP="00F748E8">
      <w:pPr>
        <w:pStyle w:val="Listtoplevel"/>
        <w:rPr>
          <w:lang w:eastAsia="en-NZ"/>
        </w:rPr>
      </w:pPr>
      <w:r>
        <w:rPr>
          <w:lang w:eastAsia="en-NZ"/>
        </w:rPr>
        <w:t xml:space="preserve">community transport. </w:t>
      </w:r>
    </w:p>
    <w:p w14:paraId="000401E0" w14:textId="77777777" w:rsidR="00F748E8" w:rsidRDefault="00F748E8" w:rsidP="00A96B71">
      <w:pPr>
        <w:rPr>
          <w:lang w:eastAsia="en-NZ"/>
        </w:rPr>
      </w:pPr>
    </w:p>
    <w:p w14:paraId="3D6D71AD" w14:textId="77777777" w:rsidR="008938C7" w:rsidRDefault="008938C7" w:rsidP="00A96B71">
      <w:pPr>
        <w:rPr>
          <w:lang w:eastAsia="en-NZ"/>
        </w:rPr>
      </w:pPr>
    </w:p>
    <w:p w14:paraId="51C2C03F" w14:textId="67E454C1" w:rsidR="00F748E8" w:rsidRDefault="00BE444A" w:rsidP="00A96B71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40896" behindDoc="0" locked="0" layoutInCell="1" allowOverlap="1" wp14:anchorId="4DD2661F" wp14:editId="634794B0">
            <wp:simplePos x="0" y="0"/>
            <wp:positionH relativeFrom="margin">
              <wp:align>left</wp:align>
            </wp:positionH>
            <wp:positionV relativeFrom="paragraph">
              <wp:posOffset>314125</wp:posOffset>
            </wp:positionV>
            <wp:extent cx="1501541" cy="1501541"/>
            <wp:effectExtent l="0" t="0" r="3810" b="3810"/>
            <wp:wrapNone/>
            <wp:docPr id="137717571" name="Picture 1377175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17571" name="Picture 1377175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8C7">
        <w:rPr>
          <w:lang w:eastAsia="en-NZ"/>
        </w:rPr>
        <w:t xml:space="preserve">If new providers join </w:t>
      </w:r>
      <w:r w:rsidR="006B4CC3">
        <w:rPr>
          <w:lang w:eastAsia="en-NZ"/>
        </w:rPr>
        <w:t xml:space="preserve">Total </w:t>
      </w:r>
      <w:proofErr w:type="gramStart"/>
      <w:r w:rsidR="006B4CC3">
        <w:rPr>
          <w:lang w:eastAsia="en-NZ"/>
        </w:rPr>
        <w:t>Mobility</w:t>
      </w:r>
      <w:proofErr w:type="gramEnd"/>
      <w:r w:rsidR="006B4CC3">
        <w:rPr>
          <w:lang w:eastAsia="en-NZ"/>
        </w:rPr>
        <w:t xml:space="preserve"> </w:t>
      </w:r>
      <w:r w:rsidR="008938C7">
        <w:rPr>
          <w:lang w:eastAsia="en-NZ"/>
        </w:rPr>
        <w:t xml:space="preserve">we will make sure </w:t>
      </w:r>
      <w:r w:rsidR="006B4CC3">
        <w:rPr>
          <w:lang w:eastAsia="en-NZ"/>
        </w:rPr>
        <w:t>they are:</w:t>
      </w:r>
    </w:p>
    <w:p w14:paraId="365335EE" w14:textId="70A9F89E" w:rsidR="008938C7" w:rsidRDefault="008938C7" w:rsidP="008938C7">
      <w:pPr>
        <w:pStyle w:val="Listtoplevel"/>
        <w:rPr>
          <w:lang w:eastAsia="en-NZ"/>
        </w:rPr>
      </w:pPr>
      <w:r>
        <w:rPr>
          <w:lang w:eastAsia="en-NZ"/>
        </w:rPr>
        <w:t>safe</w:t>
      </w:r>
    </w:p>
    <w:p w14:paraId="78188425" w14:textId="5F1B7FDF" w:rsidR="008938C7" w:rsidRDefault="008938C7" w:rsidP="008938C7">
      <w:pPr>
        <w:pStyle w:val="Listtoplevel"/>
        <w:rPr>
          <w:lang w:eastAsia="en-NZ"/>
        </w:rPr>
      </w:pPr>
      <w:r>
        <w:rPr>
          <w:lang w:eastAsia="en-NZ"/>
        </w:rPr>
        <w:t xml:space="preserve">easy to use. </w:t>
      </w:r>
    </w:p>
    <w:p w14:paraId="3D3B227D" w14:textId="77777777" w:rsidR="00F748E8" w:rsidRDefault="00F748E8" w:rsidP="00F748E8">
      <w:pPr>
        <w:rPr>
          <w:lang w:eastAsia="en-NZ"/>
        </w:rPr>
      </w:pPr>
    </w:p>
    <w:p w14:paraId="3DE20B2F" w14:textId="77777777" w:rsidR="00F748E8" w:rsidRDefault="00F748E8" w:rsidP="00F748E8">
      <w:pPr>
        <w:rPr>
          <w:lang w:eastAsia="en-NZ"/>
        </w:rPr>
      </w:pPr>
    </w:p>
    <w:p w14:paraId="18032C26" w14:textId="77777777" w:rsidR="00147F0A" w:rsidRDefault="00147F0A" w:rsidP="00147F0A">
      <w:pPr>
        <w:rPr>
          <w:lang w:eastAsia="en-NZ"/>
        </w:rPr>
      </w:pPr>
    </w:p>
    <w:p w14:paraId="14E676EE" w14:textId="77777777" w:rsidR="008938C7" w:rsidRDefault="008938C7" w:rsidP="00147F0A">
      <w:pPr>
        <w:rPr>
          <w:lang w:eastAsia="en-NZ"/>
        </w:rPr>
      </w:pPr>
    </w:p>
    <w:p w14:paraId="41259D6C" w14:textId="3CBC3517" w:rsidR="008938C7" w:rsidRDefault="008938C7" w:rsidP="008938C7">
      <w:pPr>
        <w:pStyle w:val="Heading2"/>
        <w:rPr>
          <w:lang w:eastAsia="en-NZ"/>
        </w:rPr>
      </w:pPr>
      <w:bookmarkStart w:id="19" w:name="_Toc216777003"/>
      <w:r>
        <w:rPr>
          <w:lang w:eastAsia="en-NZ"/>
        </w:rPr>
        <w:lastRenderedPageBreak/>
        <w:t>Proposal 6:</w:t>
      </w:r>
      <w:r w:rsidR="00BE239C">
        <w:rPr>
          <w:lang w:eastAsia="en-NZ"/>
        </w:rPr>
        <w:t xml:space="preserve"> Make public transport cheaper for disabled people across</w:t>
      </w:r>
      <w:bookmarkEnd w:id="19"/>
      <w:r w:rsidR="00BE239C">
        <w:rPr>
          <w:lang w:eastAsia="en-NZ"/>
        </w:rPr>
        <w:t xml:space="preserve"> the country</w:t>
      </w:r>
      <w:r w:rsidR="00D60ADD">
        <w:rPr>
          <w:lang w:eastAsia="en-NZ"/>
        </w:rPr>
        <w:t>.</w:t>
      </w:r>
    </w:p>
    <w:p w14:paraId="7A00C1E8" w14:textId="135F026A" w:rsidR="008938C7" w:rsidRDefault="00BE444A" w:rsidP="00147F0A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3EEC5B27" wp14:editId="4C200A5D">
                <wp:simplePos x="0" y="0"/>
                <wp:positionH relativeFrom="column">
                  <wp:posOffset>-77002</wp:posOffset>
                </wp:positionH>
                <wp:positionV relativeFrom="paragraph">
                  <wp:posOffset>289660</wp:posOffset>
                </wp:positionV>
                <wp:extent cx="1799891" cy="1023687"/>
                <wp:effectExtent l="0" t="0" r="0" b="5080"/>
                <wp:wrapNone/>
                <wp:docPr id="559854097" name="Group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891" cy="1023687"/>
                          <a:chOff x="0" y="0"/>
                          <a:chExt cx="1799891" cy="1023687"/>
                        </a:xfrm>
                      </wpg:grpSpPr>
                      <pic:pic xmlns:pic="http://schemas.openxmlformats.org/drawingml/2006/picture">
                        <pic:nvPicPr>
                          <pic:cNvPr id="1373281551" name="Picture 27609310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77002" y="67377"/>
                            <a:ext cx="1674495" cy="956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5508425" name="Picture 39289348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1309036" y="67377"/>
                            <a:ext cx="490855" cy="490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2917314" name="Picture 174369724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" cy="558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FE0910" id="Group 42" o:spid="_x0000_s1026" alt="&quot;&quot;" style="position:absolute;margin-left:-6.05pt;margin-top:22.8pt;width:141.7pt;height:80.6pt;z-index:252248064" coordsize="17998,1023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BlQAAAABSZ2h0bG9uZwAAAsU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ej8////////////////////////////////////////6dLp////////////////////////&#10;/////////////////Oj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eH2////////////////////////////&#10;///////////1rpCu9v/////////////////////////////////////hkGmQ4v//////////////&#10;///////////////////////1rpCu9v//////////////////////////////////////9uH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vu6TD////////////////////&#10;//////////////////+/dk9/0P///////////////////////////////////+CaTwBbu///////&#10;////////////////////////////8bZ5T0l3yv//////////////////////////////////69LF&#10;q5av8v//////////////////////////////////////9+f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7uzt7/L2+v////////////////////////////////+5mpiZ&#10;nKGmrbS+yuH///////////////////////////+iV0pMUVddaH2WueP/////////////////////&#10;//////+zVwAaNVBuja/T+v/////////////////////////////Ob0Bfe5m32Pv/////////////&#10;///////////////////un4Wnw+H/////////////////////////////////////5NH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Q+f8A+90NaUz17rf49+96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wD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/9TQA9PN7/Tjm1jf88G4t/re/de63+Pf&#10;X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/wD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H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0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/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/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/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L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//T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U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W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">
                <v:shape id="Picture 276093105" o:spid="_x0000_s1027" type="#_x0000_t75" alt="&quot;&quot;" style="position:absolute;left:770;top:673;width:16744;height:9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">
                  <v:imagedata r:id="rId150" o:title=""/>
                </v:shape>
                <v:shape id="Picture 392893480" o:spid="_x0000_s1028" type="#_x0000_t75" alt="&quot;&quot;" style="position:absolute;left:13090;top:673;width:4908;height:4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">
                  <v:imagedata r:id="rId151" o:title=""/>
                </v:shape>
                <v:shape id="Picture 1743697240" o:spid="_x0000_s1029" type="#_x0000_t75" alt="&quot;&quot;" style="position:absolute;width:5581;height:5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">
                  <v:imagedata r:id="rId62" o:title=""/>
                </v:shape>
              </v:group>
            </w:pict>
          </mc:Fallback>
        </mc:AlternateContent>
      </w:r>
    </w:p>
    <w:p w14:paraId="0D78A8ED" w14:textId="33837059" w:rsidR="008938C7" w:rsidRDefault="008938C7" w:rsidP="00147F0A">
      <w:pPr>
        <w:rPr>
          <w:lang w:eastAsia="en-NZ"/>
        </w:rPr>
      </w:pPr>
      <w:r>
        <w:rPr>
          <w:lang w:eastAsia="en-NZ"/>
        </w:rPr>
        <w:t xml:space="preserve">Disabled people can get a </w:t>
      </w:r>
      <w:r w:rsidRPr="008938C7">
        <w:rPr>
          <w:b/>
          <w:bCs/>
          <w:lang w:eastAsia="en-NZ"/>
        </w:rPr>
        <w:t>discount</w:t>
      </w:r>
      <w:r>
        <w:rPr>
          <w:lang w:eastAsia="en-NZ"/>
        </w:rPr>
        <w:t xml:space="preserve"> for using public transport in some parts of the country. </w:t>
      </w:r>
    </w:p>
    <w:p w14:paraId="5B68CB2B" w14:textId="3BCD977C" w:rsidR="008938C7" w:rsidRDefault="008938C7" w:rsidP="00147F0A">
      <w:pPr>
        <w:rPr>
          <w:lang w:eastAsia="en-NZ"/>
        </w:rPr>
      </w:pPr>
    </w:p>
    <w:p w14:paraId="6AD2CFB6" w14:textId="4D08080E" w:rsidR="008938C7" w:rsidRDefault="006B4CC3" w:rsidP="00147F0A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4CBD81EC" wp14:editId="7309EE54">
                <wp:simplePos x="0" y="0"/>
                <wp:positionH relativeFrom="margin">
                  <wp:posOffset>2133600</wp:posOffset>
                </wp:positionH>
                <wp:positionV relativeFrom="paragraph">
                  <wp:posOffset>293370</wp:posOffset>
                </wp:positionV>
                <wp:extent cx="3599815" cy="760095"/>
                <wp:effectExtent l="0" t="0" r="635" b="1905"/>
                <wp:wrapNone/>
                <wp:docPr id="105594072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600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1E1C47" id="Rectangle 1" o:spid="_x0000_s1026" alt="&quot;&quot;" style="position:absolute;margin-left:168pt;margin-top:23.1pt;width:283.45pt;height:59.85pt;z-index:-25133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BE444A">
        <w:rPr>
          <w:noProof/>
          <w:lang w:eastAsia="en-NZ"/>
        </w:rPr>
        <w:drawing>
          <wp:anchor distT="0" distB="0" distL="114300" distR="114300" simplePos="0" relativeHeight="252250112" behindDoc="0" locked="0" layoutInCell="1" allowOverlap="1" wp14:anchorId="29273D44" wp14:editId="043A773E">
            <wp:simplePos x="0" y="0"/>
            <wp:positionH relativeFrom="margin">
              <wp:align>left</wp:align>
            </wp:positionH>
            <wp:positionV relativeFrom="paragraph">
              <wp:posOffset>44751</wp:posOffset>
            </wp:positionV>
            <wp:extent cx="1386038" cy="1386038"/>
            <wp:effectExtent l="0" t="0" r="5080" b="5080"/>
            <wp:wrapNone/>
            <wp:docPr id="991876470" name="Picture 9918764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876470" name="Picture 9918764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387759" cy="13877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25BFBD" w14:textId="2ED012EB" w:rsidR="008938C7" w:rsidRDefault="008938C7" w:rsidP="00147F0A">
      <w:pPr>
        <w:rPr>
          <w:lang w:eastAsia="en-NZ"/>
        </w:rPr>
      </w:pPr>
      <w:r w:rsidRPr="008938C7">
        <w:rPr>
          <w:b/>
          <w:bCs/>
          <w:lang w:eastAsia="en-NZ"/>
        </w:rPr>
        <w:t>Discount</w:t>
      </w:r>
      <w:r>
        <w:rPr>
          <w:lang w:eastAsia="en-NZ"/>
        </w:rPr>
        <w:t xml:space="preserve"> means</w:t>
      </w:r>
      <w:r w:rsidR="00A025AE">
        <w:rPr>
          <w:lang w:eastAsia="en-NZ"/>
        </w:rPr>
        <w:t xml:space="preserve"> paying less for something. </w:t>
      </w:r>
      <w:r>
        <w:rPr>
          <w:lang w:eastAsia="en-NZ"/>
        </w:rPr>
        <w:t xml:space="preserve"> </w:t>
      </w:r>
    </w:p>
    <w:p w14:paraId="69CBAD9F" w14:textId="77777777" w:rsidR="008938C7" w:rsidRDefault="008938C7" w:rsidP="00147F0A">
      <w:pPr>
        <w:rPr>
          <w:lang w:eastAsia="en-NZ"/>
        </w:rPr>
      </w:pPr>
    </w:p>
    <w:p w14:paraId="3FBBB419" w14:textId="665DD812" w:rsidR="008938C7" w:rsidRDefault="008938C7" w:rsidP="00147F0A">
      <w:pPr>
        <w:rPr>
          <w:lang w:eastAsia="en-NZ"/>
        </w:rPr>
      </w:pPr>
    </w:p>
    <w:p w14:paraId="5DF97FC7" w14:textId="39370CEC" w:rsidR="00F65A1E" w:rsidRDefault="00BE444A" w:rsidP="00147F0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54208" behindDoc="0" locked="0" layoutInCell="1" allowOverlap="1" wp14:anchorId="179B916D" wp14:editId="7A2A4A8C">
            <wp:simplePos x="0" y="0"/>
            <wp:positionH relativeFrom="margin">
              <wp:align>left</wp:align>
            </wp:positionH>
            <wp:positionV relativeFrom="paragraph">
              <wp:posOffset>201496</wp:posOffset>
            </wp:positionV>
            <wp:extent cx="1202055" cy="1668145"/>
            <wp:effectExtent l="0" t="0" r="0" b="8255"/>
            <wp:wrapNone/>
            <wp:docPr id="677114485" name="Picture 6771144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114485" name="Picture 6771144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202055" cy="166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1E">
        <w:rPr>
          <w:lang w:eastAsia="en-NZ"/>
        </w:rPr>
        <w:t>We are thinking about if we should set up a discount for the whole country for disabled people on:</w:t>
      </w:r>
    </w:p>
    <w:p w14:paraId="72D93D84" w14:textId="624ACDD0" w:rsidR="00F65A1E" w:rsidRDefault="00F65A1E" w:rsidP="00F65A1E">
      <w:pPr>
        <w:pStyle w:val="Listtoplevel"/>
        <w:rPr>
          <w:lang w:eastAsia="en-NZ"/>
        </w:rPr>
      </w:pPr>
      <w:r>
        <w:rPr>
          <w:lang w:eastAsia="en-NZ"/>
        </w:rPr>
        <w:t>buses</w:t>
      </w:r>
    </w:p>
    <w:p w14:paraId="196C5BC5" w14:textId="6AC68DFC" w:rsidR="00F65A1E" w:rsidRDefault="00BE444A" w:rsidP="00F65A1E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252160" behindDoc="0" locked="0" layoutInCell="1" allowOverlap="1" wp14:anchorId="623C61FA" wp14:editId="51FD36C0">
            <wp:simplePos x="0" y="0"/>
            <wp:positionH relativeFrom="margin">
              <wp:align>left</wp:align>
            </wp:positionH>
            <wp:positionV relativeFrom="paragraph">
              <wp:posOffset>315996</wp:posOffset>
            </wp:positionV>
            <wp:extent cx="1347470" cy="1347470"/>
            <wp:effectExtent l="0" t="0" r="5080" b="5080"/>
            <wp:wrapNone/>
            <wp:docPr id="110169696" name="Picture 1101696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69696" name="Picture 1101696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1E">
        <w:rPr>
          <w:lang w:eastAsia="en-NZ"/>
        </w:rPr>
        <w:t>trains</w:t>
      </w:r>
    </w:p>
    <w:p w14:paraId="598D02BE" w14:textId="1B94B0AD" w:rsidR="00F65A1E" w:rsidRDefault="00F65A1E" w:rsidP="00F65A1E">
      <w:pPr>
        <w:pStyle w:val="Listtoplevel"/>
        <w:rPr>
          <w:lang w:eastAsia="en-NZ"/>
        </w:rPr>
      </w:pPr>
      <w:r>
        <w:rPr>
          <w:lang w:eastAsia="en-NZ"/>
        </w:rPr>
        <w:t xml:space="preserve">ferries. </w:t>
      </w:r>
    </w:p>
    <w:p w14:paraId="50B57F49" w14:textId="77777777" w:rsidR="008938C7" w:rsidRDefault="008938C7" w:rsidP="00147F0A">
      <w:pPr>
        <w:rPr>
          <w:lang w:eastAsia="en-NZ"/>
        </w:rPr>
      </w:pPr>
    </w:p>
    <w:p w14:paraId="1A352621" w14:textId="77777777" w:rsidR="008938C7" w:rsidRDefault="008938C7" w:rsidP="00147F0A">
      <w:pPr>
        <w:rPr>
          <w:lang w:eastAsia="en-NZ"/>
        </w:rPr>
      </w:pPr>
    </w:p>
    <w:p w14:paraId="30F29D73" w14:textId="77777777" w:rsidR="008938C7" w:rsidRDefault="008938C7" w:rsidP="00147F0A">
      <w:pPr>
        <w:rPr>
          <w:lang w:eastAsia="en-NZ"/>
        </w:rPr>
      </w:pPr>
    </w:p>
    <w:p w14:paraId="35C8AA46" w14:textId="04B2332D" w:rsidR="00147F0A" w:rsidRDefault="00F65A1E" w:rsidP="00F65A1E">
      <w:pPr>
        <w:pStyle w:val="Heading1"/>
        <w:rPr>
          <w:lang w:eastAsia="en-NZ"/>
        </w:rPr>
      </w:pPr>
      <w:bookmarkStart w:id="20" w:name="_How_to_have"/>
      <w:bookmarkStart w:id="21" w:name="_Toc216777004"/>
      <w:bookmarkEnd w:id="20"/>
      <w:r>
        <w:rPr>
          <w:lang w:eastAsia="en-NZ"/>
        </w:rPr>
        <w:lastRenderedPageBreak/>
        <w:t>How to have your say</w:t>
      </w:r>
      <w:bookmarkEnd w:id="21"/>
    </w:p>
    <w:p w14:paraId="6F582992" w14:textId="77777777" w:rsidR="00B13B45" w:rsidRDefault="00B13B45" w:rsidP="00B13B45">
      <w:pPr>
        <w:rPr>
          <w:lang w:eastAsia="en-NZ"/>
        </w:rPr>
      </w:pPr>
    </w:p>
    <w:p w14:paraId="243FA666" w14:textId="77777777" w:rsidR="00B13B45" w:rsidRDefault="00B13B45" w:rsidP="00B13B4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83872" behindDoc="0" locked="0" layoutInCell="1" allowOverlap="1" wp14:anchorId="199F7FC7" wp14:editId="7D6013D1">
            <wp:simplePos x="0" y="0"/>
            <wp:positionH relativeFrom="column">
              <wp:posOffset>108884</wp:posOffset>
            </wp:positionH>
            <wp:positionV relativeFrom="paragraph">
              <wp:posOffset>26670</wp:posOffset>
            </wp:positionV>
            <wp:extent cx="1136650" cy="1283037"/>
            <wp:effectExtent l="0" t="0" r="6350" b="0"/>
            <wp:wrapNone/>
            <wp:docPr id="1215475760" name="Picture 12154757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0" name="feedback good bad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283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F614F" w14:textId="2CB93EEA" w:rsidR="00B13B45" w:rsidRDefault="00B13B45" w:rsidP="00B13B45">
      <w:pPr>
        <w:rPr>
          <w:lang w:eastAsia="en-NZ"/>
        </w:rPr>
      </w:pPr>
      <w:r>
        <w:rPr>
          <w:lang w:eastAsia="en-NZ"/>
        </w:rPr>
        <w:t>You can have your say about the Total Mobility scheme now.</w:t>
      </w:r>
    </w:p>
    <w:p w14:paraId="6CA4EDC3" w14:textId="77777777" w:rsidR="00B13B45" w:rsidRDefault="00B13B45" w:rsidP="00B13B45">
      <w:pPr>
        <w:rPr>
          <w:lang w:eastAsia="en-NZ"/>
        </w:rPr>
      </w:pPr>
    </w:p>
    <w:p w14:paraId="0E42386C" w14:textId="3D6B9866" w:rsidR="00B13B45" w:rsidRDefault="00B13B45" w:rsidP="00B13B45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6AC84EAF" wp14:editId="00568FC3">
                <wp:simplePos x="0" y="0"/>
                <wp:positionH relativeFrom="column">
                  <wp:posOffset>-115570</wp:posOffset>
                </wp:positionH>
                <wp:positionV relativeFrom="paragraph">
                  <wp:posOffset>231140</wp:posOffset>
                </wp:positionV>
                <wp:extent cx="1708150" cy="800100"/>
                <wp:effectExtent l="0" t="0" r="6350" b="0"/>
                <wp:wrapNone/>
                <wp:docPr id="1215475761" name="Group 12154757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8150" cy="800100"/>
                          <a:chOff x="0" y="0"/>
                          <a:chExt cx="1708150" cy="800100"/>
                        </a:xfrm>
                      </wpg:grpSpPr>
                      <pic:pic xmlns:pic="http://schemas.openxmlformats.org/drawingml/2006/picture">
                        <pic:nvPicPr>
                          <pic:cNvPr id="1215475762" name="Picture 12154757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475763" name="Picture 121547576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805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7A8093" id="Group 1215475761" o:spid="_x0000_s1026" alt="&quot;&quot;" style="position:absolute;margin-left:-9.1pt;margin-top:18.2pt;width:134.5pt;height:63pt;z-index:251984896;mso-width-relative:margin" coordsize="17081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">
                <v:shape id="Picture 1215475762" o:spid="_x0000_s1027" type="#_x0000_t75" alt="&quot;&quot;" style="position:absolute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">
                  <v:imagedata r:id="rId155" o:title=""/>
                </v:shape>
                <v:shape id="Picture 1215475763" o:spid="_x0000_s1028" type="#_x0000_t75" alt="&quot;&quot;" style="position:absolute;left:9080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">
                  <v:imagedata r:id="rId156" o:title=""/>
                </v:shape>
              </v:group>
            </w:pict>
          </mc:Fallback>
        </mc:AlternateContent>
      </w:r>
    </w:p>
    <w:p w14:paraId="505F33EF" w14:textId="5717CDEA" w:rsidR="00B13B45" w:rsidRDefault="00B13B45" w:rsidP="00B13B45">
      <w:pPr>
        <w:rPr>
          <w:lang w:eastAsia="en-NZ"/>
        </w:rPr>
      </w:pPr>
      <w:r>
        <w:rPr>
          <w:lang w:eastAsia="en-NZ"/>
        </w:rPr>
        <w:t xml:space="preserve">You need </w:t>
      </w:r>
      <w:r w:rsidR="004B11CE">
        <w:rPr>
          <w:lang w:eastAsia="en-NZ"/>
        </w:rPr>
        <w:t>send us your feedback by</w:t>
      </w:r>
      <w:r>
        <w:rPr>
          <w:lang w:eastAsia="en-NZ"/>
        </w:rPr>
        <w:br/>
      </w:r>
      <w:r w:rsidRPr="000359B0">
        <w:rPr>
          <w:b/>
          <w:bCs/>
          <w:lang w:eastAsia="en-NZ"/>
        </w:rPr>
        <w:t>22 March 2026</w:t>
      </w:r>
      <w:r>
        <w:rPr>
          <w:lang w:eastAsia="en-NZ"/>
        </w:rPr>
        <w:t>.</w:t>
      </w:r>
    </w:p>
    <w:p w14:paraId="7143A658" w14:textId="77777777" w:rsidR="00F65A1E" w:rsidRDefault="00F65A1E" w:rsidP="00F65A1E">
      <w:pPr>
        <w:rPr>
          <w:lang w:eastAsia="en-NZ"/>
        </w:rPr>
      </w:pPr>
    </w:p>
    <w:p w14:paraId="31BDD2CB" w14:textId="53B13BAC" w:rsidR="00337855" w:rsidRDefault="00337855" w:rsidP="00F65A1E">
      <w:pPr>
        <w:rPr>
          <w:lang w:eastAsia="en-NZ"/>
        </w:rPr>
      </w:pPr>
    </w:p>
    <w:p w14:paraId="07F0AE0B" w14:textId="514B27E6" w:rsidR="00337855" w:rsidRDefault="00E210A9" w:rsidP="00337855">
      <w:pPr>
        <w:rPr>
          <w:lang w:eastAsia="en-NZ"/>
        </w:rPr>
      </w:pPr>
      <w:r>
        <w:rPr>
          <w:b/>
          <w:bCs/>
          <w:noProof/>
          <w:lang w:eastAsia="en-NZ"/>
        </w:rPr>
        <w:drawing>
          <wp:anchor distT="0" distB="0" distL="114300" distR="114300" simplePos="0" relativeHeight="251987968" behindDoc="0" locked="0" layoutInCell="1" allowOverlap="1" wp14:anchorId="0A774118" wp14:editId="6C38882D">
            <wp:simplePos x="0" y="0"/>
            <wp:positionH relativeFrom="margin">
              <wp:posOffset>-121920</wp:posOffset>
            </wp:positionH>
            <wp:positionV relativeFrom="paragraph">
              <wp:posOffset>112395</wp:posOffset>
            </wp:positionV>
            <wp:extent cx="1600200" cy="1083310"/>
            <wp:effectExtent l="0" t="0" r="0" b="2540"/>
            <wp:wrapNone/>
            <wp:docPr id="1215475764" name="Picture 12154757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4" name="Computer support IT internet.p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8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855">
        <w:rPr>
          <w:lang w:eastAsia="en-NZ"/>
        </w:rPr>
        <w:t xml:space="preserve">You can </w:t>
      </w:r>
      <w:r w:rsidR="004B11CE">
        <w:rPr>
          <w:lang w:eastAsia="en-NZ"/>
        </w:rPr>
        <w:t>give your feedback</w:t>
      </w:r>
      <w:r w:rsidR="00337855">
        <w:rPr>
          <w:lang w:eastAsia="en-NZ"/>
        </w:rPr>
        <w:t xml:space="preserve"> at</w:t>
      </w:r>
      <w:r w:rsidR="004B11CE">
        <w:rPr>
          <w:lang w:eastAsia="en-NZ"/>
        </w:rPr>
        <w:t xml:space="preserve"> this </w:t>
      </w:r>
      <w:r w:rsidR="004B11CE" w:rsidRPr="004B11CE">
        <w:rPr>
          <w:b/>
          <w:bCs/>
          <w:lang w:eastAsia="en-NZ"/>
        </w:rPr>
        <w:t>website</w:t>
      </w:r>
      <w:r w:rsidR="00337855">
        <w:rPr>
          <w:lang w:eastAsia="en-NZ"/>
        </w:rPr>
        <w:t>:</w:t>
      </w:r>
    </w:p>
    <w:p w14:paraId="37519039" w14:textId="77777777" w:rsidR="00337855" w:rsidRDefault="00337855" w:rsidP="00337855">
      <w:pPr>
        <w:rPr>
          <w:lang w:eastAsia="en-NZ"/>
        </w:rPr>
      </w:pPr>
    </w:p>
    <w:p w14:paraId="6195041E" w14:textId="4CA16620" w:rsidR="00041A07" w:rsidRPr="00041A07" w:rsidRDefault="00041A07" w:rsidP="00337855">
      <w:pPr>
        <w:rPr>
          <w:b/>
          <w:bCs/>
          <w:color w:val="000000" w:themeColor="text1"/>
          <w:lang w:eastAsia="en-NZ"/>
        </w:rPr>
      </w:pPr>
      <w:hyperlink r:id="rId158" w:history="1">
        <w:r w:rsidRPr="00041A07">
          <w:rPr>
            <w:rStyle w:val="Hyperlink"/>
            <w:b/>
            <w:bCs/>
            <w:color w:val="000000" w:themeColor="text1"/>
            <w:u w:val="none"/>
            <w:lang w:eastAsia="en-NZ"/>
          </w:rPr>
          <w:t>https://tinyurl.com/bdfhb5vz</w:t>
        </w:r>
      </w:hyperlink>
    </w:p>
    <w:p w14:paraId="32D1AAC9" w14:textId="2D15D5F5" w:rsidR="00337855" w:rsidRDefault="00337855" w:rsidP="00337855">
      <w:pPr>
        <w:rPr>
          <w:lang w:eastAsia="en-NZ"/>
        </w:rPr>
      </w:pPr>
    </w:p>
    <w:p w14:paraId="3091B2FE" w14:textId="63543961" w:rsidR="00337855" w:rsidRDefault="00337855" w:rsidP="00337855">
      <w:pPr>
        <w:rPr>
          <w:lang w:eastAsia="en-NZ"/>
        </w:rPr>
      </w:pPr>
    </w:p>
    <w:p w14:paraId="1E2DE14F" w14:textId="39BDE04F" w:rsidR="004E31AA" w:rsidRDefault="00F31478" w:rsidP="0033785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88992" behindDoc="0" locked="0" layoutInCell="1" allowOverlap="1" wp14:anchorId="1B040A91" wp14:editId="3D7E8EE4">
            <wp:simplePos x="0" y="0"/>
            <wp:positionH relativeFrom="margin">
              <wp:posOffset>106680</wp:posOffset>
            </wp:positionH>
            <wp:positionV relativeFrom="paragraph">
              <wp:posOffset>13335</wp:posOffset>
            </wp:positionV>
            <wp:extent cx="1241425" cy="1590675"/>
            <wp:effectExtent l="0" t="0" r="0" b="9525"/>
            <wp:wrapNone/>
            <wp:docPr id="1960139393" name="Picture 1960139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71" name="Not Easy Read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24142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855">
        <w:rPr>
          <w:lang w:eastAsia="en-NZ"/>
        </w:rPr>
        <w:t>This website</w:t>
      </w:r>
      <w:r w:rsidR="004E31AA">
        <w:rPr>
          <w:lang w:eastAsia="en-NZ"/>
        </w:rPr>
        <w:t>:</w:t>
      </w:r>
    </w:p>
    <w:p w14:paraId="2DF008C9" w14:textId="77777777" w:rsidR="004E31AA" w:rsidRDefault="00337855" w:rsidP="004E31AA">
      <w:pPr>
        <w:pStyle w:val="ListParagraph"/>
        <w:rPr>
          <w:lang w:eastAsia="en-NZ"/>
        </w:rPr>
      </w:pPr>
      <w:r>
        <w:rPr>
          <w:lang w:eastAsia="en-NZ"/>
        </w:rPr>
        <w:t xml:space="preserve">is </w:t>
      </w:r>
      <w:r>
        <w:rPr>
          <w:b/>
          <w:bCs/>
          <w:lang w:eastAsia="en-NZ"/>
        </w:rPr>
        <w:t>not</w:t>
      </w:r>
      <w:r>
        <w:rPr>
          <w:lang w:eastAsia="en-NZ"/>
        </w:rPr>
        <w:t xml:space="preserve"> in Easy Read</w:t>
      </w:r>
    </w:p>
    <w:p w14:paraId="468C1AE5" w14:textId="4E23B4CA" w:rsidR="00337855" w:rsidRDefault="004E31AA" w:rsidP="00AB31A7">
      <w:pPr>
        <w:pStyle w:val="ListParagraph"/>
        <w:rPr>
          <w:lang w:eastAsia="en-NZ"/>
        </w:rPr>
      </w:pPr>
      <w:r>
        <w:rPr>
          <w:lang w:eastAsia="en-NZ"/>
        </w:rPr>
        <w:t xml:space="preserve">will be set up </w:t>
      </w:r>
      <w:r w:rsidR="00E210A9">
        <w:rPr>
          <w:lang w:eastAsia="en-NZ"/>
        </w:rPr>
        <w:t xml:space="preserve">in Easy Read in </w:t>
      </w:r>
      <w:r>
        <w:rPr>
          <w:lang w:eastAsia="en-NZ"/>
        </w:rPr>
        <w:t>January 2026</w:t>
      </w:r>
      <w:r w:rsidR="00337855">
        <w:rPr>
          <w:lang w:eastAsia="en-NZ"/>
        </w:rPr>
        <w:t>.</w:t>
      </w:r>
    </w:p>
    <w:p w14:paraId="066412BE" w14:textId="482FB1B4" w:rsidR="00E81BB5" w:rsidRDefault="00E81BB5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3D4FA2B4" w14:textId="6C35B9B3" w:rsidR="007A4AE2" w:rsidRDefault="006D5271" w:rsidP="007A4AE2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322816" behindDoc="0" locked="0" layoutInCell="1" allowOverlap="1" wp14:anchorId="38CE99A8" wp14:editId="05E4FAFE">
            <wp:simplePos x="0" y="0"/>
            <wp:positionH relativeFrom="margin">
              <wp:posOffset>-118110</wp:posOffset>
            </wp:positionH>
            <wp:positionV relativeFrom="paragraph">
              <wp:posOffset>26670</wp:posOffset>
            </wp:positionV>
            <wp:extent cx="1787414" cy="2556510"/>
            <wp:effectExtent l="19050" t="19050" r="22860" b="15240"/>
            <wp:wrapNone/>
            <wp:docPr id="1797273837" name="Picture 17972738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273837" name="Picture 17972738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787414" cy="2556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AE2">
        <w:rPr>
          <w:lang w:eastAsia="en-NZ"/>
        </w:rPr>
        <w:t xml:space="preserve">You can have your say by using the Easy Read </w:t>
      </w:r>
      <w:r w:rsidR="004A0F4E" w:rsidRPr="004A0F4E">
        <w:rPr>
          <w:b/>
          <w:bCs/>
          <w:lang w:eastAsia="en-NZ"/>
        </w:rPr>
        <w:t>Have your say</w:t>
      </w:r>
      <w:r w:rsidR="004A0F4E">
        <w:rPr>
          <w:b/>
          <w:bCs/>
          <w:lang w:eastAsia="en-NZ"/>
        </w:rPr>
        <w:t xml:space="preserve">: </w:t>
      </w:r>
      <w:r w:rsidR="004A0F4E" w:rsidRPr="004A0F4E">
        <w:rPr>
          <w:b/>
          <w:bCs/>
          <w:lang w:eastAsia="en-NZ"/>
        </w:rPr>
        <w:t>Changing the Total Mobility scheme</w:t>
      </w:r>
      <w:r w:rsidR="007A4AE2">
        <w:rPr>
          <w:lang w:eastAsia="en-NZ"/>
        </w:rPr>
        <w:t>:</w:t>
      </w:r>
    </w:p>
    <w:p w14:paraId="3F8C67BB" w14:textId="77777777" w:rsidR="007A4AE2" w:rsidRDefault="007A4AE2" w:rsidP="007A4AE2">
      <w:pPr>
        <w:rPr>
          <w:lang w:eastAsia="en-NZ"/>
        </w:rPr>
      </w:pPr>
    </w:p>
    <w:p w14:paraId="6E62D6C0" w14:textId="24619A8E" w:rsidR="007A4AE2" w:rsidRPr="004D5DC5" w:rsidRDefault="004D5DC5" w:rsidP="007A4AE2">
      <w:pPr>
        <w:rPr>
          <w:b/>
          <w:bCs/>
          <w:lang w:eastAsia="en-NZ"/>
        </w:rPr>
      </w:pPr>
      <w:r w:rsidRPr="004D5DC5">
        <w:rPr>
          <w:b/>
          <w:bCs/>
          <w:lang w:eastAsia="en-NZ"/>
        </w:rPr>
        <w:t>https://tinyurl.com/36jzta2j</w:t>
      </w:r>
    </w:p>
    <w:p w14:paraId="22E711AF" w14:textId="77777777" w:rsidR="007A4AE2" w:rsidRDefault="007A4AE2" w:rsidP="00F65A1E">
      <w:pPr>
        <w:rPr>
          <w:lang w:eastAsia="en-NZ"/>
        </w:rPr>
      </w:pPr>
    </w:p>
    <w:p w14:paraId="719BA561" w14:textId="31C2218F" w:rsidR="007A4AE2" w:rsidRDefault="007A4AE2" w:rsidP="00F65A1E">
      <w:pPr>
        <w:rPr>
          <w:lang w:eastAsia="en-NZ"/>
        </w:rPr>
      </w:pPr>
    </w:p>
    <w:p w14:paraId="45D87D0D" w14:textId="7F8E45D5" w:rsidR="00337855" w:rsidRDefault="00BE444A" w:rsidP="00F65A1E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56256" behindDoc="0" locked="0" layoutInCell="1" allowOverlap="1" wp14:anchorId="00BD6EFD" wp14:editId="437AE527">
            <wp:simplePos x="0" y="0"/>
            <wp:positionH relativeFrom="margin">
              <wp:align>left</wp:align>
            </wp:positionH>
            <wp:positionV relativeFrom="paragraph">
              <wp:posOffset>276860</wp:posOffset>
            </wp:positionV>
            <wp:extent cx="1347470" cy="1347470"/>
            <wp:effectExtent l="0" t="0" r="5080" b="5080"/>
            <wp:wrapNone/>
            <wp:docPr id="428026844" name="Picture 4280268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026844" name="Picture 4280268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855">
        <w:rPr>
          <w:lang w:eastAsia="en-NZ"/>
        </w:rPr>
        <w:t xml:space="preserve">You can </w:t>
      </w:r>
      <w:r w:rsidR="007A4AE2">
        <w:rPr>
          <w:lang w:eastAsia="en-NZ"/>
        </w:rPr>
        <w:t xml:space="preserve">send your feedback </w:t>
      </w:r>
      <w:r w:rsidR="00E81BB5">
        <w:rPr>
          <w:lang w:eastAsia="en-NZ"/>
        </w:rPr>
        <w:t xml:space="preserve">by </w:t>
      </w:r>
      <w:r w:rsidR="00E81BB5" w:rsidRPr="00E81BB5">
        <w:rPr>
          <w:b/>
          <w:bCs/>
          <w:lang w:eastAsia="en-NZ"/>
        </w:rPr>
        <w:t>email</w:t>
      </w:r>
      <w:r w:rsidR="00E81BB5">
        <w:rPr>
          <w:lang w:eastAsia="en-NZ"/>
        </w:rPr>
        <w:t>:</w:t>
      </w:r>
    </w:p>
    <w:p w14:paraId="0405CADF" w14:textId="77777777" w:rsidR="00E81BB5" w:rsidRDefault="00E81BB5" w:rsidP="00E81BB5">
      <w:pPr>
        <w:ind w:left="0"/>
        <w:rPr>
          <w:b/>
          <w:bCs/>
          <w:lang w:eastAsia="en-NZ"/>
        </w:rPr>
      </w:pPr>
      <w:r>
        <w:rPr>
          <w:b/>
          <w:bCs/>
          <w:lang w:eastAsia="en-NZ"/>
        </w:rPr>
        <w:t xml:space="preserve">           </w:t>
      </w:r>
    </w:p>
    <w:p w14:paraId="1E1BBF20" w14:textId="0CAB5FB1" w:rsidR="00E81BB5" w:rsidRPr="00E81BB5" w:rsidRDefault="00E81BB5" w:rsidP="00E81BB5">
      <w:pPr>
        <w:ind w:left="0"/>
        <w:rPr>
          <w:b/>
          <w:bCs/>
          <w:color w:val="000000" w:themeColor="text1"/>
          <w:lang w:eastAsia="en-NZ"/>
        </w:rPr>
      </w:pPr>
      <w:r w:rsidRPr="00E81BB5">
        <w:rPr>
          <w:b/>
          <w:bCs/>
          <w:color w:val="000000" w:themeColor="text1"/>
          <w:lang w:eastAsia="en-NZ"/>
        </w:rPr>
        <w:t xml:space="preserve">                                  </w:t>
      </w:r>
      <w:hyperlink r:id="rId161" w:history="1">
        <w:r w:rsidRPr="00E81BB5">
          <w:rPr>
            <w:rStyle w:val="Hyperlink"/>
            <w:b/>
            <w:bCs/>
            <w:color w:val="000000" w:themeColor="text1"/>
            <w:u w:val="none"/>
            <w:lang w:eastAsia="en-NZ"/>
          </w:rPr>
          <w:t>TotalMobilityReview@transport.govt.nz</w:t>
        </w:r>
      </w:hyperlink>
    </w:p>
    <w:p w14:paraId="33FA1EAA" w14:textId="77777777" w:rsidR="00E81BB5" w:rsidRPr="00E81BB5" w:rsidRDefault="00E81BB5" w:rsidP="00F65A1E">
      <w:pPr>
        <w:rPr>
          <w:b/>
          <w:bCs/>
          <w:lang w:eastAsia="en-NZ"/>
        </w:rPr>
      </w:pPr>
    </w:p>
    <w:p w14:paraId="52134A7C" w14:textId="3CFC6B8C" w:rsidR="00E81BB5" w:rsidRDefault="00E81BB5" w:rsidP="00F65A1E">
      <w:pPr>
        <w:rPr>
          <w:lang w:eastAsia="en-NZ"/>
        </w:rPr>
      </w:pPr>
    </w:p>
    <w:p w14:paraId="1C8CBBB9" w14:textId="32A25AAE" w:rsidR="00B13B45" w:rsidRDefault="00BE444A" w:rsidP="00F65A1E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58304" behindDoc="0" locked="0" layoutInCell="1" allowOverlap="1" wp14:anchorId="1F546DFB" wp14:editId="5CB5F297">
            <wp:simplePos x="0" y="0"/>
            <wp:positionH relativeFrom="margin">
              <wp:posOffset>-490888</wp:posOffset>
            </wp:positionH>
            <wp:positionV relativeFrom="paragraph">
              <wp:posOffset>154305</wp:posOffset>
            </wp:positionV>
            <wp:extent cx="2232370" cy="1578543"/>
            <wp:effectExtent l="0" t="0" r="0" b="0"/>
            <wp:wrapNone/>
            <wp:docPr id="805041039" name="Picture 8050410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041039" name="Picture 8050410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232370" cy="1578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1BB5">
        <w:rPr>
          <w:lang w:eastAsia="en-NZ"/>
        </w:rPr>
        <w:t>You can</w:t>
      </w:r>
      <w:r w:rsidR="007A4AE2">
        <w:rPr>
          <w:lang w:eastAsia="en-NZ"/>
        </w:rPr>
        <w:t xml:space="preserve"> send your feedback </w:t>
      </w:r>
      <w:r w:rsidR="00E81BB5">
        <w:rPr>
          <w:lang w:eastAsia="en-NZ"/>
        </w:rPr>
        <w:t xml:space="preserve">by </w:t>
      </w:r>
      <w:r w:rsidR="00E81BB5" w:rsidRPr="00E81BB5">
        <w:rPr>
          <w:b/>
          <w:bCs/>
          <w:lang w:eastAsia="en-NZ"/>
        </w:rPr>
        <w:t>post</w:t>
      </w:r>
      <w:r w:rsidR="00E81BB5">
        <w:rPr>
          <w:lang w:eastAsia="en-NZ"/>
        </w:rPr>
        <w:t>:</w:t>
      </w:r>
    </w:p>
    <w:p w14:paraId="2C78090A" w14:textId="3B7FD886" w:rsidR="00E81BB5" w:rsidRDefault="00E81BB5" w:rsidP="00F65A1E">
      <w:pPr>
        <w:rPr>
          <w:lang w:eastAsia="en-NZ"/>
        </w:rPr>
      </w:pPr>
    </w:p>
    <w:p w14:paraId="4E449297" w14:textId="46FEA1FB" w:rsidR="00E81BB5" w:rsidRPr="00E81BB5" w:rsidRDefault="00E81BB5" w:rsidP="00F65A1E">
      <w:pPr>
        <w:rPr>
          <w:b/>
          <w:bCs/>
          <w:lang w:eastAsia="en-NZ"/>
        </w:rPr>
      </w:pPr>
      <w:r w:rsidRPr="00E81BB5">
        <w:rPr>
          <w:b/>
          <w:bCs/>
          <w:lang w:eastAsia="en-NZ"/>
        </w:rPr>
        <w:t>Total Mobility Consultation</w:t>
      </w:r>
    </w:p>
    <w:p w14:paraId="681C3602" w14:textId="77777777" w:rsidR="004D5DC5" w:rsidRPr="004D5DC5" w:rsidRDefault="004D5DC5" w:rsidP="00F65A1E">
      <w:pPr>
        <w:rPr>
          <w:b/>
          <w:bCs/>
          <w:sz w:val="20"/>
          <w:szCs w:val="12"/>
          <w:lang w:eastAsia="en-NZ"/>
        </w:rPr>
      </w:pPr>
    </w:p>
    <w:p w14:paraId="533B22D6" w14:textId="5E185FB3" w:rsidR="00E81BB5" w:rsidRPr="00E81BB5" w:rsidRDefault="00E81BB5" w:rsidP="00F65A1E">
      <w:pPr>
        <w:rPr>
          <w:b/>
          <w:bCs/>
          <w:lang w:eastAsia="en-NZ"/>
        </w:rPr>
      </w:pPr>
      <w:r w:rsidRPr="00E81BB5">
        <w:rPr>
          <w:b/>
          <w:bCs/>
          <w:lang w:eastAsia="en-NZ"/>
        </w:rPr>
        <w:t>Ministry of Transport</w:t>
      </w:r>
    </w:p>
    <w:p w14:paraId="427CF337" w14:textId="77777777" w:rsidR="004D5DC5" w:rsidRPr="004D5DC5" w:rsidRDefault="004D5DC5" w:rsidP="00F65A1E">
      <w:pPr>
        <w:rPr>
          <w:b/>
          <w:bCs/>
          <w:sz w:val="20"/>
          <w:szCs w:val="12"/>
          <w:lang w:eastAsia="en-NZ"/>
        </w:rPr>
      </w:pPr>
    </w:p>
    <w:p w14:paraId="48118F4A" w14:textId="1D50DEB8" w:rsidR="00E81BB5" w:rsidRPr="00E81BB5" w:rsidRDefault="00E81BB5" w:rsidP="00F65A1E">
      <w:pPr>
        <w:rPr>
          <w:b/>
          <w:bCs/>
          <w:lang w:eastAsia="en-NZ"/>
        </w:rPr>
      </w:pPr>
      <w:r w:rsidRPr="00E81BB5">
        <w:rPr>
          <w:b/>
          <w:bCs/>
          <w:lang w:eastAsia="en-NZ"/>
        </w:rPr>
        <w:t>PO Box 3175</w:t>
      </w:r>
    </w:p>
    <w:p w14:paraId="50DEB132" w14:textId="77777777" w:rsidR="004D5DC5" w:rsidRPr="004D5DC5" w:rsidRDefault="004D5DC5" w:rsidP="00F65A1E">
      <w:pPr>
        <w:rPr>
          <w:b/>
          <w:bCs/>
          <w:sz w:val="20"/>
          <w:szCs w:val="12"/>
          <w:lang w:eastAsia="en-NZ"/>
        </w:rPr>
      </w:pPr>
    </w:p>
    <w:p w14:paraId="40D2BFAE" w14:textId="4E8B4B90" w:rsidR="00E81BB5" w:rsidRPr="00E81BB5" w:rsidRDefault="00E81BB5" w:rsidP="00F65A1E">
      <w:pPr>
        <w:rPr>
          <w:b/>
          <w:bCs/>
          <w:lang w:eastAsia="en-NZ"/>
        </w:rPr>
      </w:pPr>
      <w:r w:rsidRPr="00E81BB5">
        <w:rPr>
          <w:b/>
          <w:bCs/>
          <w:lang w:eastAsia="en-NZ"/>
        </w:rPr>
        <w:t>Wellington 6140</w:t>
      </w:r>
    </w:p>
    <w:p w14:paraId="03A533D6" w14:textId="3308FAA0" w:rsidR="00E81BB5" w:rsidRPr="004D5DC5" w:rsidRDefault="004D5DC5" w:rsidP="00F65A1E">
      <w:pPr>
        <w:rPr>
          <w:sz w:val="22"/>
          <w:szCs w:val="14"/>
          <w:lang w:eastAsia="en-NZ"/>
        </w:rPr>
      </w:pPr>
      <w:r w:rsidRPr="004D5DC5">
        <w:rPr>
          <w:noProof/>
          <w:sz w:val="22"/>
          <w:szCs w:val="14"/>
          <w:lang w:eastAsia="en-NZ"/>
        </w:rPr>
        <mc:AlternateContent>
          <mc:Choice Requires="wpg">
            <w:drawing>
              <wp:anchor distT="0" distB="0" distL="114300" distR="114300" simplePos="0" relativeHeight="252262400" behindDoc="0" locked="0" layoutInCell="1" allowOverlap="1" wp14:anchorId="47B973B4" wp14:editId="4B287A80">
                <wp:simplePos x="0" y="0"/>
                <wp:positionH relativeFrom="column">
                  <wp:posOffset>0</wp:posOffset>
                </wp:positionH>
                <wp:positionV relativeFrom="paragraph">
                  <wp:posOffset>229870</wp:posOffset>
                </wp:positionV>
                <wp:extent cx="1417682" cy="1039795"/>
                <wp:effectExtent l="0" t="0" r="87630" b="27305"/>
                <wp:wrapNone/>
                <wp:docPr id="1161696079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7682" cy="1039795"/>
                          <a:chOff x="0" y="0"/>
                          <a:chExt cx="1417682" cy="1039795"/>
                        </a:xfrm>
                      </wpg:grpSpPr>
                      <pic:pic xmlns:pic="http://schemas.openxmlformats.org/drawingml/2006/picture">
                        <pic:nvPicPr>
                          <pic:cNvPr id="1583913023" name="Picture 164573998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528" cy="1039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945342" name="Arrow: Up 4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478800">
                            <a:off x="933050" y="327259"/>
                            <a:ext cx="484632" cy="702845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2D4F4C" id="Group 44" o:spid="_x0000_s1026" alt="&quot;&quot;" style="position:absolute;margin-left:0;margin-top:18.1pt;width:111.65pt;height:81.85pt;z-index:252262400;mso-width-relative:margin;mso-height-relative:margin" coordsize="14176,10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">
                <v:shape id="Picture 1645739984" o:spid="_x0000_s1027" type="#_x0000_t75" alt="&quot;&quot;" style="position:absolute;width:10395;height:10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">
                  <v:imagedata r:id="rId164" o:title=""/>
                </v:shape>
                <v:shape id="Arrow: Up 43" o:spid="_x0000_s1028" type="#_x0000_t68" alt="&quot;&quot;" style="position:absolute;left:9330;top:3272;width:4846;height:7029;rotation:-231691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" adj="7447" fillcolor="#4472c4 [3204]" strokecolor="#09101d [484]" strokeweight="1pt"/>
              </v:group>
            </w:pict>
          </mc:Fallback>
        </mc:AlternateContent>
      </w:r>
    </w:p>
    <w:p w14:paraId="7D778E98" w14:textId="57A01315" w:rsidR="00E81BB5" w:rsidRPr="004D5DC5" w:rsidRDefault="00E81BB5" w:rsidP="00F65A1E">
      <w:pPr>
        <w:rPr>
          <w:sz w:val="22"/>
          <w:szCs w:val="14"/>
          <w:lang w:eastAsia="en-NZ"/>
        </w:rPr>
      </w:pPr>
    </w:p>
    <w:p w14:paraId="1CC13365" w14:textId="262FC2C0" w:rsidR="00E81BB5" w:rsidRDefault="00E81BB5" w:rsidP="00F65A1E">
      <w:pPr>
        <w:rPr>
          <w:lang w:eastAsia="en-NZ"/>
        </w:rPr>
      </w:pPr>
      <w:r>
        <w:rPr>
          <w:lang w:eastAsia="en-NZ"/>
        </w:rPr>
        <w:t>You will need to put a stamp on your envelope.</w:t>
      </w:r>
    </w:p>
    <w:p w14:paraId="7F242377" w14:textId="7D1F3CB8" w:rsidR="00B13B45" w:rsidRDefault="00BE444A" w:rsidP="00F65A1E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264448" behindDoc="0" locked="0" layoutInCell="1" allowOverlap="1" wp14:anchorId="2B4941C2" wp14:editId="6AF04CB3">
            <wp:simplePos x="0" y="0"/>
            <wp:positionH relativeFrom="margin">
              <wp:align>left</wp:align>
            </wp:positionH>
            <wp:positionV relativeFrom="paragraph">
              <wp:posOffset>11999</wp:posOffset>
            </wp:positionV>
            <wp:extent cx="1520792" cy="1289759"/>
            <wp:effectExtent l="0" t="0" r="0" b="0"/>
            <wp:wrapNone/>
            <wp:docPr id="481607192" name="Picture 4816071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607192" name="Picture 4816071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523963" cy="1292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1CE">
        <w:rPr>
          <w:lang w:eastAsia="en-NZ"/>
        </w:rPr>
        <w:t>Submissions / feedback about the Total Mobility scheme</w:t>
      </w:r>
      <w:r w:rsidR="00D23D02" w:rsidRPr="00D23D02">
        <w:rPr>
          <w:lang w:eastAsia="en-NZ"/>
        </w:rPr>
        <w:t xml:space="preserve"> </w:t>
      </w:r>
      <w:r w:rsidR="00D23D02">
        <w:rPr>
          <w:lang w:eastAsia="en-NZ"/>
        </w:rPr>
        <w:t>may</w:t>
      </w:r>
      <w:r w:rsidR="004B11CE">
        <w:rPr>
          <w:lang w:eastAsia="en-NZ"/>
        </w:rPr>
        <w:t>:</w:t>
      </w:r>
    </w:p>
    <w:p w14:paraId="2EFA6893" w14:textId="001B5E74" w:rsidR="004B11CE" w:rsidRDefault="00BE444A" w:rsidP="004B11CE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266496" behindDoc="0" locked="0" layoutInCell="1" allowOverlap="1" wp14:anchorId="6EF712A2" wp14:editId="1FBB64D1">
            <wp:simplePos x="0" y="0"/>
            <wp:positionH relativeFrom="margin">
              <wp:align>left</wp:align>
            </wp:positionH>
            <wp:positionV relativeFrom="paragraph">
              <wp:posOffset>894815</wp:posOffset>
            </wp:positionV>
            <wp:extent cx="1347470" cy="1190625"/>
            <wp:effectExtent l="0" t="0" r="0" b="0"/>
            <wp:wrapNone/>
            <wp:docPr id="1715454967" name="Picture 17154549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454967" name="Picture 17154549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34747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1CE">
        <w:rPr>
          <w:lang w:eastAsia="en-NZ"/>
        </w:rPr>
        <w:t>be put out for the public to read</w:t>
      </w:r>
    </w:p>
    <w:p w14:paraId="4798F655" w14:textId="4D68CBB1" w:rsidR="004B11CE" w:rsidRPr="00F65A1E" w:rsidRDefault="004B11CE" w:rsidP="004B11CE">
      <w:pPr>
        <w:pStyle w:val="Listtoplevel"/>
        <w:rPr>
          <w:lang w:eastAsia="en-NZ"/>
        </w:rPr>
      </w:pPr>
      <w:r>
        <w:rPr>
          <w:lang w:eastAsia="en-NZ"/>
        </w:rPr>
        <w:t>show who you are.</w:t>
      </w:r>
    </w:p>
    <w:p w14:paraId="1B9D2B01" w14:textId="77777777" w:rsidR="00147F0A" w:rsidRDefault="00147F0A" w:rsidP="00147F0A">
      <w:pPr>
        <w:rPr>
          <w:lang w:eastAsia="en-NZ"/>
        </w:rPr>
      </w:pPr>
    </w:p>
    <w:p w14:paraId="2691FAFB" w14:textId="215E9BD6" w:rsidR="00147F0A" w:rsidRDefault="00147F0A" w:rsidP="00147F0A">
      <w:pPr>
        <w:rPr>
          <w:lang w:eastAsia="en-NZ"/>
        </w:rPr>
      </w:pPr>
    </w:p>
    <w:p w14:paraId="54470C3C" w14:textId="3E8B99FB" w:rsidR="004B11CE" w:rsidRDefault="007E3E84" w:rsidP="00147F0A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273664" behindDoc="0" locked="0" layoutInCell="1" allowOverlap="1" wp14:anchorId="4F4C8259" wp14:editId="73176E14">
                <wp:simplePos x="0" y="0"/>
                <wp:positionH relativeFrom="column">
                  <wp:posOffset>0</wp:posOffset>
                </wp:positionH>
                <wp:positionV relativeFrom="paragraph">
                  <wp:posOffset>220546</wp:posOffset>
                </wp:positionV>
                <wp:extent cx="1619885" cy="1861820"/>
                <wp:effectExtent l="0" t="0" r="0" b="5080"/>
                <wp:wrapNone/>
                <wp:docPr id="1410328525" name="Group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861820"/>
                          <a:chOff x="0" y="0"/>
                          <a:chExt cx="1619885" cy="1861820"/>
                        </a:xfrm>
                      </wpg:grpSpPr>
                      <pic:pic xmlns:pic="http://schemas.openxmlformats.org/drawingml/2006/picture">
                        <pic:nvPicPr>
                          <pic:cNvPr id="30526408" name="Picture 14136444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861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62455" name="Picture 13935544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471638" y="57751"/>
                            <a:ext cx="558165" cy="558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384930" name="Picture 16303756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529389" y="221381"/>
                            <a:ext cx="442595" cy="442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551856" id="Group 48" o:spid="_x0000_s1026" alt="&quot;&quot;" style="position:absolute;margin-left:0;margin-top:17.35pt;width:127.55pt;height:146.6pt;z-index:252273664" coordsize="16198,1861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">
                <v:shape id="Picture 1413644417" o:spid="_x0000_s1027" type="#_x0000_t75" alt="&quot;&quot;" style="position:absolute;width:16198;height:18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">
                  <v:imagedata r:id="rId169" o:title=""/>
                </v:shape>
                <v:shape id="Picture 1393554416" o:spid="_x0000_s1028" type="#_x0000_t75" alt="&quot;&quot;" style="position:absolute;left:4716;top:577;width:5582;height:5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">
                  <v:imagedata r:id="rId170" o:title=""/>
                </v:shape>
                <v:shape id="Picture 1630375602" o:spid="_x0000_s1029" type="#_x0000_t75" alt="&quot;&quot;" style="position:absolute;left:5293;top:2213;width:4426;height:4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">
                  <v:imagedata r:id="rId105" o:title=""/>
                </v:shape>
              </v:group>
            </w:pict>
          </mc:Fallback>
        </mc:AlternateContent>
      </w:r>
      <w:r w:rsidR="004B11CE">
        <w:rPr>
          <w:lang w:eastAsia="en-NZ"/>
        </w:rPr>
        <w:t>Please say clearly on your submission / feedback if you do not want us to share your:</w:t>
      </w:r>
    </w:p>
    <w:p w14:paraId="58F97266" w14:textId="3AA4F53D" w:rsidR="004B11CE" w:rsidRDefault="004B11CE" w:rsidP="004B11CE">
      <w:pPr>
        <w:pStyle w:val="Listtoplevel"/>
        <w:rPr>
          <w:lang w:eastAsia="en-NZ"/>
        </w:rPr>
      </w:pPr>
      <w:r>
        <w:rPr>
          <w:lang w:eastAsia="en-NZ"/>
        </w:rPr>
        <w:t>name</w:t>
      </w:r>
    </w:p>
    <w:p w14:paraId="1096BCB1" w14:textId="12AADC0F" w:rsidR="004B11CE" w:rsidRDefault="004B11CE" w:rsidP="004B11CE">
      <w:pPr>
        <w:pStyle w:val="Listtoplevel"/>
        <w:rPr>
          <w:lang w:eastAsia="en-NZ"/>
        </w:rPr>
      </w:pPr>
      <w:r>
        <w:rPr>
          <w:lang w:eastAsia="en-NZ"/>
        </w:rPr>
        <w:t>comments.</w:t>
      </w:r>
    </w:p>
    <w:p w14:paraId="0CE34C60" w14:textId="5018DC77" w:rsidR="00147F0A" w:rsidRDefault="00147F0A" w:rsidP="00147F0A">
      <w:pPr>
        <w:rPr>
          <w:lang w:eastAsia="en-NZ"/>
        </w:rPr>
      </w:pPr>
    </w:p>
    <w:p w14:paraId="1A15C063" w14:textId="25FC8203" w:rsidR="00147F0A" w:rsidRDefault="00147F0A" w:rsidP="00147F0A">
      <w:pPr>
        <w:rPr>
          <w:lang w:eastAsia="en-NZ"/>
        </w:rPr>
      </w:pPr>
    </w:p>
    <w:p w14:paraId="4198FFE5" w14:textId="21B2FAD4" w:rsidR="004B11CE" w:rsidRDefault="007E3E84" w:rsidP="00147F0A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280832" behindDoc="0" locked="0" layoutInCell="1" allowOverlap="1" wp14:anchorId="6A4D5847" wp14:editId="0AEDF3B9">
                <wp:simplePos x="0" y="0"/>
                <wp:positionH relativeFrom="column">
                  <wp:posOffset>0</wp:posOffset>
                </wp:positionH>
                <wp:positionV relativeFrom="paragraph">
                  <wp:posOffset>7954</wp:posOffset>
                </wp:positionV>
                <wp:extent cx="1568450" cy="1568450"/>
                <wp:effectExtent l="0" t="0" r="0" b="0"/>
                <wp:wrapNone/>
                <wp:docPr id="764752146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8450" cy="1568450"/>
                          <a:chOff x="0" y="0"/>
                          <a:chExt cx="1568450" cy="1568450"/>
                        </a:xfrm>
                      </wpg:grpSpPr>
                      <pic:pic xmlns:pic="http://schemas.openxmlformats.org/drawingml/2006/picture">
                        <pic:nvPicPr>
                          <pic:cNvPr id="303275820" name="Picture 21176799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450" cy="1568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098532" name="Picture 167042120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04261" y="202131"/>
                            <a:ext cx="721360" cy="721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7C1B76" id="Group 45" o:spid="_x0000_s1026" alt="&quot;&quot;" style="position:absolute;margin-left:0;margin-top:.65pt;width:123.5pt;height:123.5pt;z-index:252280832" coordsize="15684,15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">
                <v:shape id="Picture 2117679914" o:spid="_x0000_s1027" type="#_x0000_t75" alt="&quot;&quot;" style="position:absolute;width:15684;height:1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">
                  <v:imagedata r:id="rId172" o:title=""/>
                </v:shape>
                <v:shape id="Picture 1670421201" o:spid="_x0000_s1028" type="#_x0000_t75" alt="&quot;&quot;" style="position:absolute;left:4042;top:2021;width:7214;height:7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">
                  <v:imagedata r:id="rId173" o:title=""/>
                </v:shape>
              </v:group>
            </w:pict>
          </mc:Fallback>
        </mc:AlternateContent>
      </w:r>
      <w:r w:rsidR="004B11CE">
        <w:rPr>
          <w:lang w:eastAsia="en-NZ"/>
        </w:rPr>
        <w:t xml:space="preserve">We may use </w:t>
      </w:r>
    </w:p>
    <w:p w14:paraId="34E88F8A" w14:textId="005B1749" w:rsidR="004B11CE" w:rsidRDefault="004B11CE" w:rsidP="00147F0A">
      <w:pPr>
        <w:rPr>
          <w:lang w:eastAsia="en-NZ"/>
        </w:rPr>
      </w:pPr>
      <w:r w:rsidRPr="004B11CE">
        <w:rPr>
          <w:b/>
          <w:bCs/>
          <w:lang w:eastAsia="en-NZ"/>
        </w:rPr>
        <w:t>Artificial Intelligence /</w:t>
      </w:r>
      <w:r>
        <w:rPr>
          <w:lang w:eastAsia="en-NZ"/>
        </w:rPr>
        <w:t xml:space="preserve"> </w:t>
      </w:r>
      <w:r w:rsidRPr="004B11CE">
        <w:rPr>
          <w:b/>
          <w:bCs/>
          <w:lang w:eastAsia="en-NZ"/>
        </w:rPr>
        <w:t>AI</w:t>
      </w:r>
      <w:r>
        <w:rPr>
          <w:lang w:eastAsia="en-NZ"/>
        </w:rPr>
        <w:t xml:space="preserve"> to look at submissions / feedback. </w:t>
      </w:r>
    </w:p>
    <w:p w14:paraId="0EC5BB6C" w14:textId="77777777" w:rsidR="004B11CE" w:rsidRDefault="004B11CE" w:rsidP="00147F0A">
      <w:pPr>
        <w:rPr>
          <w:lang w:eastAsia="en-NZ"/>
        </w:rPr>
      </w:pPr>
    </w:p>
    <w:p w14:paraId="56AC4E5C" w14:textId="77777777" w:rsidR="004B11CE" w:rsidRDefault="004B11CE" w:rsidP="00147F0A">
      <w:pPr>
        <w:rPr>
          <w:lang w:eastAsia="en-NZ"/>
        </w:rPr>
      </w:pPr>
    </w:p>
    <w:p w14:paraId="42958BA2" w14:textId="41495AA4" w:rsidR="004B11CE" w:rsidRDefault="004B11CE" w:rsidP="00147F0A">
      <w:pPr>
        <w:rPr>
          <w:lang w:eastAsia="en-NZ"/>
        </w:rPr>
      </w:pPr>
    </w:p>
    <w:p w14:paraId="4DF8E434" w14:textId="77777777" w:rsidR="00BE239C" w:rsidRDefault="00BE239C" w:rsidP="00147F0A">
      <w:pPr>
        <w:rPr>
          <w:lang w:eastAsia="en-NZ"/>
        </w:rPr>
      </w:pPr>
    </w:p>
    <w:p w14:paraId="30B46E96" w14:textId="36271348" w:rsidR="004B11CE" w:rsidRDefault="007E3E84" w:rsidP="004B11CE">
      <w:r>
        <w:rPr>
          <w:noProof/>
          <w:lang w:eastAsia="en-NZ"/>
        </w:rPr>
        <w:lastRenderedPageBreak/>
        <w:drawing>
          <wp:anchor distT="0" distB="0" distL="114300" distR="114300" simplePos="0" relativeHeight="252277760" behindDoc="0" locked="0" layoutInCell="1" allowOverlap="1" wp14:anchorId="722CCB7C" wp14:editId="64E6F265">
            <wp:simplePos x="0" y="0"/>
            <wp:positionH relativeFrom="margin">
              <wp:align>left</wp:align>
            </wp:positionH>
            <wp:positionV relativeFrom="paragraph">
              <wp:posOffset>265831</wp:posOffset>
            </wp:positionV>
            <wp:extent cx="1530417" cy="1530417"/>
            <wp:effectExtent l="0" t="0" r="0" b="0"/>
            <wp:wrapNone/>
            <wp:docPr id="182679294" name="Picture 1826792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79294" name="Picture 1826792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532799" cy="1532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1CE">
        <w:rPr>
          <w:noProof/>
        </w:rPr>
        <mc:AlternateContent>
          <mc:Choice Requires="wps">
            <w:drawing>
              <wp:anchor distT="0" distB="0" distL="114300" distR="114300" simplePos="0" relativeHeight="251993088" behindDoc="1" locked="0" layoutInCell="1" allowOverlap="1" wp14:anchorId="612F8635" wp14:editId="67E7D5D1">
                <wp:simplePos x="0" y="0"/>
                <wp:positionH relativeFrom="margin">
                  <wp:posOffset>2127183</wp:posOffset>
                </wp:positionH>
                <wp:positionV relativeFrom="paragraph">
                  <wp:posOffset>-57752</wp:posOffset>
                </wp:positionV>
                <wp:extent cx="3599815" cy="2117090"/>
                <wp:effectExtent l="0" t="0" r="635" b="0"/>
                <wp:wrapNone/>
                <wp:docPr id="37213216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170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DCCD67" id="Rectangle 1" o:spid="_x0000_s1026" alt="&quot;&quot;" style="position:absolute;margin-left:167.5pt;margin-top:-4.55pt;width:283.45pt;height:166.7pt;z-index:-25132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  <w:r w:rsidR="004B11CE" w:rsidRPr="0063218E">
        <w:rPr>
          <w:b/>
          <w:bCs/>
          <w:lang w:eastAsia="en-GB"/>
        </w:rPr>
        <w:t>Artificial Intelligence / AI</w:t>
      </w:r>
      <w:r w:rsidR="004B11CE">
        <w:rPr>
          <w:lang w:eastAsia="en-GB"/>
        </w:rPr>
        <w:t xml:space="preserve"> is </w:t>
      </w:r>
      <w:r w:rsidR="004B11CE">
        <w:t xml:space="preserve">a way </w:t>
      </w:r>
      <w:proofErr w:type="gramStart"/>
      <w:r w:rsidR="004B11CE">
        <w:t>computers</w:t>
      </w:r>
      <w:proofErr w:type="gramEnd"/>
      <w:r w:rsidR="004B11CE">
        <w:t xml:space="preserve"> can:</w:t>
      </w:r>
    </w:p>
    <w:p w14:paraId="3A784E5A" w14:textId="26A3F307" w:rsidR="004B11CE" w:rsidRDefault="004B11CE" w:rsidP="004B11CE">
      <w:pPr>
        <w:pStyle w:val="Listtoplevel"/>
      </w:pPr>
      <w:r>
        <w:t>put together lots of information</w:t>
      </w:r>
    </w:p>
    <w:p w14:paraId="697E729B" w14:textId="7AD27C24" w:rsidR="004B11CE" w:rsidRDefault="004B11CE" w:rsidP="004B11CE">
      <w:pPr>
        <w:pStyle w:val="Listtoplevel"/>
      </w:pPr>
      <w:r>
        <w:t>learn to do things.</w:t>
      </w:r>
    </w:p>
    <w:p w14:paraId="58029AC9" w14:textId="5C7E7F01" w:rsidR="00147F0A" w:rsidRPr="00147F0A" w:rsidRDefault="00147F0A" w:rsidP="00147F0A">
      <w:pPr>
        <w:rPr>
          <w:lang w:eastAsia="en-NZ"/>
        </w:rPr>
      </w:pPr>
    </w:p>
    <w:p w14:paraId="494CDFAD" w14:textId="1648C563" w:rsidR="00147F0A" w:rsidRDefault="007E3E84" w:rsidP="00BD2459">
      <w:pPr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89024" behindDoc="0" locked="0" layoutInCell="1" allowOverlap="1" wp14:anchorId="00C917BF" wp14:editId="65ABAA51">
                <wp:simplePos x="0" y="0"/>
                <wp:positionH relativeFrom="column">
                  <wp:posOffset>0</wp:posOffset>
                </wp:positionH>
                <wp:positionV relativeFrom="paragraph">
                  <wp:posOffset>45687</wp:posOffset>
                </wp:positionV>
                <wp:extent cx="1683719" cy="2039854"/>
                <wp:effectExtent l="0" t="0" r="0" b="0"/>
                <wp:wrapNone/>
                <wp:docPr id="1031026619" name="Group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3719" cy="2039854"/>
                          <a:chOff x="0" y="0"/>
                          <a:chExt cx="1683719" cy="2039854"/>
                        </a:xfrm>
                      </wpg:grpSpPr>
                      <pic:pic xmlns:pic="http://schemas.openxmlformats.org/drawingml/2006/picture">
                        <pic:nvPicPr>
                          <pic:cNvPr id="281231675" name="Picture 18855103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190" cy="885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993853" name="Picture 11993708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481263" y="827772"/>
                            <a:ext cx="904240" cy="904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567326" name="Arrow: Curved Left 4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804450">
                            <a:off x="873292" y="192505"/>
                            <a:ext cx="519964" cy="1004269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7492160" name="Picture 4219266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885524" y="1241659"/>
                            <a:ext cx="798195" cy="798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824CFF" id="Group 47" o:spid="_x0000_s1026" alt="&quot;&quot;" style="position:absolute;margin-left:0;margin-top:3.6pt;width:132.6pt;height:160.6pt;z-index:252289024" coordsize="16837,20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">
                <v:shape id="Picture 1885510368" o:spid="_x0000_s1027" type="#_x0000_t75" alt="&quot;&quot;" style="position:absolute;width:8851;height:8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">
                  <v:imagedata r:id="rId170" o:title=""/>
                </v:shape>
                <v:shape id="Picture 1199370839" o:spid="_x0000_s1028" type="#_x0000_t75" alt="&quot;&quot;" style="position:absolute;left:4812;top:8277;width:9043;height:9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">
                  <v:imagedata r:id="rId172" o:title=""/>
                </v:shape>
                <v:shapetype id="_x0000_t103" coordsize="21600,21600" o:spt="103" adj="12960,19440,7200" path="wr@22,0@21@3,,0@21@4@22@14@21@1@21@7@2@12l@2@13,0@8@2@11at@22,0@21@3@2@10@24@16@22@14@21@1@24@16,0@14xear@22@14@21@1@21@7@24@1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ellipse #2 height @4"/>
                    <v:f eqn="sum @4 @9 0"/>
                    <v:f eqn="sum @10 #1 width"/>
                    <v:f eqn="sum @7 @9 0"/>
                    <v:f eqn="sum @11 width #0"/>
                    <v:f eqn="sum @5 0 #0"/>
                    <v:f eqn="prod @14 1 2"/>
                    <v:f eqn="mid @4 @7"/>
                    <v:f eqn="sum #0 #1 width"/>
                    <v:f eqn="prod @17 1 2"/>
                    <v:f eqn="sum @16 0 @18"/>
                    <v:f eqn="val width"/>
                    <v:f eqn="val height"/>
                    <v:f eqn="sum 0 0 height"/>
                    <v:f eqn="sum @16 0 @4"/>
                    <v:f eqn="ellipse @23 @4 height"/>
                    <v:f eqn="sum @8 128 0"/>
                    <v:f eqn="prod @5 1 2"/>
                    <v:f eqn="sum @5 0 128"/>
                    <v:f eqn="sum #0 @16 @11"/>
                    <v:f eqn="sum width 0 #0"/>
                    <v:f eqn="prod @29 1 2"/>
                    <v:f eqn="prod height height 1"/>
                    <v:f eqn="prod #2 #2 1"/>
                    <v:f eqn="sum @31 0 @32"/>
                    <v:f eqn="sqrt @33"/>
                    <v:f eqn="sum @34 height 0"/>
                    <v:f eqn="prod width height @35"/>
                    <v:f eqn="sum @36 64 0"/>
                    <v:f eqn="prod #0 1 2"/>
                    <v:f eqn="ellipse @30 @38 height"/>
                    <v:f eqn="sum @39 0 64"/>
                    <v:f eqn="prod @4 1 2"/>
                    <v:f eqn="sum #1 0 @41"/>
                    <v:f eqn="prod height 4390 32768"/>
                    <v:f eqn="prod height 28378 32768"/>
                  </v:formulas>
                  <v:path o:extrusionok="f" o:connecttype="custom" o:connectlocs="0,@15;@2,@11;0,@8;@2,@13;@21,@16" o:connectangles="180,180,180,90,0" textboxrect="@43,@41,@44,@42"/>
                  <v:handles>
                    <v:h position="topLeft,#0" yrange="@37,@27"/>
                    <v:h position="topLeft,#1" yrange="@25,@20"/>
                    <v:h position="#2,bottomRight" xrange="0,@40"/>
                  </v:handles>
                  <o:complex v:ext="view"/>
                </v:shapetype>
                <v:shape id="Arrow: Curved Left 46" o:spid="_x0000_s1029" type="#_x0000_t103" alt="&quot;&quot;" style="position:absolute;left:8732;top:1925;width:5200;height:10042;rotation:-196121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" adj="16008,20202,5400" fillcolor="#4472c4 [3204]" strokecolor="#09101d [484]" strokeweight="1pt"/>
                <v:shape id="Picture 421926620" o:spid="_x0000_s1030" type="#_x0000_t75" alt="&quot;&quot;" style="position:absolute;left:8855;top:12416;width:7982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">
                  <v:imagedata r:id="rId105" o:title=""/>
                </v:shape>
              </v:group>
            </w:pict>
          </mc:Fallback>
        </mc:AlternateContent>
      </w:r>
    </w:p>
    <w:p w14:paraId="0C2A4374" w14:textId="7EA1D2D4" w:rsidR="00256194" w:rsidRDefault="00256194" w:rsidP="00BD2459">
      <w:pPr>
        <w:rPr>
          <w:lang w:val="en-NZ" w:eastAsia="en-NZ"/>
        </w:rPr>
      </w:pPr>
      <w:r>
        <w:rPr>
          <w:lang w:val="en-NZ" w:eastAsia="en-NZ"/>
        </w:rPr>
        <w:t xml:space="preserve">We will not put </w:t>
      </w:r>
      <w:r w:rsidR="00A41F0A">
        <w:rPr>
          <w:lang w:val="en-NZ" w:eastAsia="en-NZ"/>
        </w:rPr>
        <w:t>information about you</w:t>
      </w:r>
      <w:r>
        <w:rPr>
          <w:lang w:val="en-NZ" w:eastAsia="en-NZ"/>
        </w:rPr>
        <w:t xml:space="preserve"> into the Artificial Intelligence / AI system we are using.</w:t>
      </w:r>
    </w:p>
    <w:p w14:paraId="2FCB6E2B" w14:textId="4CFBEF88" w:rsidR="00147F0A" w:rsidRDefault="00147F0A" w:rsidP="00BD2459">
      <w:pPr>
        <w:rPr>
          <w:lang w:val="en-NZ" w:eastAsia="en-NZ"/>
        </w:rPr>
      </w:pPr>
    </w:p>
    <w:p w14:paraId="7DAA95E9" w14:textId="3812CDB5" w:rsidR="00735305" w:rsidRDefault="00735305">
      <w:pPr>
        <w:spacing w:line="240" w:lineRule="auto"/>
        <w:ind w:left="0"/>
        <w:rPr>
          <w:noProof/>
        </w:rPr>
      </w:pPr>
      <w:bookmarkStart w:id="22" w:name="_Hlk53559738"/>
      <w:r>
        <w:rPr>
          <w:noProof/>
        </w:rPr>
        <w:br w:type="page"/>
      </w:r>
    </w:p>
    <w:bookmarkEnd w:id="22"/>
    <w:p w14:paraId="5244314E" w14:textId="06F5B18B" w:rsidR="00316DBA" w:rsidRPr="005C1A83" w:rsidRDefault="005C1A83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05696" behindDoc="0" locked="0" layoutInCell="1" allowOverlap="1" wp14:anchorId="547B3A9A" wp14:editId="162535AE">
            <wp:simplePos x="0" y="0"/>
            <wp:positionH relativeFrom="margin">
              <wp:posOffset>0</wp:posOffset>
            </wp:positionH>
            <wp:positionV relativeFrom="paragraph">
              <wp:posOffset>114300</wp:posOffset>
            </wp:positionV>
            <wp:extent cx="1485900" cy="282062"/>
            <wp:effectExtent l="0" t="0" r="0" b="3810"/>
            <wp:wrapNone/>
            <wp:docPr id="42" name="Picture 42" descr="Ministry of Transport - Te Manatū Waka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001" cy="28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2535B0D7" wp14:editId="20EF448A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2E419D" id="Rectangle: Rounded Corners 24" o:spid="_x0000_s1026" alt="&quot;&quot;" style="position:absolute;margin-left:-27pt;margin-top:-21pt;width:490.9pt;height:660.75pt;z-index:-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 xml:space="preserve">the Ministry of Transport Te </w:t>
      </w:r>
      <w:proofErr w:type="spellStart"/>
      <w:r>
        <w:rPr>
          <w:rFonts w:eastAsia="Times New Roman" w:cs="Arial"/>
          <w:sz w:val="28"/>
          <w:szCs w:val="28"/>
          <w:lang w:eastAsia="en-NZ"/>
        </w:rPr>
        <w:t>Manatū</w:t>
      </w:r>
      <w:proofErr w:type="spellEnd"/>
      <w:r>
        <w:rPr>
          <w:rFonts w:eastAsia="Times New Roman" w:cs="Arial"/>
          <w:sz w:val="28"/>
          <w:szCs w:val="28"/>
          <w:lang w:eastAsia="en-NZ"/>
        </w:rPr>
        <w:t xml:space="preserve"> Waka. </w:t>
      </w:r>
    </w:p>
    <w:p w14:paraId="1D24512F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54B355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7744" behindDoc="0" locked="0" layoutInCell="1" allowOverlap="1" wp14:anchorId="64B2E8C1" wp14:editId="2303B990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014B20F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6720" behindDoc="0" locked="0" layoutInCell="1" allowOverlap="1" wp14:anchorId="6C3945D8" wp14:editId="2C891BFE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C074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2BEF47E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03648" behindDoc="0" locked="0" layoutInCell="1" allowOverlap="1" wp14:anchorId="6DA42319" wp14:editId="57382BA5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6D89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3CD0DB7F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33817686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09792" behindDoc="0" locked="0" layoutInCell="1" allowOverlap="1" wp14:anchorId="4AD0BC33" wp14:editId="56B4C8FC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08ACAEED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63BF6F1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08768" behindDoc="1" locked="0" layoutInCell="1" allowOverlap="1" wp14:anchorId="1B15511F" wp14:editId="60F29E6E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4214EF7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834621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CA47B87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5D23BC1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12864" behindDoc="0" locked="0" layoutInCell="1" allowOverlap="1" wp14:anchorId="75C47629" wp14:editId="64DB325D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3EF39439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10816" behindDoc="0" locked="0" layoutInCell="1" allowOverlap="1" wp14:anchorId="5574414F" wp14:editId="708F6261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A2EB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4D2E09E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A3FA9D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776316F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F74B96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11840" behindDoc="0" locked="0" layoutInCell="1" allowOverlap="1" wp14:anchorId="07C2A137" wp14:editId="47BE2696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2BF97CC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D33FE3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6EAD22E1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031FFED7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7D801D33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84"/>
      <w:footerReference w:type="default" r:id="rId185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C08E50" w14:textId="77777777" w:rsidR="00A057F1" w:rsidRDefault="00A057F1">
      <w:pPr>
        <w:spacing w:line="240" w:lineRule="auto"/>
      </w:pPr>
      <w:r>
        <w:separator/>
      </w:r>
    </w:p>
  </w:endnote>
  <w:endnote w:type="continuationSeparator" w:id="0">
    <w:p w14:paraId="0594A766" w14:textId="77777777" w:rsidR="00A057F1" w:rsidRDefault="00A057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5D283E5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81A8AE1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59E5DC7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7807042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B28769" w14:textId="77777777" w:rsidR="00A057F1" w:rsidRDefault="00A057F1">
      <w:pPr>
        <w:spacing w:line="240" w:lineRule="auto"/>
      </w:pPr>
      <w:r>
        <w:separator/>
      </w:r>
    </w:p>
  </w:footnote>
  <w:footnote w:type="continuationSeparator" w:id="0">
    <w:p w14:paraId="78C0D54A" w14:textId="77777777" w:rsidR="00A057F1" w:rsidRDefault="00A057F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BD22EF"/>
    <w:multiLevelType w:val="hybridMultilevel"/>
    <w:tmpl w:val="DEA26F1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2E71E0"/>
    <w:multiLevelType w:val="hybridMultilevel"/>
    <w:tmpl w:val="F6362BC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650345"/>
    <w:multiLevelType w:val="hybridMultilevel"/>
    <w:tmpl w:val="3A148814"/>
    <w:lvl w:ilvl="0" w:tplc="C75A5DA0">
      <w:start w:val="1"/>
      <w:numFmt w:val="bullet"/>
      <w:pStyle w:val="Bullet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2396706"/>
    <w:multiLevelType w:val="hybridMultilevel"/>
    <w:tmpl w:val="44B8BDF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54616485">
    <w:abstractNumId w:val="6"/>
  </w:num>
  <w:num w:numId="2" w16cid:durableId="1449470467">
    <w:abstractNumId w:val="2"/>
  </w:num>
  <w:num w:numId="3" w16cid:durableId="1911694060">
    <w:abstractNumId w:val="12"/>
  </w:num>
  <w:num w:numId="4" w16cid:durableId="159582999">
    <w:abstractNumId w:val="14"/>
  </w:num>
  <w:num w:numId="5" w16cid:durableId="1174998040">
    <w:abstractNumId w:val="7"/>
  </w:num>
  <w:num w:numId="6" w16cid:durableId="636497674">
    <w:abstractNumId w:val="5"/>
  </w:num>
  <w:num w:numId="7" w16cid:durableId="1834104962">
    <w:abstractNumId w:val="3"/>
  </w:num>
  <w:num w:numId="8" w16cid:durableId="564729604">
    <w:abstractNumId w:val="10"/>
  </w:num>
  <w:num w:numId="9" w16cid:durableId="689988962">
    <w:abstractNumId w:val="1"/>
  </w:num>
  <w:num w:numId="10" w16cid:durableId="1585338559">
    <w:abstractNumId w:val="8"/>
  </w:num>
  <w:num w:numId="11" w16cid:durableId="1841657764">
    <w:abstractNumId w:val="0"/>
  </w:num>
  <w:num w:numId="12" w16cid:durableId="1771663136">
    <w:abstractNumId w:val="15"/>
  </w:num>
  <w:num w:numId="13" w16cid:durableId="1980768932">
    <w:abstractNumId w:val="16"/>
  </w:num>
  <w:num w:numId="14" w16cid:durableId="1724450207">
    <w:abstractNumId w:val="11"/>
  </w:num>
  <w:num w:numId="15" w16cid:durableId="949119228">
    <w:abstractNumId w:val="9"/>
  </w:num>
  <w:num w:numId="16" w16cid:durableId="736318641">
    <w:abstractNumId w:val="13"/>
  </w:num>
  <w:num w:numId="17" w16cid:durableId="182342696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3D383B"/>
    <w:rsid w:val="000013CC"/>
    <w:rsid w:val="00002417"/>
    <w:rsid w:val="00005DB6"/>
    <w:rsid w:val="000064D2"/>
    <w:rsid w:val="000227B4"/>
    <w:rsid w:val="0002478C"/>
    <w:rsid w:val="0003092A"/>
    <w:rsid w:val="00041A07"/>
    <w:rsid w:val="00044FAF"/>
    <w:rsid w:val="0004557B"/>
    <w:rsid w:val="0006229D"/>
    <w:rsid w:val="00076AF2"/>
    <w:rsid w:val="0007735E"/>
    <w:rsid w:val="00085E05"/>
    <w:rsid w:val="000870CC"/>
    <w:rsid w:val="0009079F"/>
    <w:rsid w:val="00090942"/>
    <w:rsid w:val="0009171F"/>
    <w:rsid w:val="000A2810"/>
    <w:rsid w:val="000A3C46"/>
    <w:rsid w:val="000D2B45"/>
    <w:rsid w:val="000E739F"/>
    <w:rsid w:val="00101B47"/>
    <w:rsid w:val="00112D26"/>
    <w:rsid w:val="00122416"/>
    <w:rsid w:val="00124EA8"/>
    <w:rsid w:val="001408EB"/>
    <w:rsid w:val="00144A50"/>
    <w:rsid w:val="00147F0A"/>
    <w:rsid w:val="001505EE"/>
    <w:rsid w:val="001754F4"/>
    <w:rsid w:val="001A3CBE"/>
    <w:rsid w:val="001B4DD5"/>
    <w:rsid w:val="001C60BB"/>
    <w:rsid w:val="001D223E"/>
    <w:rsid w:val="001E3429"/>
    <w:rsid w:val="00201791"/>
    <w:rsid w:val="00226B63"/>
    <w:rsid w:val="00226C0D"/>
    <w:rsid w:val="00226F54"/>
    <w:rsid w:val="00256194"/>
    <w:rsid w:val="00257D60"/>
    <w:rsid w:val="00261BF8"/>
    <w:rsid w:val="00266B9F"/>
    <w:rsid w:val="00275F60"/>
    <w:rsid w:val="00284D0D"/>
    <w:rsid w:val="002A5256"/>
    <w:rsid w:val="002C40C3"/>
    <w:rsid w:val="002C417D"/>
    <w:rsid w:val="002D11B3"/>
    <w:rsid w:val="002F3AFA"/>
    <w:rsid w:val="002F498C"/>
    <w:rsid w:val="0030494F"/>
    <w:rsid w:val="00315307"/>
    <w:rsid w:val="00315522"/>
    <w:rsid w:val="00316DBA"/>
    <w:rsid w:val="00323EB3"/>
    <w:rsid w:val="00337855"/>
    <w:rsid w:val="0035670D"/>
    <w:rsid w:val="003631C1"/>
    <w:rsid w:val="003646D2"/>
    <w:rsid w:val="00371C85"/>
    <w:rsid w:val="003831EB"/>
    <w:rsid w:val="00391A5C"/>
    <w:rsid w:val="003D383B"/>
    <w:rsid w:val="003D631D"/>
    <w:rsid w:val="003E3942"/>
    <w:rsid w:val="003F07F7"/>
    <w:rsid w:val="003F2FA9"/>
    <w:rsid w:val="003F5628"/>
    <w:rsid w:val="004002D2"/>
    <w:rsid w:val="004047C2"/>
    <w:rsid w:val="00406599"/>
    <w:rsid w:val="0041353D"/>
    <w:rsid w:val="00426BE4"/>
    <w:rsid w:val="00433A14"/>
    <w:rsid w:val="00442D15"/>
    <w:rsid w:val="004535B5"/>
    <w:rsid w:val="004567B0"/>
    <w:rsid w:val="004636C1"/>
    <w:rsid w:val="00465C2B"/>
    <w:rsid w:val="0047682B"/>
    <w:rsid w:val="00490C2D"/>
    <w:rsid w:val="00491A48"/>
    <w:rsid w:val="004A0F4E"/>
    <w:rsid w:val="004A1FBC"/>
    <w:rsid w:val="004B0CB5"/>
    <w:rsid w:val="004B11CE"/>
    <w:rsid w:val="004B6A19"/>
    <w:rsid w:val="004C440E"/>
    <w:rsid w:val="004C52B1"/>
    <w:rsid w:val="004D5DC5"/>
    <w:rsid w:val="004E31AA"/>
    <w:rsid w:val="004F3328"/>
    <w:rsid w:val="004F56C0"/>
    <w:rsid w:val="00503AD5"/>
    <w:rsid w:val="00510007"/>
    <w:rsid w:val="00522E5E"/>
    <w:rsid w:val="00540918"/>
    <w:rsid w:val="00544521"/>
    <w:rsid w:val="00570380"/>
    <w:rsid w:val="00577D24"/>
    <w:rsid w:val="00590CD8"/>
    <w:rsid w:val="005921AD"/>
    <w:rsid w:val="005A0557"/>
    <w:rsid w:val="005B764C"/>
    <w:rsid w:val="005C1A83"/>
    <w:rsid w:val="005C6033"/>
    <w:rsid w:val="005F70E8"/>
    <w:rsid w:val="0060011B"/>
    <w:rsid w:val="00621884"/>
    <w:rsid w:val="00640F80"/>
    <w:rsid w:val="0064397C"/>
    <w:rsid w:val="0064667B"/>
    <w:rsid w:val="0066040C"/>
    <w:rsid w:val="00665EBD"/>
    <w:rsid w:val="00683296"/>
    <w:rsid w:val="006A21C9"/>
    <w:rsid w:val="006B128B"/>
    <w:rsid w:val="006B45FC"/>
    <w:rsid w:val="006B4CC3"/>
    <w:rsid w:val="006C1D10"/>
    <w:rsid w:val="006C5C26"/>
    <w:rsid w:val="006D12ED"/>
    <w:rsid w:val="006D5271"/>
    <w:rsid w:val="006D69C3"/>
    <w:rsid w:val="006E050D"/>
    <w:rsid w:val="007012DC"/>
    <w:rsid w:val="00702805"/>
    <w:rsid w:val="00705CA3"/>
    <w:rsid w:val="00734C63"/>
    <w:rsid w:val="00735305"/>
    <w:rsid w:val="00736E4E"/>
    <w:rsid w:val="007414AA"/>
    <w:rsid w:val="0074648B"/>
    <w:rsid w:val="0075063C"/>
    <w:rsid w:val="007516B5"/>
    <w:rsid w:val="00760DC8"/>
    <w:rsid w:val="00773EF2"/>
    <w:rsid w:val="007829EC"/>
    <w:rsid w:val="00795901"/>
    <w:rsid w:val="007A4AE2"/>
    <w:rsid w:val="007A5D4B"/>
    <w:rsid w:val="007B05F3"/>
    <w:rsid w:val="007C7764"/>
    <w:rsid w:val="007E3E84"/>
    <w:rsid w:val="007E7233"/>
    <w:rsid w:val="007F6E7F"/>
    <w:rsid w:val="00840E1C"/>
    <w:rsid w:val="00863D53"/>
    <w:rsid w:val="00881C9F"/>
    <w:rsid w:val="008848CB"/>
    <w:rsid w:val="00887F23"/>
    <w:rsid w:val="008938C7"/>
    <w:rsid w:val="008D437D"/>
    <w:rsid w:val="008E2DAE"/>
    <w:rsid w:val="00914168"/>
    <w:rsid w:val="0093284A"/>
    <w:rsid w:val="009411B0"/>
    <w:rsid w:val="00942F0B"/>
    <w:rsid w:val="0094516C"/>
    <w:rsid w:val="00956937"/>
    <w:rsid w:val="00957EEA"/>
    <w:rsid w:val="00974E0B"/>
    <w:rsid w:val="0098180B"/>
    <w:rsid w:val="00984644"/>
    <w:rsid w:val="00992D9C"/>
    <w:rsid w:val="0099431D"/>
    <w:rsid w:val="009C0590"/>
    <w:rsid w:val="009C3FED"/>
    <w:rsid w:val="009C442E"/>
    <w:rsid w:val="009E0B41"/>
    <w:rsid w:val="009E16D4"/>
    <w:rsid w:val="009E178F"/>
    <w:rsid w:val="00A00ADA"/>
    <w:rsid w:val="00A025AE"/>
    <w:rsid w:val="00A057F1"/>
    <w:rsid w:val="00A10267"/>
    <w:rsid w:val="00A12915"/>
    <w:rsid w:val="00A1608E"/>
    <w:rsid w:val="00A16CD6"/>
    <w:rsid w:val="00A32F49"/>
    <w:rsid w:val="00A41F0A"/>
    <w:rsid w:val="00A62AFE"/>
    <w:rsid w:val="00A67570"/>
    <w:rsid w:val="00A73D52"/>
    <w:rsid w:val="00A96B71"/>
    <w:rsid w:val="00AD5F2D"/>
    <w:rsid w:val="00AE055D"/>
    <w:rsid w:val="00B04067"/>
    <w:rsid w:val="00B048CE"/>
    <w:rsid w:val="00B13B45"/>
    <w:rsid w:val="00B16010"/>
    <w:rsid w:val="00B35151"/>
    <w:rsid w:val="00B50B0B"/>
    <w:rsid w:val="00B52103"/>
    <w:rsid w:val="00B57DBC"/>
    <w:rsid w:val="00B64E35"/>
    <w:rsid w:val="00B727CD"/>
    <w:rsid w:val="00B74B6C"/>
    <w:rsid w:val="00B81A2E"/>
    <w:rsid w:val="00B82ACE"/>
    <w:rsid w:val="00B85769"/>
    <w:rsid w:val="00BA0529"/>
    <w:rsid w:val="00BB28E6"/>
    <w:rsid w:val="00BB55A0"/>
    <w:rsid w:val="00BB7148"/>
    <w:rsid w:val="00BC5A04"/>
    <w:rsid w:val="00BC7E04"/>
    <w:rsid w:val="00BD2459"/>
    <w:rsid w:val="00BD34B6"/>
    <w:rsid w:val="00BE239C"/>
    <w:rsid w:val="00BE444A"/>
    <w:rsid w:val="00BE7730"/>
    <w:rsid w:val="00BF5DDC"/>
    <w:rsid w:val="00C00CA9"/>
    <w:rsid w:val="00C200AE"/>
    <w:rsid w:val="00C214FE"/>
    <w:rsid w:val="00C23206"/>
    <w:rsid w:val="00C415A1"/>
    <w:rsid w:val="00C80304"/>
    <w:rsid w:val="00CC747F"/>
    <w:rsid w:val="00CC7CDE"/>
    <w:rsid w:val="00CD51DA"/>
    <w:rsid w:val="00D0404B"/>
    <w:rsid w:val="00D04619"/>
    <w:rsid w:val="00D12958"/>
    <w:rsid w:val="00D23D02"/>
    <w:rsid w:val="00D60ADD"/>
    <w:rsid w:val="00D652D9"/>
    <w:rsid w:val="00D67451"/>
    <w:rsid w:val="00D70FB5"/>
    <w:rsid w:val="00D71369"/>
    <w:rsid w:val="00D852B6"/>
    <w:rsid w:val="00D90F73"/>
    <w:rsid w:val="00D91936"/>
    <w:rsid w:val="00D95D45"/>
    <w:rsid w:val="00D97119"/>
    <w:rsid w:val="00DC5D2A"/>
    <w:rsid w:val="00DE3F77"/>
    <w:rsid w:val="00DF2E18"/>
    <w:rsid w:val="00E02C06"/>
    <w:rsid w:val="00E114DC"/>
    <w:rsid w:val="00E12378"/>
    <w:rsid w:val="00E17BF8"/>
    <w:rsid w:val="00E210A9"/>
    <w:rsid w:val="00E22911"/>
    <w:rsid w:val="00E23708"/>
    <w:rsid w:val="00E23EF9"/>
    <w:rsid w:val="00E25EA4"/>
    <w:rsid w:val="00E301CA"/>
    <w:rsid w:val="00E37E20"/>
    <w:rsid w:val="00E422EA"/>
    <w:rsid w:val="00E52B2D"/>
    <w:rsid w:val="00E56A37"/>
    <w:rsid w:val="00E70E61"/>
    <w:rsid w:val="00E757C5"/>
    <w:rsid w:val="00E81BB5"/>
    <w:rsid w:val="00E8495D"/>
    <w:rsid w:val="00E872B6"/>
    <w:rsid w:val="00E93FFE"/>
    <w:rsid w:val="00EA26BC"/>
    <w:rsid w:val="00EA4021"/>
    <w:rsid w:val="00EA567F"/>
    <w:rsid w:val="00EB64AE"/>
    <w:rsid w:val="00EC5F32"/>
    <w:rsid w:val="00EE03C5"/>
    <w:rsid w:val="00EE2FAF"/>
    <w:rsid w:val="00EE30F2"/>
    <w:rsid w:val="00EF02F9"/>
    <w:rsid w:val="00EF4A04"/>
    <w:rsid w:val="00F20BCC"/>
    <w:rsid w:val="00F31478"/>
    <w:rsid w:val="00F32DCE"/>
    <w:rsid w:val="00F3504F"/>
    <w:rsid w:val="00F65A1E"/>
    <w:rsid w:val="00F748E8"/>
    <w:rsid w:val="00F77D1C"/>
    <w:rsid w:val="00F87859"/>
    <w:rsid w:val="00F953B6"/>
    <w:rsid w:val="00FA0779"/>
    <w:rsid w:val="00FB3984"/>
    <w:rsid w:val="00FC1BD7"/>
    <w:rsid w:val="00FC63B6"/>
    <w:rsid w:val="00FE51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2F0AF65"/>
  <w14:defaultImageDpi w14:val="330"/>
  <w15:chartTrackingRefBased/>
  <w15:docId w15:val="{AAADF349-1830-469E-A413-04AE073B7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7F0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2C40C3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40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0C3"/>
    <w:rPr>
      <w:rFonts w:ascii="Segoe UI" w:eastAsiaTheme="minorEastAsia" w:hAnsi="Segoe UI" w:cs="Segoe UI"/>
      <w:sz w:val="18"/>
      <w:szCs w:val="18"/>
      <w:lang w:val="en-AU"/>
    </w:rPr>
  </w:style>
  <w:style w:type="paragraph" w:customStyle="1" w:styleId="Bullet1">
    <w:name w:val="Bullet1"/>
    <w:basedOn w:val="Normal"/>
    <w:qFormat/>
    <w:rsid w:val="000870CC"/>
    <w:pPr>
      <w:numPr>
        <w:numId w:val="14"/>
      </w:numPr>
      <w:suppressAutoHyphens/>
      <w:autoSpaceDE w:val="0"/>
      <w:autoSpaceDN w:val="0"/>
      <w:adjustRightInd w:val="0"/>
      <w:spacing w:after="120" w:line="288" w:lineRule="auto"/>
      <w:textAlignment w:val="center"/>
    </w:pPr>
    <w:rPr>
      <w:rFonts w:ascii="Verdana" w:eastAsia="Times New Roman" w:hAnsi="Verdana" w:cs="Arial"/>
      <w:kern w:val="28"/>
      <w:sz w:val="24"/>
      <w:szCs w:val="20"/>
      <w:lang w:val="en-US"/>
      <w14:ligatures w14:val="standardContextual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7F0A"/>
    <w:rPr>
      <w:rFonts w:asciiTheme="majorHAnsi" w:eastAsiaTheme="majorEastAsia" w:hAnsiTheme="majorHAnsi" w:cstheme="majorBidi"/>
      <w:i/>
      <w:iCs/>
      <w:color w:val="2F5496" w:themeColor="accent1" w:themeShade="BF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702805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702805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702805"/>
    <w:pPr>
      <w:spacing w:after="100"/>
      <w:ind w:left="320"/>
    </w:pPr>
  </w:style>
  <w:style w:type="paragraph" w:styleId="Revision">
    <w:name w:val="Revision"/>
    <w:hidden/>
    <w:uiPriority w:val="99"/>
    <w:semiHidden/>
    <w:rsid w:val="00A32F49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1" Type="http://schemas.openxmlformats.org/officeDocument/2006/relationships/image" Target="media/image10.png"/><Relationship Id="rId42" Type="http://schemas.openxmlformats.org/officeDocument/2006/relationships/image" Target="media/image29.png"/><Relationship Id="rId63" Type="http://schemas.openxmlformats.org/officeDocument/2006/relationships/image" Target="media/image53.png"/><Relationship Id="rId84" Type="http://schemas.openxmlformats.org/officeDocument/2006/relationships/image" Target="media/image70.png"/><Relationship Id="rId138" Type="http://schemas.openxmlformats.org/officeDocument/2006/relationships/image" Target="media/image117.jpg"/><Relationship Id="rId159" Type="http://schemas.openxmlformats.org/officeDocument/2006/relationships/image" Target="media/image136.png"/><Relationship Id="rId170" Type="http://schemas.openxmlformats.org/officeDocument/2006/relationships/image" Target="media/image155.png"/><Relationship Id="rId107" Type="http://schemas.openxmlformats.org/officeDocument/2006/relationships/image" Target="media/image88.png"/><Relationship Id="rId11" Type="http://schemas.openxmlformats.org/officeDocument/2006/relationships/image" Target="media/image1.png"/><Relationship Id="rId32" Type="http://schemas.openxmlformats.org/officeDocument/2006/relationships/image" Target="media/image19.png"/><Relationship Id="rId53" Type="http://schemas.openxmlformats.org/officeDocument/2006/relationships/image" Target="media/image39.png"/><Relationship Id="rId74" Type="http://schemas.openxmlformats.org/officeDocument/2006/relationships/image" Target="media/image60.jpg"/><Relationship Id="rId128" Type="http://schemas.openxmlformats.org/officeDocument/2006/relationships/image" Target="media/image109.png"/><Relationship Id="rId149" Type="http://schemas.openxmlformats.org/officeDocument/2006/relationships/image" Target="media/image127.png"/><Relationship Id="rId5" Type="http://schemas.openxmlformats.org/officeDocument/2006/relationships/numbering" Target="numbering.xml"/><Relationship Id="rId95" Type="http://schemas.openxmlformats.org/officeDocument/2006/relationships/image" Target="media/image81.png"/><Relationship Id="rId160" Type="http://schemas.openxmlformats.org/officeDocument/2006/relationships/image" Target="media/image137.png"/><Relationship Id="rId181" Type="http://schemas.openxmlformats.org/officeDocument/2006/relationships/image" Target="media/image154.png"/><Relationship Id="rId22" Type="http://schemas.openxmlformats.org/officeDocument/2006/relationships/image" Target="media/image11.png"/><Relationship Id="rId43" Type="http://schemas.openxmlformats.org/officeDocument/2006/relationships/image" Target="media/image30.png"/><Relationship Id="rId64" Type="http://schemas.openxmlformats.org/officeDocument/2006/relationships/image" Target="media/image48.jpg"/><Relationship Id="rId118" Type="http://schemas.openxmlformats.org/officeDocument/2006/relationships/image" Target="media/image106.png"/><Relationship Id="rId139" Type="http://schemas.openxmlformats.org/officeDocument/2006/relationships/image" Target="media/image118.png"/><Relationship Id="rId85" Type="http://schemas.openxmlformats.org/officeDocument/2006/relationships/image" Target="media/image71.png"/><Relationship Id="rId150" Type="http://schemas.openxmlformats.org/officeDocument/2006/relationships/image" Target="media/image138.jpeg"/><Relationship Id="rId171" Type="http://schemas.openxmlformats.org/officeDocument/2006/relationships/image" Target="media/image145.png"/><Relationship Id="rId12" Type="http://schemas.openxmlformats.org/officeDocument/2006/relationships/image" Target="media/image2.jpeg"/><Relationship Id="rId33" Type="http://schemas.openxmlformats.org/officeDocument/2006/relationships/image" Target="media/image20.png"/><Relationship Id="rId108" Type="http://schemas.openxmlformats.org/officeDocument/2006/relationships/image" Target="media/image89.png"/><Relationship Id="rId129" Type="http://schemas.openxmlformats.org/officeDocument/2006/relationships/image" Target="media/image110.jpg"/><Relationship Id="rId54" Type="http://schemas.openxmlformats.org/officeDocument/2006/relationships/image" Target="media/image40.png"/><Relationship Id="rId75" Type="http://schemas.openxmlformats.org/officeDocument/2006/relationships/image" Target="media/image62.png"/><Relationship Id="rId96" Type="http://schemas.openxmlformats.org/officeDocument/2006/relationships/image" Target="media/image85.png"/><Relationship Id="rId140" Type="http://schemas.openxmlformats.org/officeDocument/2006/relationships/image" Target="media/image128.png"/><Relationship Id="rId161" Type="http://schemas.openxmlformats.org/officeDocument/2006/relationships/hyperlink" Target="mailto:TotalMobilityReview@transport.govt.nz" TargetMode="External"/><Relationship Id="rId182" Type="http://schemas.openxmlformats.org/officeDocument/2006/relationships/image" Target="media/image155.jpeg"/><Relationship Id="rId6" Type="http://schemas.openxmlformats.org/officeDocument/2006/relationships/styles" Target="styles.xml"/><Relationship Id="rId23" Type="http://schemas.openxmlformats.org/officeDocument/2006/relationships/image" Target="media/image12.png"/><Relationship Id="rId119" Type="http://schemas.openxmlformats.org/officeDocument/2006/relationships/image" Target="media/image99.png"/><Relationship Id="rId44" Type="http://schemas.openxmlformats.org/officeDocument/2006/relationships/image" Target="media/image31.png"/><Relationship Id="rId65" Type="http://schemas.openxmlformats.org/officeDocument/2006/relationships/image" Target="media/image49.png"/><Relationship Id="rId86" Type="http://schemas.openxmlformats.org/officeDocument/2006/relationships/image" Target="media/image75.png"/><Relationship Id="rId130" Type="http://schemas.openxmlformats.org/officeDocument/2006/relationships/image" Target="media/image111.png"/><Relationship Id="rId151" Type="http://schemas.openxmlformats.org/officeDocument/2006/relationships/image" Target="media/image139.png"/><Relationship Id="rId172" Type="http://schemas.openxmlformats.org/officeDocument/2006/relationships/image" Target="media/image157.png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4.png"/><Relationship Id="rId109" Type="http://schemas.openxmlformats.org/officeDocument/2006/relationships/image" Target="media/image90.jp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2.jpg"/><Relationship Id="rId104" Type="http://schemas.openxmlformats.org/officeDocument/2006/relationships/image" Target="media/image92.jpeg"/><Relationship Id="rId120" Type="http://schemas.openxmlformats.org/officeDocument/2006/relationships/image" Target="media/image100.png"/><Relationship Id="rId125" Type="http://schemas.openxmlformats.org/officeDocument/2006/relationships/image" Target="media/image105.png"/><Relationship Id="rId141" Type="http://schemas.openxmlformats.org/officeDocument/2006/relationships/image" Target="media/image119.png"/><Relationship Id="rId146" Type="http://schemas.openxmlformats.org/officeDocument/2006/relationships/image" Target="media/image124.jpg"/><Relationship Id="rId167" Type="http://schemas.openxmlformats.org/officeDocument/2006/relationships/image" Target="media/image143.jpg"/><Relationship Id="rId7" Type="http://schemas.openxmlformats.org/officeDocument/2006/relationships/settings" Target="settings.xml"/><Relationship Id="rId71" Type="http://schemas.openxmlformats.org/officeDocument/2006/relationships/image" Target="media/image61.png"/><Relationship Id="rId92" Type="http://schemas.openxmlformats.org/officeDocument/2006/relationships/image" Target="media/image76.png"/><Relationship Id="rId162" Type="http://schemas.openxmlformats.org/officeDocument/2006/relationships/image" Target="media/image138.png"/><Relationship Id="rId183" Type="http://schemas.openxmlformats.org/officeDocument/2006/relationships/image" Target="media/image156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4.png"/><Relationship Id="rId40" Type="http://schemas.openxmlformats.org/officeDocument/2006/relationships/image" Target="media/image25.png"/><Relationship Id="rId45" Type="http://schemas.openxmlformats.org/officeDocument/2006/relationships/image" Target="media/image32.png"/><Relationship Id="rId66" Type="http://schemas.openxmlformats.org/officeDocument/2006/relationships/image" Target="media/image50.png"/><Relationship Id="rId87" Type="http://schemas.openxmlformats.org/officeDocument/2006/relationships/image" Target="media/image72.png"/><Relationship Id="rId110" Type="http://schemas.openxmlformats.org/officeDocument/2006/relationships/image" Target="media/image91.png"/><Relationship Id="rId115" Type="http://schemas.openxmlformats.org/officeDocument/2006/relationships/image" Target="media/image96.png"/><Relationship Id="rId131" Type="http://schemas.openxmlformats.org/officeDocument/2006/relationships/image" Target="media/image119.jpeg"/><Relationship Id="rId136" Type="http://schemas.openxmlformats.org/officeDocument/2006/relationships/image" Target="media/image115.jpg"/><Relationship Id="rId157" Type="http://schemas.openxmlformats.org/officeDocument/2006/relationships/image" Target="media/image135.png"/><Relationship Id="rId178" Type="http://schemas.openxmlformats.org/officeDocument/2006/relationships/image" Target="media/image151.png"/><Relationship Id="rId61" Type="http://schemas.openxmlformats.org/officeDocument/2006/relationships/image" Target="media/image51.png"/><Relationship Id="rId82" Type="http://schemas.openxmlformats.org/officeDocument/2006/relationships/image" Target="media/image68.png"/><Relationship Id="rId152" Type="http://schemas.openxmlformats.org/officeDocument/2006/relationships/image" Target="media/image129.png"/><Relationship Id="rId173" Type="http://schemas.openxmlformats.org/officeDocument/2006/relationships/image" Target="media/image158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3.png"/><Relationship Id="rId105" Type="http://schemas.openxmlformats.org/officeDocument/2006/relationships/image" Target="media/image93.png"/><Relationship Id="rId126" Type="http://schemas.openxmlformats.org/officeDocument/2006/relationships/image" Target="media/image107.png"/><Relationship Id="rId147" Type="http://schemas.openxmlformats.org/officeDocument/2006/relationships/image" Target="media/image125.png"/><Relationship Id="rId168" Type="http://schemas.openxmlformats.org/officeDocument/2006/relationships/image" Target="media/image144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58.png"/><Relationship Id="rId93" Type="http://schemas.openxmlformats.org/officeDocument/2006/relationships/image" Target="media/image77.png"/><Relationship Id="rId98" Type="http://schemas.openxmlformats.org/officeDocument/2006/relationships/image" Target="media/image87.jpeg"/><Relationship Id="rId121" Type="http://schemas.openxmlformats.org/officeDocument/2006/relationships/image" Target="media/image101.png"/><Relationship Id="rId142" Type="http://schemas.openxmlformats.org/officeDocument/2006/relationships/image" Target="media/image130.png"/><Relationship Id="rId163" Type="http://schemas.openxmlformats.org/officeDocument/2006/relationships/image" Target="media/image140.png"/><Relationship Id="rId184" Type="http://schemas.openxmlformats.org/officeDocument/2006/relationships/footer" Target="footer1.xm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97.png"/><Relationship Id="rId137" Type="http://schemas.openxmlformats.org/officeDocument/2006/relationships/image" Target="media/image116.jpg"/><Relationship Id="rId158" Type="http://schemas.openxmlformats.org/officeDocument/2006/relationships/hyperlink" Target="https://tinyurl.com/bdfhb5vz" TargetMode="External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62" Type="http://schemas.openxmlformats.org/officeDocument/2006/relationships/image" Target="media/image52.png"/><Relationship Id="rId83" Type="http://schemas.openxmlformats.org/officeDocument/2006/relationships/image" Target="media/image69.png"/><Relationship Id="rId88" Type="http://schemas.openxmlformats.org/officeDocument/2006/relationships/image" Target="media/image73.png"/><Relationship Id="rId111" Type="http://schemas.openxmlformats.org/officeDocument/2006/relationships/image" Target="media/image92.png"/><Relationship Id="rId132" Type="http://schemas.openxmlformats.org/officeDocument/2006/relationships/image" Target="media/image120.png"/><Relationship Id="rId153" Type="http://schemas.openxmlformats.org/officeDocument/2006/relationships/image" Target="media/image131.png"/><Relationship Id="rId174" Type="http://schemas.openxmlformats.org/officeDocument/2006/relationships/image" Target="media/image146.png"/><Relationship Id="rId179" Type="http://schemas.openxmlformats.org/officeDocument/2006/relationships/image" Target="media/image152.png"/><Relationship Id="rId15" Type="http://schemas.openxmlformats.org/officeDocument/2006/relationships/image" Target="media/image5.jpg"/><Relationship Id="rId36" Type="http://schemas.openxmlformats.org/officeDocument/2006/relationships/image" Target="media/image26.png"/><Relationship Id="rId57" Type="http://schemas.openxmlformats.org/officeDocument/2006/relationships/image" Target="media/image44.png"/><Relationship Id="rId106" Type="http://schemas.openxmlformats.org/officeDocument/2006/relationships/image" Target="media/image87.png"/><Relationship Id="rId127" Type="http://schemas.openxmlformats.org/officeDocument/2006/relationships/image" Target="media/image108.png"/><Relationship Id="rId10" Type="http://schemas.openxmlformats.org/officeDocument/2006/relationships/endnotes" Target="endnotes.xml"/><Relationship Id="rId31" Type="http://schemas.openxmlformats.org/officeDocument/2006/relationships/image" Target="media/image18.jpe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5.png"/><Relationship Id="rId94" Type="http://schemas.openxmlformats.org/officeDocument/2006/relationships/image" Target="media/image78.png"/><Relationship Id="rId99" Type="http://schemas.openxmlformats.org/officeDocument/2006/relationships/image" Target="media/image88.jpeg"/><Relationship Id="rId101" Type="http://schemas.openxmlformats.org/officeDocument/2006/relationships/image" Target="media/image700.png"/><Relationship Id="rId122" Type="http://schemas.openxmlformats.org/officeDocument/2006/relationships/image" Target="media/image102.png"/><Relationship Id="rId143" Type="http://schemas.openxmlformats.org/officeDocument/2006/relationships/image" Target="media/image121.png"/><Relationship Id="rId148" Type="http://schemas.openxmlformats.org/officeDocument/2006/relationships/image" Target="media/image126.jpg"/><Relationship Id="rId164" Type="http://schemas.openxmlformats.org/officeDocument/2006/relationships/image" Target="media/image149.png"/><Relationship Id="rId169" Type="http://schemas.openxmlformats.org/officeDocument/2006/relationships/image" Target="media/image154.jpeg"/><Relationship Id="rId185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53.jpeg"/><Relationship Id="rId26" Type="http://schemas.openxmlformats.org/officeDocument/2006/relationships/image" Target="media/image13.png"/><Relationship Id="rId47" Type="http://schemas.openxmlformats.org/officeDocument/2006/relationships/image" Target="media/image34.jpg"/><Relationship Id="rId68" Type="http://schemas.openxmlformats.org/officeDocument/2006/relationships/image" Target="media/image55.png"/><Relationship Id="rId89" Type="http://schemas.openxmlformats.org/officeDocument/2006/relationships/image" Target="media/image74.png"/><Relationship Id="rId112" Type="http://schemas.openxmlformats.org/officeDocument/2006/relationships/image" Target="media/image94.png"/><Relationship Id="rId133" Type="http://schemas.openxmlformats.org/officeDocument/2006/relationships/image" Target="media/image112.png"/><Relationship Id="rId154" Type="http://schemas.openxmlformats.org/officeDocument/2006/relationships/image" Target="media/image132.png"/><Relationship Id="rId175" Type="http://schemas.openxmlformats.org/officeDocument/2006/relationships/image" Target="media/image147.png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5.png"/><Relationship Id="rId79" Type="http://schemas.openxmlformats.org/officeDocument/2006/relationships/hyperlink" Target="https://tinyurl.com/ytwvsy7v" TargetMode="External"/><Relationship Id="rId102" Type="http://schemas.openxmlformats.org/officeDocument/2006/relationships/image" Target="media/image84.jpg"/><Relationship Id="rId123" Type="http://schemas.openxmlformats.org/officeDocument/2006/relationships/image" Target="media/image103.png"/><Relationship Id="rId144" Type="http://schemas.openxmlformats.org/officeDocument/2006/relationships/image" Target="media/image122.png"/><Relationship Id="rId90" Type="http://schemas.openxmlformats.org/officeDocument/2006/relationships/image" Target="media/image79.png"/><Relationship Id="rId165" Type="http://schemas.openxmlformats.org/officeDocument/2006/relationships/image" Target="media/image141.png"/><Relationship Id="rId186" Type="http://schemas.openxmlformats.org/officeDocument/2006/relationships/fontTable" Target="fontTable.xml"/><Relationship Id="rId27" Type="http://schemas.openxmlformats.org/officeDocument/2006/relationships/image" Target="media/image14.jpg"/><Relationship Id="rId48" Type="http://schemas.openxmlformats.org/officeDocument/2006/relationships/image" Target="media/image35.png"/><Relationship Id="rId69" Type="http://schemas.openxmlformats.org/officeDocument/2006/relationships/image" Target="media/image56.png"/><Relationship Id="rId113" Type="http://schemas.openxmlformats.org/officeDocument/2006/relationships/image" Target="media/image95.jpg"/><Relationship Id="rId134" Type="http://schemas.openxmlformats.org/officeDocument/2006/relationships/image" Target="media/image113.jpg"/><Relationship Id="rId80" Type="http://schemas.openxmlformats.org/officeDocument/2006/relationships/image" Target="media/image66.png"/><Relationship Id="rId155" Type="http://schemas.openxmlformats.org/officeDocument/2006/relationships/image" Target="media/image133.png"/><Relationship Id="rId176" Type="http://schemas.openxmlformats.org/officeDocument/2006/relationships/image" Target="media/image148.jpeg"/><Relationship Id="rId17" Type="http://schemas.openxmlformats.org/officeDocument/2006/relationships/image" Target="media/image7.png"/><Relationship Id="rId38" Type="http://schemas.openxmlformats.org/officeDocument/2006/relationships/image" Target="media/image23.png"/><Relationship Id="rId59" Type="http://schemas.openxmlformats.org/officeDocument/2006/relationships/image" Target="media/image46.png"/><Relationship Id="rId103" Type="http://schemas.openxmlformats.org/officeDocument/2006/relationships/image" Target="media/image86.png"/><Relationship Id="rId124" Type="http://schemas.openxmlformats.org/officeDocument/2006/relationships/image" Target="media/image104.jpg"/><Relationship Id="rId70" Type="http://schemas.openxmlformats.org/officeDocument/2006/relationships/image" Target="media/image57.png"/><Relationship Id="rId91" Type="http://schemas.openxmlformats.org/officeDocument/2006/relationships/image" Target="media/image80.png"/><Relationship Id="rId145" Type="http://schemas.openxmlformats.org/officeDocument/2006/relationships/image" Target="media/image123.png"/><Relationship Id="rId166" Type="http://schemas.openxmlformats.org/officeDocument/2006/relationships/image" Target="media/image142.png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28" Type="http://schemas.openxmlformats.org/officeDocument/2006/relationships/image" Target="media/image15.jpeg"/><Relationship Id="rId49" Type="http://schemas.openxmlformats.org/officeDocument/2006/relationships/image" Target="media/image36.png"/><Relationship Id="rId114" Type="http://schemas.openxmlformats.org/officeDocument/2006/relationships/image" Target="media/image102.jpeg"/><Relationship Id="rId60" Type="http://schemas.openxmlformats.org/officeDocument/2006/relationships/image" Target="media/image47.png"/><Relationship Id="rId81" Type="http://schemas.openxmlformats.org/officeDocument/2006/relationships/image" Target="media/image67.png"/><Relationship Id="rId135" Type="http://schemas.openxmlformats.org/officeDocument/2006/relationships/image" Target="media/image114.png"/><Relationship Id="rId156" Type="http://schemas.openxmlformats.org/officeDocument/2006/relationships/image" Target="media/image134.png"/><Relationship Id="rId177" Type="http://schemas.openxmlformats.org/officeDocument/2006/relationships/image" Target="media/image15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909a225-9d01-4495-81bc-6a3e6aacbd06">
      <Terms xmlns="http://schemas.microsoft.com/office/infopath/2007/PartnerControls"/>
    </lcf76f155ced4ddcb4097134ff3c332f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D6854307195C4D9919F597DAD83740" ma:contentTypeVersion="10" ma:contentTypeDescription="Create a new document." ma:contentTypeScope="" ma:versionID="48b7597df0be2ea6d6fe805c9db336ef">
  <xsd:schema xmlns:xsd="http://www.w3.org/2001/XMLSchema" xmlns:xs="http://www.w3.org/2001/XMLSchema" xmlns:p="http://schemas.microsoft.com/office/2006/metadata/properties" xmlns:ns2="c909a225-9d01-4495-81bc-6a3e6aacbd06" targetNamespace="http://schemas.microsoft.com/office/2006/metadata/properties" ma:root="true" ma:fieldsID="b2d3b3c485713fdeade17881305276ff" ns2:_="">
    <xsd:import namespace="c909a225-9d01-4495-81bc-6a3e6aacbd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09a225-9d01-4495-81bc-6a3e6aacbd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EB10186-E2F9-43BA-B393-FE103494B588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2.xml><?xml version="1.0" encoding="utf-8"?>
<ds:datastoreItem xmlns:ds="http://schemas.openxmlformats.org/officeDocument/2006/customXml" ds:itemID="{7F0A70BF-D4A7-4A72-AFBD-B7595396458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642B0D10-70A1-4E24-93A2-F28B3997B11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09a225-9d01-4495-81bc-6a3e6aacbd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8755D55-0B5B-46FA-A65C-28230A2903B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5</TotalTime>
  <Pages>38</Pages>
  <Words>2289</Words>
  <Characters>10831</Characters>
  <Application>Microsoft Office Word</Application>
  <DocSecurity>0</DocSecurity>
  <Lines>833</Lines>
  <Paragraphs>345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>196903817</cp:keywords>
  <dc:description/>
  <cp:lastModifiedBy>Make it Easy</cp:lastModifiedBy>
  <cp:revision>7</cp:revision>
  <dcterms:created xsi:type="dcterms:W3CDTF">2025-12-22T23:10:00Z</dcterms:created>
  <dcterms:modified xsi:type="dcterms:W3CDTF">2025-12-23T00:07:00Z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0x010100C8D6854307195C4D9919F597DAD83740</vt:lpwstr>
  </property>
</Properties>
</file>