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A490" w14:textId="09A1E62E" w:rsidR="00F87859" w:rsidRDefault="00C16E49" w:rsidP="00F87859">
      <w:pPr>
        <w:rPr>
          <w:rFonts w:cs="Arial"/>
          <w:szCs w:val="32"/>
        </w:rPr>
      </w:pPr>
      <w:r>
        <w:rPr>
          <w:noProof/>
        </w:rPr>
        <w:drawing>
          <wp:anchor distT="0" distB="0" distL="114300" distR="114300" simplePos="0" relativeHeight="251984896" behindDoc="0" locked="0" layoutInCell="1" allowOverlap="1" wp14:anchorId="230837F2" wp14:editId="4A124A64">
            <wp:simplePos x="0" y="0"/>
            <wp:positionH relativeFrom="column">
              <wp:posOffset>-222069</wp:posOffset>
            </wp:positionH>
            <wp:positionV relativeFrom="paragraph">
              <wp:posOffset>-209006</wp:posOffset>
            </wp:positionV>
            <wp:extent cx="4010025" cy="770890"/>
            <wp:effectExtent l="0" t="0" r="9525" b="0"/>
            <wp:wrapNone/>
            <wp:docPr id="106491188" name="Picture 1" descr="Logo of Ministry for Cities, Environment, Regions &amp; Transport featuring a black and white coat of arms with a crown, a lion, and a unicorn. Text is bold and black, positioned to the right of the emblem, representing a government department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1188" name="Picture 1" descr="Logo of Ministry for Cities, Environment, Regions &amp; Transport featuring a black and white coat of arms with a crown, a lion, and a unicorn. Text is bold and black, positioned to the right of the emblem, representing a government department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39E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44928" behindDoc="0" locked="0" layoutInCell="1" allowOverlap="1" wp14:anchorId="36ED15FB" wp14:editId="6284F1B8">
            <wp:simplePos x="0" y="0"/>
            <wp:positionH relativeFrom="margin">
              <wp:posOffset>4670686</wp:posOffset>
            </wp:positionH>
            <wp:positionV relativeFrom="page">
              <wp:posOffset>467995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A1975" w14:textId="77777777" w:rsidR="00F87859" w:rsidRDefault="00F87859" w:rsidP="00F87859">
      <w:pPr>
        <w:rPr>
          <w:rFonts w:cs="Arial"/>
          <w:szCs w:val="32"/>
        </w:rPr>
      </w:pPr>
    </w:p>
    <w:p w14:paraId="08DF5BA0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7BCAAC7D" w14:textId="77777777" w:rsidR="00F87859" w:rsidRDefault="00F87859" w:rsidP="00F87859">
      <w:pPr>
        <w:rPr>
          <w:rFonts w:cs="Arial"/>
          <w:szCs w:val="32"/>
        </w:rPr>
      </w:pPr>
    </w:p>
    <w:p w14:paraId="29482D6D" w14:textId="77777777" w:rsidR="00F87859" w:rsidRDefault="00F87859" w:rsidP="00F87859">
      <w:pPr>
        <w:rPr>
          <w:rFonts w:cs="Arial"/>
          <w:szCs w:val="32"/>
        </w:rPr>
      </w:pPr>
    </w:p>
    <w:p w14:paraId="5103655F" w14:textId="77777777" w:rsidR="00F87859" w:rsidRPr="00DC339E" w:rsidRDefault="00F87859" w:rsidP="007E7233">
      <w:pPr>
        <w:ind w:left="0"/>
        <w:rPr>
          <w:rFonts w:cs="Arial"/>
          <w:b/>
          <w:sz w:val="54"/>
          <w:szCs w:val="54"/>
        </w:rPr>
      </w:pPr>
    </w:p>
    <w:p w14:paraId="0A54BEE3" w14:textId="11EC4EA3" w:rsidR="00887F23" w:rsidRPr="00DC339E" w:rsidRDefault="00773EF2" w:rsidP="00DC339E">
      <w:pPr>
        <w:pStyle w:val="Title"/>
      </w:pPr>
      <w:r w:rsidRPr="00DC339E">
        <w:t xml:space="preserve">Total Mobility </w:t>
      </w:r>
      <w:r w:rsidR="00B25301">
        <w:t>u</w:t>
      </w:r>
      <w:r w:rsidRPr="00DC339E">
        <w:t>pdate</w:t>
      </w:r>
      <w:r w:rsidR="00B25301">
        <w:t xml:space="preserve"> </w:t>
      </w:r>
      <w:r w:rsidR="00B71F05">
        <w:rPr>
          <w:rFonts w:cs="Arial"/>
          <w:lang w:val="en-AU"/>
        </w:rPr>
        <w:t>–</w:t>
      </w:r>
      <w:r w:rsidR="00542DF0">
        <w:rPr>
          <w:lang w:val="en-AU"/>
        </w:rPr>
        <w:t xml:space="preserve"> </w:t>
      </w:r>
      <w:r w:rsidR="00B61FFC">
        <w:t xml:space="preserve"> August 2026</w:t>
      </w:r>
    </w:p>
    <w:p w14:paraId="1037E796" w14:textId="2922C5C7" w:rsidR="00773EF2" w:rsidRPr="00773EF2" w:rsidRDefault="00502491" w:rsidP="00773EF2">
      <w:pPr>
        <w:rPr>
          <w:lang w:val="en-NZ" w:eastAsia="en-GB"/>
        </w:rPr>
      </w:pPr>
      <w:r>
        <w:rPr>
          <w:noProof/>
          <w:lang w:val="en-NZ" w:eastAsia="en-GB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360A20CF" wp14:editId="7DD94325">
                <wp:simplePos x="0" y="0"/>
                <wp:positionH relativeFrom="column">
                  <wp:posOffset>71301</wp:posOffset>
                </wp:positionH>
                <wp:positionV relativeFrom="paragraph">
                  <wp:posOffset>293098</wp:posOffset>
                </wp:positionV>
                <wp:extent cx="5708378" cy="2886710"/>
                <wp:effectExtent l="19050" t="0" r="0" b="8890"/>
                <wp:wrapNone/>
                <wp:docPr id="1506924647" name="Group 16" descr="Image of a Total Mobility Card and a wheelchair access van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378" cy="2886710"/>
                          <a:chOff x="0" y="0"/>
                          <a:chExt cx="5708378" cy="2886710"/>
                        </a:xfrm>
                      </wpg:grpSpPr>
                      <pic:pic xmlns:pic="http://schemas.openxmlformats.org/drawingml/2006/picture">
                        <pic:nvPicPr>
                          <pic:cNvPr id="1975678466" name="Picture 3" descr="A drawing of a taxi van with a wheelchair ramp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4333" y="0"/>
                            <a:ext cx="3154045" cy="2886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028898" name="Picture 4063158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0124"/>
                            <a:ext cx="1974850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EE37EC" id="Group 16" o:spid="_x0000_s1026" alt="Image of a Total Mobility Card and a wheelchair access van." style="position:absolute;margin-left:5.6pt;margin-top:23.1pt;width:449.5pt;height:227.3pt;z-index:251987968" coordsize="57083,28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drawing of a taxi van with a wheelchair ramp." style="position:absolute;left:25543;width:31540;height:2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">
                  <v:imagedata r:id="rId16" o:title="A drawing of a taxi van with a wheelchair ramp"/>
                </v:shape>
                <v:shape id="Picture 406315829" o:spid="_x0000_s1028" type="#_x0000_t75" alt="&quot;&quot;" style="position:absolute;top:4501;width:19748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" stroked="t" strokecolor="black [3213]" strokeweight="1pt">
                  <v:imagedata r:id="rId17" o:title=""/>
                  <v:path arrowok="t"/>
                </v:shape>
              </v:group>
            </w:pict>
          </mc:Fallback>
        </mc:AlternateContent>
      </w:r>
    </w:p>
    <w:p w14:paraId="702BC7FA" w14:textId="3F727065" w:rsidR="00887F23" w:rsidRDefault="00887F23" w:rsidP="00DC339E">
      <w:pPr>
        <w:pStyle w:val="Title"/>
      </w:pPr>
    </w:p>
    <w:p w14:paraId="5AA3C6E4" w14:textId="7ADFE26C" w:rsidR="00887F23" w:rsidRDefault="00887F23" w:rsidP="00DC339E">
      <w:pPr>
        <w:pStyle w:val="Title"/>
      </w:pPr>
    </w:p>
    <w:p w14:paraId="58120972" w14:textId="5D3F2BF1" w:rsidR="00887F23" w:rsidRDefault="00887F23" w:rsidP="00DC339E">
      <w:pPr>
        <w:pStyle w:val="Title"/>
      </w:pPr>
    </w:p>
    <w:p w14:paraId="4701347A" w14:textId="74E9CEAB" w:rsidR="00887F23" w:rsidRDefault="00887F23" w:rsidP="00DC339E">
      <w:pPr>
        <w:pStyle w:val="Title"/>
      </w:pPr>
    </w:p>
    <w:p w14:paraId="144712E6" w14:textId="084B1FF2" w:rsidR="00F87859" w:rsidRPr="00570380" w:rsidRDefault="00570380" w:rsidP="00BF5DDC">
      <w:pPr>
        <w:pStyle w:val="Datepublished"/>
      </w:pPr>
      <w:r w:rsidRPr="00542DF0">
        <w:rPr>
          <w:sz w:val="64"/>
          <w:szCs w:val="46"/>
        </w:rPr>
        <w:br/>
      </w:r>
      <w:r w:rsidR="00887F23" w:rsidRPr="00570380">
        <w:t xml:space="preserve">Published: </w:t>
      </w:r>
      <w:r w:rsidR="00B25301">
        <w:t>August</w:t>
      </w:r>
      <w:r w:rsidR="00773EF2">
        <w:t xml:space="preserve"> 202</w:t>
      </w:r>
      <w:r w:rsidR="00B25301">
        <w:t>6</w:t>
      </w:r>
    </w:p>
    <w:p w14:paraId="05ACCE96" w14:textId="7C725151" w:rsidR="00570380" w:rsidRDefault="00124EA8" w:rsidP="00CF5A2B">
      <w:pPr>
        <w:pStyle w:val="Heading1"/>
        <w:pBdr>
          <w:top w:val="single" w:sz="18" w:space="10" w:color="009999"/>
          <w:left w:val="single" w:sz="18" w:space="4" w:color="009999"/>
          <w:bottom w:val="single" w:sz="18" w:space="0" w:color="009999"/>
          <w:right w:val="single" w:sz="18" w:space="4" w:color="009999"/>
        </w:pBdr>
        <w:rPr>
          <w:noProof/>
          <w:lang w:val="en-NZ" w:eastAsia="en-NZ"/>
        </w:rPr>
      </w:pPr>
      <w:r>
        <w:rPr>
          <w:noProof/>
          <w:lang w:val="en-NZ" w:eastAsia="en-NZ"/>
        </w:rPr>
        <w:lastRenderedPageBreak/>
        <w:t xml:space="preserve">About this </w:t>
      </w:r>
      <w:r w:rsidR="00773EF2">
        <w:rPr>
          <w:noProof/>
          <w:lang w:val="en-NZ" w:eastAsia="en-NZ"/>
        </w:rPr>
        <w:t>Easy Read</w:t>
      </w:r>
    </w:p>
    <w:p w14:paraId="4268D2E5" w14:textId="78699A65" w:rsidR="00773EF2" w:rsidRPr="00CC6E4E" w:rsidRDefault="00773EF2" w:rsidP="00CC6E4E">
      <w:pPr>
        <w:rPr>
          <w:szCs w:val="32"/>
          <w:lang w:val="en-NZ" w:eastAsia="en-NZ"/>
        </w:rPr>
      </w:pPr>
    </w:p>
    <w:p w14:paraId="23836BA7" w14:textId="7FE5D709" w:rsidR="00773EF2" w:rsidRPr="00CC6E4E" w:rsidRDefault="002626F7" w:rsidP="00CC6E4E">
      <w:pPr>
        <w:rPr>
          <w:szCs w:val="32"/>
          <w:lang w:val="en-NZ" w:eastAsia="en-NZ"/>
        </w:rPr>
      </w:pPr>
      <w:r w:rsidRPr="00CC6E4E">
        <w:rPr>
          <w:noProof/>
          <w:szCs w:val="32"/>
          <w:lang w:val="en-NZ" w:eastAsia="en-NZ"/>
        </w:rPr>
        <w:drawing>
          <wp:anchor distT="0" distB="0" distL="114300" distR="114300" simplePos="0" relativeHeight="251991040" behindDoc="0" locked="0" layoutInCell="1" allowOverlap="1" wp14:anchorId="70F20F49" wp14:editId="79462648">
            <wp:simplePos x="0" y="0"/>
            <wp:positionH relativeFrom="column">
              <wp:posOffset>208099</wp:posOffset>
            </wp:positionH>
            <wp:positionV relativeFrom="paragraph">
              <wp:posOffset>203019</wp:posOffset>
            </wp:positionV>
            <wp:extent cx="1214845" cy="1214845"/>
            <wp:effectExtent l="0" t="0" r="4445" b="4445"/>
            <wp:wrapNone/>
            <wp:docPr id="660784772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84772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4845" cy="121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56EDE" w14:textId="77777777" w:rsidR="00163439" w:rsidRDefault="00773EF2" w:rsidP="00CC6E4E">
      <w:pPr>
        <w:rPr>
          <w:szCs w:val="32"/>
          <w:lang w:val="en-NZ" w:eastAsia="en-NZ"/>
        </w:rPr>
      </w:pPr>
      <w:r w:rsidRPr="00CC6E4E">
        <w:rPr>
          <w:szCs w:val="32"/>
          <w:lang w:val="en-NZ" w:eastAsia="en-NZ"/>
        </w:rPr>
        <w:t xml:space="preserve">This Easy Read is from the </w:t>
      </w:r>
    </w:p>
    <w:p w14:paraId="5182103B" w14:textId="1D78496C" w:rsidR="00773EF2" w:rsidRPr="00CC6E4E" w:rsidRDefault="00773EF2" w:rsidP="00CC6E4E">
      <w:pPr>
        <w:rPr>
          <w:szCs w:val="32"/>
          <w:lang w:val="en-NZ" w:eastAsia="en-NZ"/>
        </w:rPr>
      </w:pPr>
      <w:r w:rsidRPr="00CC6E4E">
        <w:rPr>
          <w:b/>
          <w:bCs/>
          <w:szCs w:val="32"/>
          <w:lang w:val="en-NZ" w:eastAsia="en-NZ"/>
        </w:rPr>
        <w:t xml:space="preserve">Ministry </w:t>
      </w:r>
      <w:r w:rsidR="001C2585" w:rsidRPr="00CC6E4E">
        <w:rPr>
          <w:b/>
          <w:bCs/>
          <w:szCs w:val="32"/>
          <w:lang w:val="en-NZ" w:eastAsia="en-NZ"/>
        </w:rPr>
        <w:t>for Cities, Environment, Regions &amp; Transport</w:t>
      </w:r>
      <w:r w:rsidRPr="00CC6E4E">
        <w:rPr>
          <w:szCs w:val="32"/>
          <w:lang w:val="en-NZ" w:eastAsia="en-NZ"/>
        </w:rPr>
        <w:t>.</w:t>
      </w:r>
    </w:p>
    <w:p w14:paraId="16DE4ED6" w14:textId="3EACA294" w:rsidR="001C2585" w:rsidRPr="00CC6E4E" w:rsidRDefault="001C2585" w:rsidP="00CC6E4E">
      <w:pPr>
        <w:rPr>
          <w:szCs w:val="32"/>
          <w:lang w:val="en-NZ" w:eastAsia="en-NZ"/>
        </w:rPr>
      </w:pPr>
    </w:p>
    <w:p w14:paraId="60C9319F" w14:textId="3CCEF804" w:rsidR="00076BDD" w:rsidRPr="00CC6E4E" w:rsidRDefault="00076BDD" w:rsidP="00CC6E4E">
      <w:pPr>
        <w:rPr>
          <w:szCs w:val="32"/>
          <w:lang w:val="en-NZ" w:eastAsia="en-NZ"/>
        </w:rPr>
      </w:pPr>
    </w:p>
    <w:p w14:paraId="67DD0C50" w14:textId="76510454" w:rsidR="001C2585" w:rsidRPr="00CC6E4E" w:rsidRDefault="002626F7" w:rsidP="00CC6E4E">
      <w:pPr>
        <w:rPr>
          <w:szCs w:val="32"/>
          <w:lang w:val="en-NZ" w:eastAsia="en-NZ"/>
        </w:rPr>
      </w:pPr>
      <w:r w:rsidRPr="00CC6E4E">
        <w:rPr>
          <w:noProof/>
          <w:szCs w:val="32"/>
        </w:rPr>
        <w:drawing>
          <wp:anchor distT="0" distB="0" distL="114300" distR="114300" simplePos="0" relativeHeight="251990016" behindDoc="0" locked="0" layoutInCell="1" allowOverlap="1" wp14:anchorId="4E02689A" wp14:editId="13379178">
            <wp:simplePos x="0" y="0"/>
            <wp:positionH relativeFrom="column">
              <wp:posOffset>-234587</wp:posOffset>
            </wp:positionH>
            <wp:positionV relativeFrom="paragraph">
              <wp:posOffset>224065</wp:posOffset>
            </wp:positionV>
            <wp:extent cx="2312171" cy="444137"/>
            <wp:effectExtent l="0" t="0" r="0" b="0"/>
            <wp:wrapNone/>
            <wp:docPr id="2390669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669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171" cy="44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BDD" w:rsidRPr="00CC6E4E">
        <w:rPr>
          <w:szCs w:val="32"/>
          <w:lang w:val="en-NZ" w:eastAsia="en-NZ"/>
        </w:rPr>
        <w:t xml:space="preserve">The </w:t>
      </w:r>
      <w:r w:rsidR="00076BDD" w:rsidRPr="00CC6E4E">
        <w:rPr>
          <w:b/>
          <w:bCs/>
          <w:szCs w:val="32"/>
          <w:lang w:val="en-NZ" w:eastAsia="en-NZ"/>
        </w:rPr>
        <w:t>Ministry for Cities, Environment, Regions &amp; Transport</w:t>
      </w:r>
      <w:r w:rsidR="00076BDD" w:rsidRPr="00CC6E4E">
        <w:rPr>
          <w:szCs w:val="32"/>
          <w:lang w:val="en-NZ" w:eastAsia="en-NZ"/>
        </w:rPr>
        <w:t xml:space="preserve"> is also called </w:t>
      </w:r>
      <w:r w:rsidR="00076BDD" w:rsidRPr="00CC6E4E">
        <w:rPr>
          <w:b/>
          <w:bCs/>
          <w:szCs w:val="32"/>
          <w:lang w:val="en-NZ" w:eastAsia="en-NZ"/>
        </w:rPr>
        <w:t>MCERT</w:t>
      </w:r>
      <w:r w:rsidR="00076BDD" w:rsidRPr="00CC6E4E">
        <w:rPr>
          <w:szCs w:val="32"/>
          <w:lang w:val="en-NZ" w:eastAsia="en-NZ"/>
        </w:rPr>
        <w:t>.</w:t>
      </w:r>
    </w:p>
    <w:p w14:paraId="0EE2EC72" w14:textId="33F4EB7C" w:rsidR="00076BDD" w:rsidRPr="00CC6E4E" w:rsidRDefault="00076BDD" w:rsidP="00CC6E4E">
      <w:pPr>
        <w:rPr>
          <w:szCs w:val="32"/>
          <w:lang w:val="en-NZ" w:eastAsia="en-NZ"/>
        </w:rPr>
      </w:pPr>
    </w:p>
    <w:p w14:paraId="2B93E1F6" w14:textId="4998DF53" w:rsidR="00076BDD" w:rsidRPr="00CC6E4E" w:rsidRDefault="00CF5A2B" w:rsidP="00CC6E4E">
      <w:pPr>
        <w:rPr>
          <w:szCs w:val="32"/>
          <w:lang w:val="en-NZ" w:eastAsia="en-NZ"/>
        </w:rPr>
      </w:pPr>
      <w:r w:rsidRPr="00CC6E4E">
        <w:rPr>
          <w:noProof/>
          <w:szCs w:val="32"/>
          <w:lang w:val="en-NZ" w:eastAsia="en-NZ"/>
        </w:rPr>
        <w:drawing>
          <wp:anchor distT="0" distB="0" distL="114300" distR="114300" simplePos="0" relativeHeight="251851776" behindDoc="0" locked="0" layoutInCell="1" allowOverlap="1" wp14:anchorId="4447CFFD" wp14:editId="55D45F11">
            <wp:simplePos x="0" y="0"/>
            <wp:positionH relativeFrom="column">
              <wp:posOffset>0</wp:posOffset>
            </wp:positionH>
            <wp:positionV relativeFrom="paragraph">
              <wp:posOffset>162923</wp:posOffset>
            </wp:positionV>
            <wp:extent cx="1600200" cy="998220"/>
            <wp:effectExtent l="0" t="0" r="0" b="0"/>
            <wp:wrapNone/>
            <wp:docPr id="23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8A8AF" w14:textId="4EEA4546" w:rsidR="00076BDD" w:rsidRPr="00CC6E4E" w:rsidRDefault="00076BDD" w:rsidP="00CC6E4E">
      <w:pPr>
        <w:rPr>
          <w:szCs w:val="32"/>
          <w:lang w:val="en-NZ" w:eastAsia="en-NZ"/>
        </w:rPr>
      </w:pPr>
      <w:r w:rsidRPr="00CC6E4E">
        <w:rPr>
          <w:szCs w:val="32"/>
          <w:lang w:val="en-NZ" w:eastAsia="en-NZ"/>
        </w:rPr>
        <w:t>MCERT is a new Government agency that started on 1 July 2026.</w:t>
      </w:r>
    </w:p>
    <w:p w14:paraId="631CCEE8" w14:textId="5C4D2038" w:rsidR="00CE7AAA" w:rsidRDefault="00CE7AAA" w:rsidP="00CC6E4E">
      <w:pPr>
        <w:rPr>
          <w:szCs w:val="32"/>
          <w:lang w:val="en-NZ" w:eastAsia="en-NZ"/>
        </w:rPr>
      </w:pPr>
    </w:p>
    <w:p w14:paraId="3B8A51BA" w14:textId="605FC0F5" w:rsidR="00CC6E4E" w:rsidRPr="00CC6E4E" w:rsidRDefault="00CC6E4E" w:rsidP="00CC6E4E">
      <w:pPr>
        <w:rPr>
          <w:szCs w:val="32"/>
          <w:lang w:val="en-NZ" w:eastAsia="en-NZ"/>
        </w:rPr>
      </w:pPr>
    </w:p>
    <w:p w14:paraId="583D1020" w14:textId="67AF6AF9" w:rsidR="00CE7AAA" w:rsidRDefault="00CC6E4E" w:rsidP="00CC6E4E">
      <w:pPr>
        <w:rPr>
          <w:szCs w:val="32"/>
          <w:lang w:val="en-NZ"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93088" behindDoc="0" locked="0" layoutInCell="1" allowOverlap="1" wp14:anchorId="73EE0287" wp14:editId="4F4FEB0A">
            <wp:simplePos x="0" y="0"/>
            <wp:positionH relativeFrom="column">
              <wp:posOffset>104503</wp:posOffset>
            </wp:positionH>
            <wp:positionV relativeFrom="paragraph">
              <wp:posOffset>35560</wp:posOffset>
            </wp:positionV>
            <wp:extent cx="1319258" cy="1319258"/>
            <wp:effectExtent l="0" t="0" r="0" b="0"/>
            <wp:wrapNone/>
            <wp:docPr id="187695181" name="Picture 18769518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95181" name="Picture 18769518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19258" cy="1319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AA" w:rsidRPr="00CC6E4E">
        <w:rPr>
          <w:szCs w:val="32"/>
          <w:lang w:val="en-NZ" w:eastAsia="en-NZ"/>
        </w:rPr>
        <w:t xml:space="preserve">You can find more information about MCERT at this </w:t>
      </w:r>
      <w:r w:rsidR="00CE7AAA" w:rsidRPr="00CC6E4E">
        <w:rPr>
          <w:b/>
          <w:bCs/>
          <w:szCs w:val="32"/>
          <w:lang w:val="en-NZ" w:eastAsia="en-NZ"/>
        </w:rPr>
        <w:t>we</w:t>
      </w:r>
      <w:r w:rsidRPr="00CC6E4E">
        <w:rPr>
          <w:b/>
          <w:bCs/>
          <w:szCs w:val="32"/>
          <w:lang w:val="en-NZ" w:eastAsia="en-NZ"/>
        </w:rPr>
        <w:t>bsite</w:t>
      </w:r>
      <w:r>
        <w:rPr>
          <w:szCs w:val="32"/>
          <w:lang w:val="en-NZ" w:eastAsia="en-NZ"/>
        </w:rPr>
        <w:t>:</w:t>
      </w:r>
    </w:p>
    <w:p w14:paraId="30E9E05E" w14:textId="77777777" w:rsidR="00CC6E4E" w:rsidRDefault="00CC6E4E" w:rsidP="00CC6E4E">
      <w:pPr>
        <w:rPr>
          <w:szCs w:val="32"/>
          <w:lang w:val="en-NZ" w:eastAsia="en-NZ"/>
        </w:rPr>
      </w:pPr>
    </w:p>
    <w:p w14:paraId="21999B13" w14:textId="5C12181E" w:rsidR="00CC6E4E" w:rsidRPr="002A2A43" w:rsidRDefault="002A2A43" w:rsidP="00CC6E4E">
      <w:pPr>
        <w:rPr>
          <w:b/>
          <w:bCs/>
          <w:szCs w:val="32"/>
          <w:lang w:val="en-NZ" w:eastAsia="en-NZ"/>
        </w:rPr>
      </w:pPr>
      <w:hyperlink r:id="rId21" w:history="1">
        <w:r w:rsidRPr="002A2A43">
          <w:rPr>
            <w:rStyle w:val="Hyperlink"/>
            <w:b/>
            <w:bCs/>
            <w:color w:val="auto"/>
            <w:szCs w:val="32"/>
            <w:u w:val="none"/>
            <w:lang w:val="en-NZ" w:eastAsia="en-NZ"/>
          </w:rPr>
          <w:t>www.mcert.govt.nz</w:t>
        </w:r>
      </w:hyperlink>
      <w:r w:rsidRPr="002A2A43">
        <w:rPr>
          <w:b/>
          <w:bCs/>
          <w:szCs w:val="32"/>
          <w:lang w:val="en-NZ" w:eastAsia="en-NZ"/>
        </w:rPr>
        <w:t xml:space="preserve"> </w:t>
      </w:r>
    </w:p>
    <w:p w14:paraId="0E418E2F" w14:textId="363DE377" w:rsidR="00D30334" w:rsidRDefault="00D30334">
      <w:pPr>
        <w:spacing w:line="240" w:lineRule="auto"/>
        <w:ind w:left="0"/>
        <w:rPr>
          <w:b/>
          <w:bCs/>
          <w:szCs w:val="32"/>
          <w:lang w:val="en-NZ" w:eastAsia="en-NZ"/>
        </w:rPr>
      </w:pPr>
      <w:r>
        <w:rPr>
          <w:b/>
          <w:bCs/>
          <w:szCs w:val="32"/>
          <w:lang w:val="en-NZ" w:eastAsia="en-NZ"/>
        </w:rPr>
        <w:br w:type="page"/>
      </w:r>
    </w:p>
    <w:p w14:paraId="0C1C418B" w14:textId="12E40F4A" w:rsidR="0055708F" w:rsidRDefault="0055708F" w:rsidP="0055708F">
      <w:pPr>
        <w:rPr>
          <w:lang w:val="en-NZ" w:eastAsia="en-NZ"/>
        </w:rPr>
      </w:pPr>
      <w:r>
        <w:rPr>
          <w:noProof/>
          <w:lang w:val="en-NZ" w:eastAsia="en-NZ"/>
        </w:rPr>
        <w:lastRenderedPageBreak/>
        <w:drawing>
          <wp:anchor distT="0" distB="0" distL="114300" distR="114300" simplePos="0" relativeHeight="252022784" behindDoc="0" locked="0" layoutInCell="1" allowOverlap="1" wp14:anchorId="4B968D26" wp14:editId="5B0BDBC4">
            <wp:simplePos x="0" y="0"/>
            <wp:positionH relativeFrom="column">
              <wp:posOffset>-5987</wp:posOffset>
            </wp:positionH>
            <wp:positionV relativeFrom="paragraph">
              <wp:posOffset>-82187</wp:posOffset>
            </wp:positionV>
            <wp:extent cx="1485900" cy="938869"/>
            <wp:effectExtent l="19050" t="19050" r="19050" b="13970"/>
            <wp:wrapNone/>
            <wp:docPr id="1097689040" name="Picture 10976890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89040" name="Picture 10976890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3886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NZ" w:eastAsia="en-NZ"/>
        </w:rPr>
        <w:t xml:space="preserve">This Easy Read is about changes to the </w:t>
      </w:r>
      <w:r>
        <w:rPr>
          <w:b/>
          <w:bCs/>
          <w:lang w:val="en-NZ" w:eastAsia="en-NZ"/>
        </w:rPr>
        <w:t>Total Mobility scheme</w:t>
      </w:r>
      <w:r>
        <w:rPr>
          <w:lang w:val="en-NZ" w:eastAsia="en-NZ"/>
        </w:rPr>
        <w:t>.</w:t>
      </w:r>
    </w:p>
    <w:p w14:paraId="2E2BADB9" w14:textId="54847600" w:rsidR="0055708F" w:rsidRDefault="0055708F" w:rsidP="00570936">
      <w:pPr>
        <w:rPr>
          <w:lang w:eastAsia="en-NZ"/>
        </w:rPr>
      </w:pPr>
    </w:p>
    <w:p w14:paraId="20DD4487" w14:textId="22DF0647" w:rsidR="005A4506" w:rsidRDefault="00EC1702" w:rsidP="005A4506">
      <w:pPr>
        <w:rPr>
          <w:lang w:val="en-NZ" w:eastAsia="en-N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1" allowOverlap="1" wp14:anchorId="512E57F5" wp14:editId="69934266">
                <wp:simplePos x="0" y="0"/>
                <wp:positionH relativeFrom="margin">
                  <wp:posOffset>2209800</wp:posOffset>
                </wp:positionH>
                <wp:positionV relativeFrom="page">
                  <wp:posOffset>2219325</wp:posOffset>
                </wp:positionV>
                <wp:extent cx="3599815" cy="5381625"/>
                <wp:effectExtent l="0" t="0" r="635" b="9525"/>
                <wp:wrapNone/>
                <wp:docPr id="68681188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5381625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4DE36" id="Rectangle 1" o:spid="_x0000_s1026" alt="&quot;&quot;" style="position:absolute;margin-left:174pt;margin-top:174.75pt;width:283.45pt;height:423.75pt;z-index:-25129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" fillcolor="#d0f4f3" stroked="f" strokeweight="1pt">
                <w10:wrap anchorx="margin" anchory="page"/>
              </v:rect>
            </w:pict>
          </mc:Fallback>
        </mc:AlternateContent>
      </w:r>
      <w:r w:rsidR="00EC0570">
        <w:rPr>
          <w:noProof/>
        </w:rPr>
        <w:drawing>
          <wp:anchor distT="0" distB="0" distL="114300" distR="114300" simplePos="0" relativeHeight="252014592" behindDoc="0" locked="0" layoutInCell="1" allowOverlap="1" wp14:anchorId="53D41EC8" wp14:editId="0ED26B6F">
            <wp:simplePos x="0" y="0"/>
            <wp:positionH relativeFrom="margin">
              <wp:posOffset>-13335</wp:posOffset>
            </wp:positionH>
            <wp:positionV relativeFrom="paragraph">
              <wp:posOffset>365125</wp:posOffset>
            </wp:positionV>
            <wp:extent cx="1600200" cy="690245"/>
            <wp:effectExtent l="0" t="0" r="0" b="0"/>
            <wp:wrapNone/>
            <wp:docPr id="710376539" name="Picture 71037653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76539" name="Picture 7103765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AB387" w14:textId="221655E5" w:rsidR="005A4506" w:rsidRDefault="005A4506" w:rsidP="005A4506">
      <w:pPr>
        <w:rPr>
          <w:lang w:val="en-NZ" w:eastAsia="en-NZ"/>
        </w:rPr>
      </w:pPr>
      <w:r>
        <w:rPr>
          <w:lang w:val="en-NZ" w:eastAsia="en-NZ"/>
        </w:rPr>
        <w:t xml:space="preserve">The </w:t>
      </w:r>
      <w:r>
        <w:rPr>
          <w:b/>
          <w:bCs/>
          <w:lang w:val="en-NZ" w:eastAsia="en-NZ"/>
        </w:rPr>
        <w:t xml:space="preserve">Total Mobility scheme </w:t>
      </w:r>
      <w:r>
        <w:rPr>
          <w:lang w:val="en-NZ" w:eastAsia="en-NZ"/>
        </w:rPr>
        <w:t xml:space="preserve"> </w:t>
      </w:r>
      <w:r>
        <w:rPr>
          <w:lang w:val="en-NZ" w:eastAsia="en-NZ"/>
        </w:rPr>
        <w:br/>
        <w:t>supports disabled people to move around by paying part of the cost of taxi trips.</w:t>
      </w:r>
    </w:p>
    <w:p w14:paraId="10816B20" w14:textId="4DE9F70D" w:rsidR="00EC1702" w:rsidRDefault="00EC1702" w:rsidP="005A4506">
      <w:pPr>
        <w:tabs>
          <w:tab w:val="left" w:pos="7858"/>
        </w:tabs>
        <w:rPr>
          <w:lang w:val="en-NZ" w:eastAsia="en-NZ"/>
        </w:rPr>
      </w:pPr>
      <w:r>
        <w:rPr>
          <w:noProof/>
        </w:rPr>
        <w:drawing>
          <wp:anchor distT="0" distB="0" distL="114300" distR="114300" simplePos="0" relativeHeight="252024832" behindDoc="0" locked="0" layoutInCell="1" allowOverlap="1" wp14:anchorId="5FEF8181" wp14:editId="60075470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1623697" cy="1485900"/>
            <wp:effectExtent l="0" t="0" r="0" b="0"/>
            <wp:wrapNone/>
            <wp:docPr id="1901398954" name="Picture 19013989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98954" name="Picture 19013989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152" cy="1488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B0A8F" w14:textId="77777777" w:rsidR="00EC1702" w:rsidRDefault="00EC1702" w:rsidP="005A4506">
      <w:pPr>
        <w:tabs>
          <w:tab w:val="left" w:pos="7858"/>
        </w:tabs>
        <w:rPr>
          <w:lang w:val="en-NZ" w:eastAsia="en-NZ"/>
        </w:rPr>
      </w:pPr>
    </w:p>
    <w:p w14:paraId="4EC5CEE3" w14:textId="77777777" w:rsidR="00EC1702" w:rsidRPr="00EC1702" w:rsidRDefault="00EC1702" w:rsidP="00EC1702">
      <w:pPr>
        <w:tabs>
          <w:tab w:val="left" w:pos="7858"/>
        </w:tabs>
        <w:rPr>
          <w:lang w:val="en-NZ" w:eastAsia="en-NZ"/>
        </w:rPr>
      </w:pPr>
      <w:r w:rsidRPr="00EC1702">
        <w:rPr>
          <w:lang w:val="en-NZ" w:eastAsia="en-NZ"/>
        </w:rPr>
        <w:t>Disabled people can use Total Mobility if they cannot use public transport on their own.</w:t>
      </w:r>
    </w:p>
    <w:p w14:paraId="40E61CA2" w14:textId="0A875F2D" w:rsidR="005A4506" w:rsidRDefault="005A4506" w:rsidP="005A4506">
      <w:pPr>
        <w:tabs>
          <w:tab w:val="left" w:pos="7858"/>
        </w:tabs>
        <w:rPr>
          <w:lang w:val="en-NZ" w:eastAsia="en-NZ"/>
        </w:rPr>
      </w:pPr>
      <w:r>
        <w:rPr>
          <w:lang w:val="en-NZ" w:eastAsia="en-NZ"/>
        </w:rPr>
        <w:tab/>
      </w:r>
    </w:p>
    <w:p w14:paraId="56E53D7B" w14:textId="588E74A5" w:rsidR="005A4506" w:rsidRDefault="00EC1702" w:rsidP="005A4506">
      <w:pPr>
        <w:rPr>
          <w:lang w:val="en-NZ" w:eastAsia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2017664" behindDoc="0" locked="0" layoutInCell="1" allowOverlap="1" wp14:anchorId="29BAD3C2" wp14:editId="6C1DC5B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942465" cy="1492250"/>
            <wp:effectExtent l="0" t="0" r="0" b="0"/>
            <wp:wrapNone/>
            <wp:docPr id="118610836" name="Picture 1186108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10836" name="Picture 1186108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46E3A" w14:textId="1E0FA089" w:rsidR="005A4506" w:rsidRPr="002362EC" w:rsidRDefault="005A4506" w:rsidP="005A4506">
      <w:r w:rsidRPr="002362EC">
        <w:t xml:space="preserve">In some parts of Aotearoa New Zealand </w:t>
      </w:r>
      <w:r>
        <w:t xml:space="preserve">the Total Mobility scheme </w:t>
      </w:r>
      <w:r w:rsidRPr="002362EC">
        <w:t xml:space="preserve">can also make </w:t>
      </w:r>
      <w:r w:rsidRPr="002A2A43">
        <w:rPr>
          <w:b/>
          <w:bCs/>
        </w:rPr>
        <w:t>public transport</w:t>
      </w:r>
      <w:r w:rsidRPr="002362EC">
        <w:t xml:space="preserve"> cheaper for disabled people</w:t>
      </w:r>
      <w:r>
        <w:t>.</w:t>
      </w:r>
    </w:p>
    <w:p w14:paraId="14B5790B" w14:textId="632A8FF2" w:rsidR="005A4506" w:rsidRDefault="005A4506" w:rsidP="005A4506">
      <w:pPr>
        <w:rPr>
          <w:b/>
          <w:bCs/>
        </w:rPr>
      </w:pPr>
    </w:p>
    <w:p w14:paraId="2A8D40AE" w14:textId="2299617B" w:rsidR="0055708F" w:rsidRDefault="0055708F">
      <w:pPr>
        <w:spacing w:line="240" w:lineRule="auto"/>
        <w:ind w:left="0"/>
        <w:rPr>
          <w:b/>
          <w:bCs/>
        </w:rPr>
      </w:pPr>
    </w:p>
    <w:p w14:paraId="1D661698" w14:textId="6F450D0A" w:rsidR="0055708F" w:rsidRDefault="0055708F">
      <w:pPr>
        <w:spacing w:line="240" w:lineRule="auto"/>
        <w:ind w:left="0"/>
        <w:rPr>
          <w:b/>
          <w:bCs/>
        </w:rPr>
      </w:pPr>
    </w:p>
    <w:p w14:paraId="4C121B3D" w14:textId="71EA5BF2" w:rsidR="00EC1702" w:rsidRDefault="00EC1702">
      <w:pPr>
        <w:spacing w:line="240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18785A4C" w14:textId="17D991AF" w:rsidR="005A4506" w:rsidRPr="002362EC" w:rsidRDefault="007A60C7" w:rsidP="005A4506">
      <w:r>
        <w:rPr>
          <w:noProof/>
          <w:lang w:eastAsia="en-NZ"/>
        </w:rPr>
        <w:lastRenderedPageBreak/>
        <w:drawing>
          <wp:anchor distT="0" distB="0" distL="114300" distR="114300" simplePos="0" relativeHeight="252016640" behindDoc="0" locked="0" layoutInCell="1" allowOverlap="1" wp14:anchorId="375C2A6A" wp14:editId="16F859CC">
            <wp:simplePos x="0" y="0"/>
            <wp:positionH relativeFrom="column">
              <wp:posOffset>-77700</wp:posOffset>
            </wp:positionH>
            <wp:positionV relativeFrom="paragraph">
              <wp:posOffset>-89074</wp:posOffset>
            </wp:positionV>
            <wp:extent cx="1600200" cy="1600200"/>
            <wp:effectExtent l="0" t="0" r="0" b="0"/>
            <wp:wrapNone/>
            <wp:docPr id="1937300759" name="Picture 193730075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00759" name="Picture 193730075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02">
        <w:rPr>
          <w:noProof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 wp14:anchorId="5B0ABAB5" wp14:editId="4B5CE3A5">
                <wp:simplePos x="0" y="0"/>
                <wp:positionH relativeFrom="margin">
                  <wp:posOffset>2257425</wp:posOffset>
                </wp:positionH>
                <wp:positionV relativeFrom="page">
                  <wp:posOffset>742950</wp:posOffset>
                </wp:positionV>
                <wp:extent cx="3599815" cy="2938780"/>
                <wp:effectExtent l="0" t="0" r="635" b="0"/>
                <wp:wrapNone/>
                <wp:docPr id="212974369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2938780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7BE54" id="Rectangle 1" o:spid="_x0000_s1026" alt="&quot;&quot;" style="position:absolute;margin-left:177.75pt;margin-top:58.5pt;width:283.45pt;height:231.4pt;z-index:-25131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" fillcolor="#d0f4f3" stroked="f" strokeweight="1pt">
                <w10:wrap anchorx="margin" anchory="page"/>
              </v:rect>
            </w:pict>
          </mc:Fallback>
        </mc:AlternateContent>
      </w:r>
      <w:r w:rsidR="005A4506" w:rsidRPr="002362EC">
        <w:rPr>
          <w:b/>
          <w:bCs/>
        </w:rPr>
        <w:t>Public transport</w:t>
      </w:r>
      <w:r w:rsidR="005A4506" w:rsidRPr="002362EC">
        <w:t xml:space="preserve"> means</w:t>
      </w:r>
      <w:r w:rsidR="00B71F05">
        <w:t xml:space="preserve"> transport within a local area by</w:t>
      </w:r>
      <w:r w:rsidR="005A4506" w:rsidRPr="002362EC">
        <w:t>:</w:t>
      </w:r>
    </w:p>
    <w:p w14:paraId="5C2CE2DC" w14:textId="78BD790B" w:rsidR="005A4506" w:rsidRPr="002362EC" w:rsidRDefault="005A4506" w:rsidP="005A4506">
      <w:pPr>
        <w:pStyle w:val="ListParagraph"/>
        <w:numPr>
          <w:ilvl w:val="0"/>
          <w:numId w:val="16"/>
        </w:numPr>
        <w:ind w:left="4253" w:hanging="567"/>
      </w:pPr>
      <w:r w:rsidRPr="002362EC">
        <w:t>buses</w:t>
      </w:r>
    </w:p>
    <w:p w14:paraId="4107F62D" w14:textId="0AF7B782" w:rsidR="005A4506" w:rsidRPr="002362EC" w:rsidRDefault="005A4506" w:rsidP="005A4506">
      <w:pPr>
        <w:pStyle w:val="ListParagraph"/>
        <w:numPr>
          <w:ilvl w:val="0"/>
          <w:numId w:val="16"/>
        </w:numPr>
        <w:ind w:left="4253" w:hanging="567"/>
      </w:pPr>
      <w:r w:rsidRPr="002362EC">
        <w:t>trains</w:t>
      </w:r>
    </w:p>
    <w:p w14:paraId="697BF788" w14:textId="5E01A5F5" w:rsidR="005A4506" w:rsidRPr="00DC5C12" w:rsidRDefault="005A4506" w:rsidP="005A4506">
      <w:pPr>
        <w:pStyle w:val="ListParagraph"/>
        <w:numPr>
          <w:ilvl w:val="5"/>
          <w:numId w:val="16"/>
        </w:numPr>
        <w:ind w:left="4253" w:hanging="567"/>
        <w:rPr>
          <w:szCs w:val="32"/>
          <w:lang w:val="en-NZ" w:eastAsia="en-NZ"/>
        </w:rPr>
      </w:pPr>
      <w:r>
        <w:t>f</w:t>
      </w:r>
      <w:r w:rsidRPr="002362EC">
        <w:t>erries</w:t>
      </w:r>
      <w:r>
        <w:t>.</w:t>
      </w:r>
    </w:p>
    <w:p w14:paraId="10B9D52F" w14:textId="7E2AAAF4" w:rsidR="0055708F" w:rsidRDefault="0055708F" w:rsidP="00D30334">
      <w:pPr>
        <w:rPr>
          <w:lang w:val="en-NZ" w:eastAsia="en-NZ"/>
        </w:rPr>
      </w:pPr>
    </w:p>
    <w:p w14:paraId="7171DB45" w14:textId="23575CAD" w:rsidR="00EC1702" w:rsidRDefault="007A60C7" w:rsidP="00D30334">
      <w:pPr>
        <w:rPr>
          <w:lang w:val="en-NZ" w:eastAsia="en-NZ"/>
        </w:rPr>
      </w:pPr>
      <w:r w:rsidRPr="00CC6E4E">
        <w:rPr>
          <w:noProof/>
          <w:szCs w:val="32"/>
          <w:lang w:val="en-NZ" w:eastAsia="en-NZ"/>
        </w:rPr>
        <w:drawing>
          <wp:anchor distT="0" distB="0" distL="114300" distR="114300" simplePos="0" relativeHeight="252068864" behindDoc="0" locked="0" layoutInCell="1" allowOverlap="1" wp14:anchorId="41E003DC" wp14:editId="5145BE0C">
            <wp:simplePos x="0" y="0"/>
            <wp:positionH relativeFrom="column">
              <wp:posOffset>-105342</wp:posOffset>
            </wp:positionH>
            <wp:positionV relativeFrom="paragraph">
              <wp:posOffset>272415</wp:posOffset>
            </wp:positionV>
            <wp:extent cx="1800880" cy="1123406"/>
            <wp:effectExtent l="0" t="0" r="8890" b="635"/>
            <wp:wrapNone/>
            <wp:docPr id="32209691" name="Picture 322096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9691" name="Picture 322096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880" cy="1123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9E61E" w14:textId="00E66FB0" w:rsidR="0055708F" w:rsidRDefault="00B40518" w:rsidP="00D30334">
      <w:pPr>
        <w:rPr>
          <w:lang w:val="en-NZ" w:eastAsia="en-NZ"/>
        </w:rPr>
      </w:pPr>
      <w:r>
        <w:rPr>
          <w:lang w:val="en-NZ" w:eastAsia="en-NZ"/>
        </w:rPr>
        <w:t xml:space="preserve">The Government ran a </w:t>
      </w:r>
      <w:r w:rsidRPr="00B40518">
        <w:rPr>
          <w:b/>
          <w:bCs/>
          <w:lang w:val="en-NZ" w:eastAsia="en-NZ"/>
        </w:rPr>
        <w:t>public consultation</w:t>
      </w:r>
      <w:r>
        <w:rPr>
          <w:lang w:val="en-NZ" w:eastAsia="en-NZ"/>
        </w:rPr>
        <w:t xml:space="preserve"> from December 2025 to March 2026.</w:t>
      </w:r>
    </w:p>
    <w:p w14:paraId="0FBB3B48" w14:textId="6B1A67F2" w:rsidR="00B40518" w:rsidRDefault="00B40518" w:rsidP="00D30334">
      <w:pPr>
        <w:rPr>
          <w:lang w:val="en-NZ" w:eastAsia="en-NZ"/>
        </w:rPr>
      </w:pPr>
    </w:p>
    <w:p w14:paraId="63B54548" w14:textId="2F2C076B" w:rsidR="009741DB" w:rsidRDefault="007A60C7" w:rsidP="009741DB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2044288" behindDoc="0" locked="0" layoutInCell="1" allowOverlap="1" wp14:anchorId="5C692506" wp14:editId="37E94632">
            <wp:simplePos x="0" y="0"/>
            <wp:positionH relativeFrom="column">
              <wp:posOffset>-89823</wp:posOffset>
            </wp:positionH>
            <wp:positionV relativeFrom="paragraph">
              <wp:posOffset>113030</wp:posOffset>
            </wp:positionV>
            <wp:extent cx="1580606" cy="1580606"/>
            <wp:effectExtent l="0" t="0" r="0" b="635"/>
            <wp:wrapNone/>
            <wp:docPr id="885456238" name="Picture 8854562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56238" name="Picture 8854562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80606" cy="1580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02">
        <w:rPr>
          <w:noProof/>
        </w:rPr>
        <mc:AlternateContent>
          <mc:Choice Requires="wps">
            <w:drawing>
              <wp:anchor distT="0" distB="0" distL="114300" distR="114300" simplePos="0" relativeHeight="252046336" behindDoc="1" locked="0" layoutInCell="1" allowOverlap="1" wp14:anchorId="027F7976" wp14:editId="214978CB">
                <wp:simplePos x="0" y="0"/>
                <wp:positionH relativeFrom="margin">
                  <wp:posOffset>2220595</wp:posOffset>
                </wp:positionH>
                <wp:positionV relativeFrom="page">
                  <wp:posOffset>5960745</wp:posOffset>
                </wp:positionV>
                <wp:extent cx="3599180" cy="3343910"/>
                <wp:effectExtent l="0" t="0" r="1270" b="8890"/>
                <wp:wrapNone/>
                <wp:docPr id="903785354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180" cy="3343910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41AAD" id="Rectangle 1" o:spid="_x0000_s1026" alt="&quot;&quot;" style="position:absolute;margin-left:174.85pt;margin-top:469.35pt;width:283.4pt;height:263.3pt;z-index:-25127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" fillcolor="#d0f4f3" stroked="f" strokeweight="1pt">
                <w10:wrap anchorx="margin" anchory="page"/>
              </v:rect>
            </w:pict>
          </mc:Fallback>
        </mc:AlternateContent>
      </w:r>
    </w:p>
    <w:p w14:paraId="3C2FCE66" w14:textId="13038CAE" w:rsidR="009741DB" w:rsidRDefault="009741DB" w:rsidP="009741DB">
      <w:pPr>
        <w:rPr>
          <w:lang w:eastAsia="en-NZ"/>
        </w:rPr>
      </w:pPr>
      <w:r>
        <w:rPr>
          <w:lang w:eastAsia="en-NZ"/>
        </w:rPr>
        <w:t xml:space="preserve">A </w:t>
      </w:r>
      <w:r>
        <w:rPr>
          <w:b/>
          <w:bCs/>
          <w:lang w:eastAsia="en-NZ"/>
        </w:rPr>
        <w:t>public consultation</w:t>
      </w:r>
      <w:r>
        <w:rPr>
          <w:lang w:eastAsia="en-NZ"/>
        </w:rPr>
        <w:t xml:space="preserve"> is when the Government asks people what they think </w:t>
      </w:r>
      <w:r w:rsidR="00F15E8B">
        <w:rPr>
          <w:lang w:eastAsia="en-NZ"/>
        </w:rPr>
        <w:t xml:space="preserve">about </w:t>
      </w:r>
      <w:r>
        <w:rPr>
          <w:lang w:eastAsia="en-NZ"/>
        </w:rPr>
        <w:t>some ideas.</w:t>
      </w:r>
    </w:p>
    <w:p w14:paraId="110DE078" w14:textId="2D719E0D" w:rsidR="009741DB" w:rsidRDefault="009741DB" w:rsidP="009741DB">
      <w:pPr>
        <w:rPr>
          <w:lang w:eastAsia="en-NZ"/>
        </w:rPr>
      </w:pPr>
    </w:p>
    <w:p w14:paraId="19D00EE2" w14:textId="49EDD7B1" w:rsidR="00B40518" w:rsidRDefault="007A60C7" w:rsidP="00D30334">
      <w:pPr>
        <w:rPr>
          <w:lang w:val="en-NZ"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2066816" behindDoc="0" locked="0" layoutInCell="1" allowOverlap="1" wp14:anchorId="6F4CC764" wp14:editId="090EDA4D">
            <wp:simplePos x="0" y="0"/>
            <wp:positionH relativeFrom="column">
              <wp:posOffset>-80010</wp:posOffset>
            </wp:positionH>
            <wp:positionV relativeFrom="paragraph">
              <wp:posOffset>372110</wp:posOffset>
            </wp:positionV>
            <wp:extent cx="1358265" cy="1358265"/>
            <wp:effectExtent l="0" t="0" r="0" b="0"/>
            <wp:wrapNone/>
            <wp:docPr id="962731183" name="Picture 96273118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31183" name="Picture 96273118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A313CF" w14:textId="26B00649" w:rsidR="00B40518" w:rsidRDefault="00B77683" w:rsidP="00D30334">
      <w:pPr>
        <w:rPr>
          <w:lang w:val="en-NZ" w:eastAsia="en-NZ"/>
        </w:rPr>
      </w:pPr>
      <w:r>
        <w:rPr>
          <w:lang w:val="en-NZ" w:eastAsia="en-NZ"/>
        </w:rPr>
        <w:t xml:space="preserve">For this public consultation people were asked </w:t>
      </w:r>
      <w:r w:rsidR="002D6B05">
        <w:rPr>
          <w:lang w:val="en-NZ" w:eastAsia="en-NZ"/>
        </w:rPr>
        <w:t>about</w:t>
      </w:r>
      <w:r>
        <w:rPr>
          <w:lang w:val="en-NZ" w:eastAsia="en-NZ"/>
        </w:rPr>
        <w:t xml:space="preserve"> </w:t>
      </w:r>
      <w:r w:rsidR="00B40518">
        <w:rPr>
          <w:lang w:val="en-NZ" w:eastAsia="en-NZ"/>
        </w:rPr>
        <w:t xml:space="preserve">some ideas </w:t>
      </w:r>
      <w:r w:rsidR="002D6B05">
        <w:rPr>
          <w:lang w:val="en-NZ" w:eastAsia="en-NZ"/>
        </w:rPr>
        <w:t xml:space="preserve">for how the </w:t>
      </w:r>
      <w:r w:rsidR="00B40518">
        <w:rPr>
          <w:lang w:val="en-NZ" w:eastAsia="en-NZ"/>
        </w:rPr>
        <w:t>Total Mobility scheme</w:t>
      </w:r>
      <w:r w:rsidR="001A7C0B">
        <w:rPr>
          <w:lang w:val="en-NZ" w:eastAsia="en-NZ"/>
        </w:rPr>
        <w:t xml:space="preserve"> could</w:t>
      </w:r>
      <w:r w:rsidR="002D6B05">
        <w:rPr>
          <w:lang w:val="en-NZ" w:eastAsia="en-NZ"/>
        </w:rPr>
        <w:t xml:space="preserve"> </w:t>
      </w:r>
      <w:r>
        <w:rPr>
          <w:lang w:val="en-NZ" w:eastAsia="en-NZ"/>
        </w:rPr>
        <w:t xml:space="preserve">work </w:t>
      </w:r>
      <w:r w:rsidR="00B40518">
        <w:rPr>
          <w:lang w:val="en-NZ" w:eastAsia="en-NZ"/>
        </w:rPr>
        <w:t>better.</w:t>
      </w:r>
    </w:p>
    <w:p w14:paraId="6C15BD96" w14:textId="33F9FD46" w:rsidR="009741DB" w:rsidRDefault="009741DB" w:rsidP="00D30334">
      <w:pPr>
        <w:rPr>
          <w:lang w:val="en-NZ" w:eastAsia="en-NZ"/>
        </w:rPr>
      </w:pPr>
    </w:p>
    <w:p w14:paraId="4D238D20" w14:textId="26F4F58C" w:rsidR="009741DB" w:rsidRDefault="00EC1702" w:rsidP="00D30334">
      <w:pPr>
        <w:rPr>
          <w:lang w:val="en-NZ" w:eastAsia="en-NZ"/>
        </w:rPr>
      </w:pPr>
      <w:r w:rsidRPr="00C62646">
        <w:rPr>
          <w:noProof/>
          <w:sz w:val="4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2083200" behindDoc="1" locked="0" layoutInCell="1" allowOverlap="1" wp14:anchorId="39D72D05" wp14:editId="6AA9EAE6">
                <wp:simplePos x="0" y="0"/>
                <wp:positionH relativeFrom="margin">
                  <wp:posOffset>2220595</wp:posOffset>
                </wp:positionH>
                <wp:positionV relativeFrom="page">
                  <wp:posOffset>781050</wp:posOffset>
                </wp:positionV>
                <wp:extent cx="3599180" cy="848995"/>
                <wp:effectExtent l="0" t="0" r="1270" b="8255"/>
                <wp:wrapNone/>
                <wp:docPr id="169187696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180" cy="8489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2AF897" id="Rectangle 1" o:spid="_x0000_s1026" alt="&quot;&quot;" style="position:absolute;margin-left:174.85pt;margin-top:61.5pt;width:283.4pt;height:66.85pt;z-index:-25123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" fillcolor="#fff2cc [663]" stroked="f" strokeweight="1pt">
                <w10:wrap anchorx="margin" anchory="page"/>
              </v:rect>
            </w:pict>
          </mc:Fallback>
        </mc:AlternateContent>
      </w:r>
      <w:r w:rsidR="002B101B" w:rsidRPr="00CC6E4E">
        <w:rPr>
          <w:noProof/>
          <w:szCs w:val="32"/>
        </w:rPr>
        <w:drawing>
          <wp:anchor distT="0" distB="0" distL="114300" distR="114300" simplePos="0" relativeHeight="252079104" behindDoc="0" locked="0" layoutInCell="1" allowOverlap="1" wp14:anchorId="3639942D" wp14:editId="587107B7">
            <wp:simplePos x="0" y="0"/>
            <wp:positionH relativeFrom="column">
              <wp:posOffset>-300446</wp:posOffset>
            </wp:positionH>
            <wp:positionV relativeFrom="paragraph">
              <wp:posOffset>143692</wp:posOffset>
            </wp:positionV>
            <wp:extent cx="2312171" cy="444137"/>
            <wp:effectExtent l="0" t="0" r="0" b="0"/>
            <wp:wrapNone/>
            <wp:docPr id="199044750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4750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171" cy="44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01B">
        <w:rPr>
          <w:lang w:val="en-NZ" w:eastAsia="en-NZ"/>
        </w:rPr>
        <w:t xml:space="preserve">When we use the words </w:t>
      </w:r>
      <w:r w:rsidR="002B101B" w:rsidRPr="002B101B">
        <w:rPr>
          <w:b/>
          <w:bCs/>
          <w:lang w:val="en-NZ" w:eastAsia="en-NZ"/>
        </w:rPr>
        <w:t>we / us</w:t>
      </w:r>
      <w:r w:rsidR="002B101B">
        <w:rPr>
          <w:lang w:val="en-NZ" w:eastAsia="en-NZ"/>
        </w:rPr>
        <w:t xml:space="preserve"> this means MCERT.</w:t>
      </w:r>
      <w:r w:rsidR="002B101B" w:rsidRPr="002B101B">
        <w:rPr>
          <w:noProof/>
          <w:sz w:val="40"/>
          <w:szCs w:val="30"/>
        </w:rPr>
        <w:t xml:space="preserve"> </w:t>
      </w:r>
    </w:p>
    <w:p w14:paraId="10DBE5B7" w14:textId="0A9C3DA1" w:rsidR="002B101B" w:rsidRDefault="002B101B" w:rsidP="00D30334">
      <w:pPr>
        <w:rPr>
          <w:lang w:val="en-NZ" w:eastAsia="en-NZ"/>
        </w:rPr>
      </w:pPr>
    </w:p>
    <w:p w14:paraId="5ED9E45F" w14:textId="490472A7" w:rsidR="002B101B" w:rsidRDefault="002B101B" w:rsidP="00D30334">
      <w:pPr>
        <w:rPr>
          <w:lang w:val="en-NZ" w:eastAsia="en-NZ"/>
        </w:rPr>
      </w:pPr>
    </w:p>
    <w:p w14:paraId="5600F62E" w14:textId="6C32C906" w:rsidR="00B40518" w:rsidRDefault="00BB7C1E" w:rsidP="00D30334">
      <w:pPr>
        <w:rPr>
          <w:lang w:val="en-NZ" w:eastAsia="en-NZ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2085248" behindDoc="0" locked="0" layoutInCell="1" allowOverlap="1" wp14:anchorId="213EBD15" wp14:editId="0341DC57">
            <wp:simplePos x="0" y="0"/>
            <wp:positionH relativeFrom="column">
              <wp:posOffset>36823</wp:posOffset>
            </wp:positionH>
            <wp:positionV relativeFrom="paragraph">
              <wp:posOffset>238941</wp:posOffset>
            </wp:positionV>
            <wp:extent cx="1485900" cy="938869"/>
            <wp:effectExtent l="19050" t="19050" r="19050" b="13970"/>
            <wp:wrapNone/>
            <wp:docPr id="1145572189" name="Picture 11455721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572189" name="Picture 114557218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3886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13AC">
        <w:rPr>
          <w:lang w:val="en-NZ" w:eastAsia="en-NZ"/>
        </w:rPr>
        <w:t xml:space="preserve">Using what people told </w:t>
      </w:r>
      <w:r w:rsidR="00FB70B1">
        <w:rPr>
          <w:lang w:val="en-NZ" w:eastAsia="en-NZ"/>
        </w:rPr>
        <w:t>us</w:t>
      </w:r>
      <w:r w:rsidR="002013AC">
        <w:rPr>
          <w:lang w:val="en-NZ" w:eastAsia="en-NZ"/>
        </w:rPr>
        <w:t xml:space="preserve"> in the public consultation </w:t>
      </w:r>
      <w:r w:rsidR="00FB70B1">
        <w:rPr>
          <w:lang w:val="en-NZ" w:eastAsia="en-NZ"/>
        </w:rPr>
        <w:t xml:space="preserve">we are </w:t>
      </w:r>
      <w:r w:rsidR="00961C14">
        <w:rPr>
          <w:lang w:val="en-NZ" w:eastAsia="en-NZ"/>
        </w:rPr>
        <w:t>now</w:t>
      </w:r>
      <w:r w:rsidR="009741DB">
        <w:rPr>
          <w:lang w:val="en-NZ" w:eastAsia="en-NZ"/>
        </w:rPr>
        <w:t xml:space="preserve"> ma</w:t>
      </w:r>
      <w:r w:rsidR="00961C14">
        <w:rPr>
          <w:lang w:val="en-NZ" w:eastAsia="en-NZ"/>
        </w:rPr>
        <w:t>king</w:t>
      </w:r>
      <w:r w:rsidR="009741DB">
        <w:rPr>
          <w:lang w:val="en-NZ" w:eastAsia="en-NZ"/>
        </w:rPr>
        <w:t xml:space="preserve"> some changes </w:t>
      </w:r>
      <w:r w:rsidR="00961C14">
        <w:rPr>
          <w:lang w:val="en-NZ" w:eastAsia="en-NZ"/>
        </w:rPr>
        <w:t xml:space="preserve">to the </w:t>
      </w:r>
      <w:r w:rsidR="00B71F05">
        <w:rPr>
          <w:lang w:val="en-NZ" w:eastAsia="en-NZ"/>
        </w:rPr>
        <w:br/>
      </w:r>
      <w:r w:rsidR="00961C14">
        <w:rPr>
          <w:lang w:val="en-NZ" w:eastAsia="en-NZ"/>
        </w:rPr>
        <w:t>Total Mobility scheme</w:t>
      </w:r>
      <w:r w:rsidR="002013AC">
        <w:rPr>
          <w:lang w:val="en-NZ" w:eastAsia="en-NZ"/>
        </w:rPr>
        <w:t xml:space="preserve">. </w:t>
      </w:r>
    </w:p>
    <w:p w14:paraId="37A32F27" w14:textId="74EED276" w:rsidR="00B40518" w:rsidRDefault="00B40518">
      <w:pPr>
        <w:spacing w:line="240" w:lineRule="auto"/>
        <w:ind w:left="0"/>
        <w:rPr>
          <w:rFonts w:eastAsia="Arial Unicode MS"/>
          <w:b/>
          <w:noProof/>
          <w:kern w:val="28"/>
          <w:sz w:val="44"/>
          <w:lang w:val="en-NZ" w:eastAsia="en-NZ"/>
        </w:rPr>
      </w:pPr>
      <w:r>
        <w:rPr>
          <w:noProof/>
          <w:lang w:val="en-NZ" w:eastAsia="en-NZ"/>
        </w:rPr>
        <w:br w:type="page"/>
      </w:r>
    </w:p>
    <w:p w14:paraId="6ABC906F" w14:textId="7E051A75" w:rsidR="00463AAC" w:rsidRDefault="00463AAC" w:rsidP="00463AAC">
      <w:pPr>
        <w:pStyle w:val="Heading1"/>
        <w:pBdr>
          <w:top w:val="single" w:sz="18" w:space="10" w:color="009999"/>
          <w:left w:val="single" w:sz="18" w:space="4" w:color="009999"/>
          <w:bottom w:val="single" w:sz="18" w:space="0" w:color="009999"/>
          <w:right w:val="single" w:sz="18" w:space="4" w:color="009999"/>
        </w:pBdr>
        <w:rPr>
          <w:noProof/>
          <w:lang w:val="en-NZ" w:eastAsia="en-NZ"/>
        </w:rPr>
      </w:pPr>
      <w:r>
        <w:rPr>
          <w:noProof/>
          <w:lang w:val="en-NZ" w:eastAsia="en-NZ"/>
        </w:rPr>
        <w:lastRenderedPageBreak/>
        <w:t>Changes to the Total Mobility</w:t>
      </w:r>
      <w:r w:rsidR="00A02381">
        <w:rPr>
          <w:noProof/>
          <w:lang w:val="en-NZ" w:eastAsia="en-NZ"/>
        </w:rPr>
        <w:t xml:space="preserve"> scheme</w:t>
      </w:r>
    </w:p>
    <w:p w14:paraId="73B74146" w14:textId="29C0409A" w:rsidR="00D30334" w:rsidRDefault="00D30334" w:rsidP="00A430D0">
      <w:pPr>
        <w:rPr>
          <w:lang w:val="en-NZ" w:eastAsia="en-NZ"/>
        </w:rPr>
      </w:pPr>
    </w:p>
    <w:p w14:paraId="3CDEC5CE" w14:textId="7F017DE8" w:rsidR="00AB0D79" w:rsidRDefault="00A728EC" w:rsidP="00A430D0">
      <w:pPr>
        <w:rPr>
          <w:lang w:val="en-NZ" w:eastAsia="en-NZ"/>
        </w:rPr>
      </w:pPr>
      <w:r w:rsidRPr="00CC6E4E">
        <w:rPr>
          <w:noProof/>
          <w:szCs w:val="32"/>
          <w:lang w:val="en-NZ" w:eastAsia="en-NZ"/>
        </w:rPr>
        <w:drawing>
          <wp:anchor distT="0" distB="0" distL="114300" distR="114300" simplePos="0" relativeHeight="252077056" behindDoc="0" locked="0" layoutInCell="1" allowOverlap="1" wp14:anchorId="62CBCA37" wp14:editId="305B9E36">
            <wp:simplePos x="0" y="0"/>
            <wp:positionH relativeFrom="column">
              <wp:posOffset>142694</wp:posOffset>
            </wp:positionH>
            <wp:positionV relativeFrom="paragraph">
              <wp:posOffset>289560</wp:posOffset>
            </wp:positionV>
            <wp:extent cx="1332411" cy="1332411"/>
            <wp:effectExtent l="0" t="0" r="1270" b="1270"/>
            <wp:wrapNone/>
            <wp:docPr id="248354995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54995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2411" cy="1332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A9216" w14:textId="524D8E88" w:rsidR="00E75682" w:rsidRDefault="00C86538" w:rsidP="00A430D0">
      <w:pPr>
        <w:rPr>
          <w:szCs w:val="32"/>
          <w:lang w:val="en-NZ" w:eastAsia="en-NZ"/>
        </w:rPr>
      </w:pPr>
      <w:r>
        <w:rPr>
          <w:szCs w:val="32"/>
          <w:lang w:val="en-NZ" w:eastAsia="en-NZ"/>
        </w:rPr>
        <w:t>Th</w:t>
      </w:r>
      <w:r w:rsidR="0079150A">
        <w:rPr>
          <w:szCs w:val="32"/>
          <w:lang w:val="en-NZ" w:eastAsia="en-NZ"/>
        </w:rPr>
        <w:t xml:space="preserve">is </w:t>
      </w:r>
      <w:r w:rsidR="00A728EC">
        <w:rPr>
          <w:szCs w:val="32"/>
          <w:lang w:val="en-NZ" w:eastAsia="en-NZ"/>
        </w:rPr>
        <w:t xml:space="preserve">Easy Read </w:t>
      </w:r>
      <w:r w:rsidR="0079150A">
        <w:rPr>
          <w:szCs w:val="32"/>
          <w:lang w:val="en-NZ" w:eastAsia="en-NZ"/>
        </w:rPr>
        <w:t xml:space="preserve">is a </w:t>
      </w:r>
      <w:r w:rsidR="0079150A" w:rsidRPr="0079150A">
        <w:rPr>
          <w:b/>
          <w:bCs/>
          <w:szCs w:val="32"/>
          <w:lang w:val="en-NZ" w:eastAsia="en-NZ"/>
        </w:rPr>
        <w:t>summary</w:t>
      </w:r>
      <w:r w:rsidR="0079150A">
        <w:rPr>
          <w:szCs w:val="32"/>
          <w:lang w:val="en-NZ" w:eastAsia="en-NZ"/>
        </w:rPr>
        <w:t xml:space="preserve"> of the changes </w:t>
      </w:r>
      <w:r w:rsidR="00273AD1">
        <w:rPr>
          <w:szCs w:val="32"/>
          <w:lang w:val="en-NZ" w:eastAsia="en-NZ"/>
        </w:rPr>
        <w:t xml:space="preserve">we are </w:t>
      </w:r>
      <w:r w:rsidR="00AB0D79">
        <w:rPr>
          <w:szCs w:val="32"/>
          <w:lang w:val="en-NZ" w:eastAsia="en-NZ"/>
        </w:rPr>
        <w:t>mak</w:t>
      </w:r>
      <w:r w:rsidR="0079150A">
        <w:rPr>
          <w:szCs w:val="32"/>
          <w:lang w:val="en-NZ" w:eastAsia="en-NZ"/>
        </w:rPr>
        <w:t>ing</w:t>
      </w:r>
      <w:r w:rsidR="00AB0D79">
        <w:rPr>
          <w:szCs w:val="32"/>
          <w:lang w:val="en-NZ" w:eastAsia="en-NZ"/>
        </w:rPr>
        <w:t xml:space="preserve"> to the Total Mobility scheme.</w:t>
      </w:r>
    </w:p>
    <w:p w14:paraId="7589E850" w14:textId="380F54D4" w:rsidR="00D56F1A" w:rsidRDefault="00D56F1A" w:rsidP="00A430D0">
      <w:pPr>
        <w:rPr>
          <w:szCs w:val="32"/>
          <w:lang w:val="en-NZ" w:eastAsia="en-NZ"/>
        </w:rPr>
      </w:pPr>
    </w:p>
    <w:p w14:paraId="44FFDAB8" w14:textId="2B59AFB6" w:rsidR="003A5B71" w:rsidRDefault="002B101B" w:rsidP="00A430D0">
      <w:pPr>
        <w:rPr>
          <w:szCs w:val="32"/>
          <w:lang w:val="en-NZ" w:eastAsia="en-NZ"/>
        </w:rPr>
      </w:pPr>
      <w:r w:rsidRPr="00C62646">
        <w:rPr>
          <w:noProof/>
          <w:sz w:val="40"/>
          <w:szCs w:val="30"/>
        </w:rPr>
        <mc:AlternateContent>
          <mc:Choice Requires="wps">
            <w:drawing>
              <wp:anchor distT="0" distB="0" distL="114300" distR="114300" simplePos="0" relativeHeight="252081152" behindDoc="1" locked="0" layoutInCell="1" allowOverlap="1" wp14:anchorId="52BDF0FD" wp14:editId="14A83E30">
                <wp:simplePos x="0" y="0"/>
                <wp:positionH relativeFrom="margin">
                  <wp:posOffset>2239917</wp:posOffset>
                </wp:positionH>
                <wp:positionV relativeFrom="page">
                  <wp:posOffset>3931738</wp:posOffset>
                </wp:positionV>
                <wp:extent cx="3599180" cy="2207623"/>
                <wp:effectExtent l="0" t="0" r="1270" b="2540"/>
                <wp:wrapNone/>
                <wp:docPr id="76882127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180" cy="2207623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59D88" id="Rectangle 1" o:spid="_x0000_s1026" alt="&quot;&quot;" style="position:absolute;margin-left:176.35pt;margin-top:309.6pt;width:283.4pt;height:173.85pt;z-index:-25123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" fillcolor="#d0f4f3" stroked="f" strokeweight="1pt">
                <w10:wrap anchorx="margin" anchory="page"/>
              </v:rect>
            </w:pict>
          </mc:Fallback>
        </mc:AlternateContent>
      </w:r>
    </w:p>
    <w:p w14:paraId="04808EE4" w14:textId="1E43621A" w:rsidR="003A5B71" w:rsidRDefault="00A728EC" w:rsidP="003A5B71">
      <w:pPr>
        <w:tabs>
          <w:tab w:val="left" w:pos="7740"/>
          <w:tab w:val="left" w:pos="8244"/>
        </w:tabs>
      </w:pPr>
      <w:r>
        <w:rPr>
          <w:noProof/>
        </w:rPr>
        <w:drawing>
          <wp:anchor distT="0" distB="0" distL="114300" distR="114300" simplePos="0" relativeHeight="252072960" behindDoc="0" locked="0" layoutInCell="1" allowOverlap="1" wp14:anchorId="3F8214C6" wp14:editId="45D1391C">
            <wp:simplePos x="0" y="0"/>
            <wp:positionH relativeFrom="margin">
              <wp:posOffset>0</wp:posOffset>
            </wp:positionH>
            <wp:positionV relativeFrom="paragraph">
              <wp:posOffset>355600</wp:posOffset>
            </wp:positionV>
            <wp:extent cx="1475105" cy="1475105"/>
            <wp:effectExtent l="0" t="0" r="0" b="0"/>
            <wp:wrapNone/>
            <wp:docPr id="614388135" name="Picture 6143881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88135" name="Picture 6143881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B71">
        <w:t xml:space="preserve">A </w:t>
      </w:r>
      <w:r w:rsidR="003A5B71" w:rsidRPr="00FD64BD">
        <w:rPr>
          <w:b/>
          <w:bCs/>
        </w:rPr>
        <w:t>summary</w:t>
      </w:r>
      <w:r w:rsidR="003A5B71">
        <w:t>:</w:t>
      </w:r>
      <w:r w:rsidR="003A5B71">
        <w:tab/>
      </w:r>
      <w:r w:rsidR="003A5B71">
        <w:tab/>
      </w:r>
    </w:p>
    <w:p w14:paraId="52F675A7" w14:textId="77AFB903" w:rsidR="003A5B71" w:rsidRPr="004A2E7D" w:rsidRDefault="003A5B71" w:rsidP="003A5B71">
      <w:pPr>
        <w:pStyle w:val="Listtoplevel"/>
      </w:pPr>
      <w:r w:rsidRPr="004A2E7D">
        <w:t>is shorter than the main document</w:t>
      </w:r>
    </w:p>
    <w:p w14:paraId="540C63AE" w14:textId="451B8600" w:rsidR="003A5B71" w:rsidRDefault="003A5B71" w:rsidP="003A5B71">
      <w:pPr>
        <w:pStyle w:val="Listtoplevel"/>
      </w:pPr>
      <w:r w:rsidRPr="004A2E7D">
        <w:t>tells you the important ideas.</w:t>
      </w:r>
    </w:p>
    <w:p w14:paraId="7A58E625" w14:textId="77777777" w:rsidR="003A5B71" w:rsidRPr="00D67553" w:rsidRDefault="003A5B71" w:rsidP="003A5B71">
      <w:pPr>
        <w:rPr>
          <w:sz w:val="26"/>
          <w:szCs w:val="18"/>
        </w:rPr>
      </w:pPr>
    </w:p>
    <w:p w14:paraId="33D49C49" w14:textId="77777777" w:rsidR="003A5B71" w:rsidRDefault="003A5B71" w:rsidP="00A430D0">
      <w:pPr>
        <w:rPr>
          <w:szCs w:val="32"/>
          <w:lang w:val="en-NZ" w:eastAsia="en-NZ"/>
        </w:rPr>
      </w:pPr>
    </w:p>
    <w:p w14:paraId="1BC7D7D5" w14:textId="4C7111EE" w:rsidR="00A60AA5" w:rsidRDefault="006D2C3E" w:rsidP="00A430D0">
      <w:pPr>
        <w:rPr>
          <w:szCs w:val="32"/>
          <w:lang w:val="en-NZ" w:eastAsia="en-NZ"/>
        </w:rPr>
      </w:pPr>
      <w:r>
        <w:rPr>
          <w:noProof/>
          <w:szCs w:val="32"/>
          <w:lang w:val="en-NZ" w:eastAsia="en-NZ"/>
        </w:rPr>
        <w:drawing>
          <wp:anchor distT="0" distB="0" distL="114300" distR="114300" simplePos="0" relativeHeight="252069888" behindDoc="0" locked="0" layoutInCell="1" allowOverlap="1" wp14:anchorId="43C81AEC" wp14:editId="0688C98E">
            <wp:simplePos x="0" y="0"/>
            <wp:positionH relativeFrom="column">
              <wp:posOffset>234950</wp:posOffset>
            </wp:positionH>
            <wp:positionV relativeFrom="paragraph">
              <wp:posOffset>39098</wp:posOffset>
            </wp:positionV>
            <wp:extent cx="1018540" cy="1018540"/>
            <wp:effectExtent l="0" t="0" r="0" b="0"/>
            <wp:wrapNone/>
            <wp:docPr id="2037219958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19958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31210" w14:textId="65C6EFD1" w:rsidR="00A60AA5" w:rsidRDefault="00D56F1A" w:rsidP="00A60AA5">
      <w:pPr>
        <w:ind w:right="-188"/>
        <w:rPr>
          <w:szCs w:val="32"/>
          <w:lang w:val="en-NZ" w:eastAsia="en-NZ"/>
        </w:rPr>
      </w:pPr>
      <w:r>
        <w:rPr>
          <w:szCs w:val="32"/>
          <w:lang w:val="en-NZ" w:eastAsia="en-NZ"/>
        </w:rPr>
        <w:t>The changes will be worked on in</w:t>
      </w:r>
      <w:r w:rsidR="00A60AA5">
        <w:rPr>
          <w:szCs w:val="32"/>
          <w:lang w:val="en-NZ" w:eastAsia="en-NZ"/>
        </w:rPr>
        <w:t>:</w:t>
      </w:r>
    </w:p>
    <w:p w14:paraId="5B000B2C" w14:textId="52628884" w:rsidR="00D56F1A" w:rsidRPr="00A60AA5" w:rsidRDefault="006D2C3E" w:rsidP="00A60AA5">
      <w:pPr>
        <w:pStyle w:val="ListParagraph"/>
        <w:numPr>
          <w:ilvl w:val="0"/>
          <w:numId w:val="19"/>
        </w:numPr>
        <w:ind w:left="4253" w:hanging="567"/>
        <w:rPr>
          <w:szCs w:val="32"/>
          <w:lang w:val="en-NZ" w:eastAsia="en-NZ"/>
        </w:rPr>
      </w:pPr>
      <w:r>
        <w:rPr>
          <w:noProof/>
          <w:szCs w:val="32"/>
          <w:lang w:val="en-NZ" w:eastAsia="en-NZ"/>
        </w:rPr>
        <w:drawing>
          <wp:anchor distT="0" distB="0" distL="114300" distR="114300" simplePos="0" relativeHeight="252070912" behindDoc="0" locked="0" layoutInCell="1" allowOverlap="1" wp14:anchorId="632F02F7" wp14:editId="48A91305">
            <wp:simplePos x="0" y="0"/>
            <wp:positionH relativeFrom="column">
              <wp:posOffset>234315</wp:posOffset>
            </wp:positionH>
            <wp:positionV relativeFrom="paragraph">
              <wp:posOffset>513080</wp:posOffset>
            </wp:positionV>
            <wp:extent cx="1018902" cy="1018902"/>
            <wp:effectExtent l="0" t="0" r="0" b="0"/>
            <wp:wrapNone/>
            <wp:docPr id="389200847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00847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18902" cy="1018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F1A" w:rsidRPr="00A60AA5">
        <w:rPr>
          <w:szCs w:val="32"/>
          <w:lang w:val="en-NZ" w:eastAsia="en-NZ"/>
        </w:rPr>
        <w:t>2026</w:t>
      </w:r>
    </w:p>
    <w:p w14:paraId="7AB579DA" w14:textId="00C724CD" w:rsidR="00D56F1A" w:rsidRPr="00A60AA5" w:rsidRDefault="00D56F1A" w:rsidP="00A60AA5">
      <w:pPr>
        <w:pStyle w:val="ListParagraph"/>
        <w:numPr>
          <w:ilvl w:val="0"/>
          <w:numId w:val="19"/>
        </w:numPr>
        <w:ind w:left="4253" w:hanging="567"/>
        <w:rPr>
          <w:szCs w:val="32"/>
          <w:lang w:val="en-NZ" w:eastAsia="en-NZ"/>
        </w:rPr>
      </w:pPr>
      <w:r w:rsidRPr="00A60AA5">
        <w:rPr>
          <w:szCs w:val="32"/>
          <w:lang w:val="en-NZ" w:eastAsia="en-NZ"/>
        </w:rPr>
        <w:t>2027</w:t>
      </w:r>
      <w:r w:rsidR="00A60AA5">
        <w:rPr>
          <w:szCs w:val="32"/>
          <w:lang w:val="en-NZ" w:eastAsia="en-NZ"/>
        </w:rPr>
        <w:t>.</w:t>
      </w:r>
    </w:p>
    <w:p w14:paraId="71BAEEB0" w14:textId="77777777" w:rsidR="00AB0D79" w:rsidRDefault="00AB0D79" w:rsidP="00A430D0">
      <w:pPr>
        <w:rPr>
          <w:szCs w:val="32"/>
          <w:lang w:val="en-NZ" w:eastAsia="en-NZ"/>
        </w:rPr>
      </w:pPr>
    </w:p>
    <w:p w14:paraId="5D1E2901" w14:textId="319F1018" w:rsidR="00E20B47" w:rsidRDefault="00E20B47" w:rsidP="00A430D0">
      <w:pPr>
        <w:rPr>
          <w:szCs w:val="32"/>
          <w:lang w:val="en-NZ" w:eastAsia="en-NZ"/>
        </w:rPr>
      </w:pPr>
    </w:p>
    <w:p w14:paraId="316EDFE2" w14:textId="77777777" w:rsidR="00A02381" w:rsidRDefault="00A02381" w:rsidP="00A02381">
      <w:pPr>
        <w:pStyle w:val="ListParagraph"/>
        <w:numPr>
          <w:ilvl w:val="0"/>
          <w:numId w:val="0"/>
        </w:numPr>
        <w:spacing w:before="0"/>
        <w:ind w:left="4253"/>
        <w:rPr>
          <w:b/>
          <w:bCs/>
          <w:sz w:val="36"/>
          <w:szCs w:val="36"/>
          <w:lang w:val="en-NZ" w:eastAsia="en-NZ"/>
        </w:rPr>
      </w:pPr>
    </w:p>
    <w:p w14:paraId="721B2E3A" w14:textId="3D18400B" w:rsidR="00A02381" w:rsidRDefault="00A02381" w:rsidP="00A02381">
      <w:pPr>
        <w:pStyle w:val="ListParagraph"/>
        <w:numPr>
          <w:ilvl w:val="0"/>
          <w:numId w:val="0"/>
        </w:numPr>
        <w:spacing w:before="0"/>
        <w:ind w:left="3686"/>
        <w:rPr>
          <w:szCs w:val="32"/>
          <w:lang w:val="en-NZ" w:eastAsia="en-NZ"/>
        </w:rPr>
      </w:pPr>
      <w:r w:rsidRPr="00A02381">
        <w:rPr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2143616" behindDoc="0" locked="0" layoutInCell="1" allowOverlap="1" wp14:anchorId="665DBFD5" wp14:editId="45A1FE07">
            <wp:simplePos x="0" y="0"/>
            <wp:positionH relativeFrom="column">
              <wp:posOffset>-127000</wp:posOffset>
            </wp:positionH>
            <wp:positionV relativeFrom="paragraph">
              <wp:posOffset>-352425</wp:posOffset>
            </wp:positionV>
            <wp:extent cx="1763486" cy="1763486"/>
            <wp:effectExtent l="0" t="0" r="0" b="8255"/>
            <wp:wrapNone/>
            <wp:docPr id="66860601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0601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63486" cy="1763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381">
        <w:rPr>
          <w:szCs w:val="32"/>
          <w:lang w:val="en-NZ" w:eastAsia="en-NZ"/>
        </w:rPr>
        <w:t xml:space="preserve">There are </w:t>
      </w:r>
      <w:r>
        <w:rPr>
          <w:szCs w:val="32"/>
          <w:lang w:val="en-NZ" w:eastAsia="en-NZ"/>
        </w:rPr>
        <w:t>4 main changes the Government will work on to make the Total Mobility scheme better.</w:t>
      </w:r>
    </w:p>
    <w:p w14:paraId="76C30329" w14:textId="227AE3CD" w:rsidR="00A02381" w:rsidRDefault="00A02381" w:rsidP="00A02381">
      <w:pPr>
        <w:pStyle w:val="ListParagraph"/>
        <w:numPr>
          <w:ilvl w:val="0"/>
          <w:numId w:val="0"/>
        </w:numPr>
        <w:spacing w:before="0"/>
        <w:ind w:left="3686"/>
        <w:rPr>
          <w:szCs w:val="32"/>
          <w:lang w:val="en-NZ" w:eastAsia="en-NZ"/>
        </w:rPr>
      </w:pPr>
    </w:p>
    <w:p w14:paraId="3E4777DC" w14:textId="77777777" w:rsidR="00A02381" w:rsidRDefault="00A02381" w:rsidP="00A02381">
      <w:pPr>
        <w:pStyle w:val="ListParagraph"/>
        <w:numPr>
          <w:ilvl w:val="0"/>
          <w:numId w:val="0"/>
        </w:numPr>
        <w:spacing w:before="0"/>
        <w:ind w:left="3686"/>
        <w:rPr>
          <w:szCs w:val="32"/>
          <w:lang w:val="en-NZ" w:eastAsia="en-NZ"/>
        </w:rPr>
      </w:pPr>
    </w:p>
    <w:p w14:paraId="3ABAFBC7" w14:textId="77777777" w:rsidR="00A02381" w:rsidRPr="00A02381" w:rsidRDefault="00A02381" w:rsidP="00A02381">
      <w:pPr>
        <w:pStyle w:val="ListParagraph"/>
        <w:numPr>
          <w:ilvl w:val="0"/>
          <w:numId w:val="0"/>
        </w:numPr>
        <w:spacing w:before="0"/>
        <w:ind w:left="3686"/>
        <w:rPr>
          <w:szCs w:val="32"/>
          <w:lang w:val="en-NZ" w:eastAsia="en-NZ"/>
        </w:rPr>
      </w:pPr>
    </w:p>
    <w:p w14:paraId="2BEDA4F0" w14:textId="21A37D87" w:rsidR="00AB0D79" w:rsidRPr="0077268C" w:rsidRDefault="00BB7C1E" w:rsidP="00A430D0">
      <w:pPr>
        <w:pStyle w:val="ListParagraph"/>
        <w:numPr>
          <w:ilvl w:val="0"/>
          <w:numId w:val="17"/>
        </w:numPr>
        <w:spacing w:before="0"/>
        <w:ind w:left="4253" w:hanging="567"/>
        <w:rPr>
          <w:b/>
          <w:bCs/>
          <w:sz w:val="36"/>
          <w:szCs w:val="36"/>
          <w:lang w:val="en-NZ" w:eastAsia="en-NZ"/>
        </w:rPr>
      </w:pPr>
      <w:r>
        <w:rPr>
          <w:b/>
          <w:bCs/>
          <w:noProof/>
          <w:sz w:val="36"/>
          <w:szCs w:val="36"/>
          <w:lang w:val="en-NZ" w:eastAsia="en-NZ"/>
        </w:rPr>
        <w:drawing>
          <wp:anchor distT="0" distB="0" distL="114300" distR="114300" simplePos="0" relativeHeight="252086272" behindDoc="0" locked="0" layoutInCell="1" allowOverlap="1" wp14:anchorId="517B3F25" wp14:editId="34C39DE4">
            <wp:simplePos x="0" y="0"/>
            <wp:positionH relativeFrom="column">
              <wp:posOffset>0</wp:posOffset>
            </wp:positionH>
            <wp:positionV relativeFrom="paragraph">
              <wp:posOffset>40549</wp:posOffset>
            </wp:positionV>
            <wp:extent cx="1636776" cy="1341120"/>
            <wp:effectExtent l="0" t="0" r="1905" b="0"/>
            <wp:wrapNone/>
            <wp:docPr id="155619496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19496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1702">
        <w:rPr>
          <w:b/>
          <w:bCs/>
          <w:noProof/>
          <w:sz w:val="36"/>
          <w:szCs w:val="36"/>
          <w:lang w:val="en-NZ" w:eastAsia="en-NZ"/>
        </w:rPr>
        <w:t>Have</w:t>
      </w:r>
      <w:r w:rsidR="00F411A4" w:rsidRPr="0077268C">
        <w:rPr>
          <w:b/>
          <w:bCs/>
          <w:sz w:val="36"/>
          <w:szCs w:val="36"/>
          <w:lang w:val="en-NZ" w:eastAsia="en-NZ"/>
        </w:rPr>
        <w:t xml:space="preserve"> a national purpose statement</w:t>
      </w:r>
    </w:p>
    <w:p w14:paraId="54BB46F5" w14:textId="21D5F928" w:rsidR="00E20B47" w:rsidRPr="00C62646" w:rsidRDefault="00A02381" w:rsidP="00A430D0">
      <w:pPr>
        <w:pStyle w:val="ListParagraph"/>
        <w:numPr>
          <w:ilvl w:val="0"/>
          <w:numId w:val="0"/>
        </w:numPr>
        <w:spacing w:before="0"/>
        <w:ind w:left="4253"/>
        <w:rPr>
          <w:sz w:val="40"/>
          <w:szCs w:val="40"/>
          <w:lang w:val="en-NZ" w:eastAsia="en-NZ"/>
        </w:rPr>
      </w:pPr>
      <w:r w:rsidRPr="00C62646">
        <w:rPr>
          <w:noProof/>
          <w:sz w:val="40"/>
          <w:szCs w:val="30"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 wp14:anchorId="34D0464C" wp14:editId="07E2C794">
                <wp:simplePos x="0" y="0"/>
                <wp:positionH relativeFrom="margin">
                  <wp:posOffset>2155190</wp:posOffset>
                </wp:positionH>
                <wp:positionV relativeFrom="page">
                  <wp:posOffset>4075611</wp:posOffset>
                </wp:positionV>
                <wp:extent cx="3900260" cy="2926080"/>
                <wp:effectExtent l="0" t="0" r="5080" b="7620"/>
                <wp:wrapNone/>
                <wp:docPr id="122015918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260" cy="2926080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4BC09" id="Rectangle 1" o:spid="_x0000_s1026" alt="&quot;&quot;" style="position:absolute;margin-left:169.7pt;margin-top:320.9pt;width:307.1pt;height:230.4pt;z-index:-25128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" fillcolor="#d0f4f3" stroked="f" strokeweight="1pt">
                <w10:wrap anchorx="margin" anchory="page"/>
              </v:rect>
            </w:pict>
          </mc:Fallback>
        </mc:AlternateContent>
      </w:r>
    </w:p>
    <w:p w14:paraId="39018DC2" w14:textId="7BAFC999" w:rsidR="00656804" w:rsidRDefault="0088596D" w:rsidP="0088596D">
      <w:pPr>
        <w:rPr>
          <w:rFonts w:eastAsiaTheme="minorHAnsi"/>
          <w:szCs w:val="32"/>
          <w:lang w:val="en-NZ" w:eastAsia="en-NZ"/>
        </w:rPr>
      </w:pPr>
      <w:r w:rsidRPr="00D72973">
        <w:rPr>
          <w:rFonts w:eastAsiaTheme="minorHAnsi"/>
          <w:szCs w:val="32"/>
          <w:lang w:val="en-NZ" w:eastAsia="en-NZ"/>
        </w:rPr>
        <w:t xml:space="preserve">A </w:t>
      </w:r>
      <w:r w:rsidRPr="00D72973">
        <w:rPr>
          <w:rFonts w:eastAsiaTheme="minorHAnsi"/>
          <w:b/>
          <w:bCs/>
          <w:szCs w:val="32"/>
          <w:lang w:val="en-NZ" w:eastAsia="en-NZ"/>
        </w:rPr>
        <w:t>national purpose statement</w:t>
      </w:r>
      <w:r w:rsidRPr="00D72973">
        <w:rPr>
          <w:rFonts w:eastAsiaTheme="minorHAnsi"/>
          <w:szCs w:val="32"/>
          <w:lang w:val="en-NZ" w:eastAsia="en-NZ"/>
        </w:rPr>
        <w:t xml:space="preserve"> explains</w:t>
      </w:r>
      <w:r w:rsidR="00656804">
        <w:rPr>
          <w:rFonts w:eastAsiaTheme="minorHAnsi"/>
          <w:szCs w:val="32"/>
          <w:lang w:val="en-NZ" w:eastAsia="en-NZ"/>
        </w:rPr>
        <w:t>:</w:t>
      </w:r>
    </w:p>
    <w:p w14:paraId="3397258A" w14:textId="2D0442FF" w:rsidR="00656804" w:rsidRDefault="00656804" w:rsidP="00656804">
      <w:pPr>
        <w:pStyle w:val="ListParagraph"/>
        <w:numPr>
          <w:ilvl w:val="0"/>
          <w:numId w:val="23"/>
        </w:numPr>
        <w:ind w:left="4253" w:hanging="567"/>
        <w:rPr>
          <w:szCs w:val="32"/>
          <w:lang w:val="en-NZ" w:eastAsia="en-NZ"/>
        </w:rPr>
      </w:pPr>
      <w:r>
        <w:rPr>
          <w:noProof/>
          <w:szCs w:val="32"/>
          <w:lang w:val="en-NZ" w:eastAsia="en-NZ"/>
        </w:rPr>
        <w:drawing>
          <wp:anchor distT="0" distB="0" distL="114300" distR="114300" simplePos="0" relativeHeight="252131328" behindDoc="0" locked="0" layoutInCell="1" allowOverlap="1" wp14:anchorId="0B8CAE93" wp14:editId="65CFC304">
            <wp:simplePos x="0" y="0"/>
            <wp:positionH relativeFrom="column">
              <wp:posOffset>0</wp:posOffset>
            </wp:positionH>
            <wp:positionV relativeFrom="paragraph">
              <wp:posOffset>30843</wp:posOffset>
            </wp:positionV>
            <wp:extent cx="1541417" cy="2139256"/>
            <wp:effectExtent l="0" t="0" r="1905" b="0"/>
            <wp:wrapNone/>
            <wp:docPr id="447061132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61132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41417" cy="2139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96D" w:rsidRPr="00656804">
        <w:rPr>
          <w:szCs w:val="32"/>
          <w:lang w:val="en-NZ" w:eastAsia="en-NZ"/>
        </w:rPr>
        <w:t>what the Total Mobility scheme is for</w:t>
      </w:r>
    </w:p>
    <w:p w14:paraId="18D624CF" w14:textId="65C6B407" w:rsidR="0088596D" w:rsidRDefault="00656804" w:rsidP="00656804">
      <w:pPr>
        <w:pStyle w:val="ListParagraph"/>
        <w:numPr>
          <w:ilvl w:val="0"/>
          <w:numId w:val="23"/>
        </w:numPr>
        <w:ind w:left="4253" w:hanging="567"/>
        <w:rPr>
          <w:szCs w:val="32"/>
          <w:lang w:val="en-NZ" w:eastAsia="en-NZ"/>
        </w:rPr>
      </w:pPr>
      <w:r>
        <w:rPr>
          <w:szCs w:val="32"/>
          <w:lang w:val="en-NZ" w:eastAsia="en-NZ"/>
        </w:rPr>
        <w:t xml:space="preserve">how it </w:t>
      </w:r>
      <w:r w:rsidR="0088596D" w:rsidRPr="00656804">
        <w:rPr>
          <w:szCs w:val="32"/>
          <w:lang w:val="en-NZ" w:eastAsia="en-NZ"/>
        </w:rPr>
        <w:t>should work across Aotearoa New Zealand.</w:t>
      </w:r>
    </w:p>
    <w:p w14:paraId="3AF16564" w14:textId="77777777" w:rsidR="00EC1702" w:rsidRDefault="00EC1702" w:rsidP="00EC1702">
      <w:pPr>
        <w:rPr>
          <w:lang w:val="en-NZ" w:eastAsia="en-NZ"/>
        </w:rPr>
      </w:pPr>
    </w:p>
    <w:p w14:paraId="7557F4C8" w14:textId="77777777" w:rsidR="00EC1702" w:rsidRDefault="00EC1702" w:rsidP="00EC1702">
      <w:pPr>
        <w:rPr>
          <w:lang w:val="en-NZ" w:eastAsia="en-NZ"/>
        </w:rPr>
      </w:pPr>
    </w:p>
    <w:p w14:paraId="7782E747" w14:textId="77777777" w:rsidR="00EC1702" w:rsidRDefault="00EC1702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1DB9F10A" w14:textId="4F949656" w:rsidR="00EC1702" w:rsidRDefault="00EC1702" w:rsidP="00EC1702">
      <w:pPr>
        <w:rPr>
          <w:lang w:eastAsia="en-NZ"/>
        </w:rPr>
      </w:pPr>
      <w:r w:rsidRPr="00EC1702">
        <w:rPr>
          <w:noProof/>
          <w:lang w:eastAsia="en-NZ"/>
        </w:rPr>
        <w:lastRenderedPageBreak/>
        <w:drawing>
          <wp:anchor distT="0" distB="0" distL="114300" distR="114300" simplePos="0" relativeHeight="252151808" behindDoc="0" locked="0" layoutInCell="1" allowOverlap="1" wp14:anchorId="1CF07DB5" wp14:editId="508E624A">
            <wp:simplePos x="0" y="0"/>
            <wp:positionH relativeFrom="margin">
              <wp:posOffset>-110836</wp:posOffset>
            </wp:positionH>
            <wp:positionV relativeFrom="paragraph">
              <wp:posOffset>-18184</wp:posOffset>
            </wp:positionV>
            <wp:extent cx="1638300" cy="1343025"/>
            <wp:effectExtent l="0" t="0" r="0" b="9525"/>
            <wp:wrapNone/>
            <wp:docPr id="715140813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40813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en-NZ"/>
        </w:rPr>
        <w:t>The new national purpose statement is:</w:t>
      </w:r>
    </w:p>
    <w:p w14:paraId="787A3B0C" w14:textId="4C11076F" w:rsidR="00EC1702" w:rsidRDefault="00EC1702" w:rsidP="00EC1702">
      <w:pPr>
        <w:rPr>
          <w:lang w:eastAsia="en-NZ"/>
        </w:rPr>
      </w:pPr>
      <w:r w:rsidRPr="00C62646">
        <w:rPr>
          <w:noProof/>
          <w:sz w:val="40"/>
          <w:szCs w:val="30"/>
        </w:rPr>
        <mc:AlternateContent>
          <mc:Choice Requires="wps">
            <w:drawing>
              <wp:anchor distT="0" distB="0" distL="114300" distR="114300" simplePos="0" relativeHeight="252149760" behindDoc="1" locked="0" layoutInCell="1" allowOverlap="1" wp14:anchorId="29CB1851" wp14:editId="189BEAEB">
                <wp:simplePos x="0" y="0"/>
                <wp:positionH relativeFrom="margin">
                  <wp:posOffset>2202872</wp:posOffset>
                </wp:positionH>
                <wp:positionV relativeFrom="page">
                  <wp:posOffset>1898073</wp:posOffset>
                </wp:positionV>
                <wp:extent cx="3526097" cy="2809875"/>
                <wp:effectExtent l="0" t="0" r="0" b="9525"/>
                <wp:wrapNone/>
                <wp:docPr id="96909270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6097" cy="2809875"/>
                        </a:xfrm>
                        <a:prstGeom prst="rect">
                          <a:avLst/>
                        </a:prstGeom>
                        <a:solidFill>
                          <a:srgbClr val="E5C6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79520" id="Rectangle 1" o:spid="_x0000_s1026" alt="&quot;&quot;" style="position:absolute;margin-left:173.45pt;margin-top:149.45pt;width:277.65pt;height:221.25pt;z-index:-25116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" fillcolor="#e5c6fe" stroked="f" strokeweight="1pt">
                <w10:wrap anchorx="margin" anchory="page"/>
              </v:rect>
            </w:pict>
          </mc:Fallback>
        </mc:AlternateContent>
      </w:r>
    </w:p>
    <w:p w14:paraId="7670A564" w14:textId="265CAACB" w:rsidR="00EC1702" w:rsidRDefault="00EC1702" w:rsidP="00EC1702">
      <w:pPr>
        <w:rPr>
          <w:lang w:eastAsia="en-NZ"/>
        </w:rPr>
      </w:pPr>
      <w:r w:rsidRPr="00EC1702">
        <w:rPr>
          <w:lang w:eastAsia="en-NZ"/>
        </w:rPr>
        <w:t xml:space="preserve">To provide subsidised, accessible transport options to disabled people, and people living with </w:t>
      </w:r>
      <w:r>
        <w:rPr>
          <w:lang w:eastAsia="en-NZ"/>
        </w:rPr>
        <w:br/>
      </w:r>
      <w:r w:rsidRPr="00EC1702">
        <w:rPr>
          <w:lang w:eastAsia="en-NZ"/>
        </w:rPr>
        <w:t>long-term impairments, who are unable to access public transport, to live their lives and participate in work, education, and their community.</w:t>
      </w:r>
    </w:p>
    <w:p w14:paraId="23932A9B" w14:textId="4E0ABA52" w:rsidR="00EC1702" w:rsidRDefault="00EC1702" w:rsidP="00EC1702">
      <w:pPr>
        <w:rPr>
          <w:lang w:eastAsia="en-NZ"/>
        </w:rPr>
      </w:pPr>
      <w:r w:rsidRPr="00EC1702">
        <w:rPr>
          <w:noProof/>
          <w:lang w:eastAsia="en-NZ"/>
        </w:rPr>
        <w:drawing>
          <wp:anchor distT="0" distB="0" distL="114300" distR="114300" simplePos="0" relativeHeight="252150784" behindDoc="0" locked="0" layoutInCell="1" allowOverlap="1" wp14:anchorId="4C508A59" wp14:editId="0019C1A1">
            <wp:simplePos x="0" y="0"/>
            <wp:positionH relativeFrom="margin">
              <wp:posOffset>-51320</wp:posOffset>
            </wp:positionH>
            <wp:positionV relativeFrom="paragraph">
              <wp:posOffset>166197</wp:posOffset>
            </wp:positionV>
            <wp:extent cx="1695450" cy="1695450"/>
            <wp:effectExtent l="0" t="0" r="0" b="0"/>
            <wp:wrapNone/>
            <wp:docPr id="2138871438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71438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5E4A7" w14:textId="2620A946" w:rsidR="00EC1702" w:rsidRDefault="00EC1702" w:rsidP="00EC1702">
      <w:pPr>
        <w:rPr>
          <w:lang w:eastAsia="en-NZ"/>
        </w:rPr>
      </w:pPr>
      <w:r w:rsidRPr="00C62646">
        <w:rPr>
          <w:noProof/>
          <w:sz w:val="40"/>
          <w:szCs w:val="30"/>
        </w:rPr>
        <mc:AlternateContent>
          <mc:Choice Requires="wps">
            <w:drawing>
              <wp:anchor distT="0" distB="0" distL="114300" distR="114300" simplePos="0" relativeHeight="252145664" behindDoc="1" locked="0" layoutInCell="1" allowOverlap="1" wp14:anchorId="7D876993" wp14:editId="5967BA97">
                <wp:simplePos x="0" y="0"/>
                <wp:positionH relativeFrom="margin">
                  <wp:posOffset>2202872</wp:posOffset>
                </wp:positionH>
                <wp:positionV relativeFrom="page">
                  <wp:posOffset>5389418</wp:posOffset>
                </wp:positionV>
                <wp:extent cx="3526097" cy="752475"/>
                <wp:effectExtent l="0" t="0" r="0" b="9525"/>
                <wp:wrapNone/>
                <wp:docPr id="154899393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6097" cy="752475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FE504" id="Rectangle 1" o:spid="_x0000_s1026" alt="&quot;&quot;" style="position:absolute;margin-left:173.45pt;margin-top:424.35pt;width:277.65pt;height:59.25pt;z-index:-25117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" fillcolor="#d0f4f3" stroked="f" strokeweight="1pt">
                <w10:wrap anchorx="margin" anchory="page"/>
              </v:rect>
            </w:pict>
          </mc:Fallback>
        </mc:AlternateContent>
      </w:r>
    </w:p>
    <w:p w14:paraId="70E76330" w14:textId="3DFD6144" w:rsidR="00EC1702" w:rsidRDefault="00EC1702" w:rsidP="00EC1702">
      <w:pPr>
        <w:rPr>
          <w:lang w:eastAsia="en-NZ"/>
        </w:rPr>
      </w:pPr>
      <w:r>
        <w:rPr>
          <w:lang w:eastAsia="en-NZ"/>
        </w:rPr>
        <w:t xml:space="preserve">Here </w:t>
      </w:r>
      <w:r w:rsidRPr="00EC1702">
        <w:rPr>
          <w:b/>
          <w:bCs/>
          <w:lang w:eastAsia="en-NZ"/>
        </w:rPr>
        <w:t>subsidised</w:t>
      </w:r>
      <w:r>
        <w:rPr>
          <w:lang w:eastAsia="en-NZ"/>
        </w:rPr>
        <w:t xml:space="preserve"> means the government pays part of the cost.</w:t>
      </w:r>
    </w:p>
    <w:p w14:paraId="142A16FD" w14:textId="176A6E48" w:rsidR="00EC1702" w:rsidRDefault="00EC1702" w:rsidP="00EC1702">
      <w:pPr>
        <w:rPr>
          <w:lang w:eastAsia="en-NZ"/>
        </w:rPr>
      </w:pPr>
    </w:p>
    <w:p w14:paraId="55154899" w14:textId="323E0F48" w:rsidR="00EC1702" w:rsidRDefault="008171A0" w:rsidP="00EC1702">
      <w:pPr>
        <w:rPr>
          <w:lang w:eastAsia="en-NZ"/>
        </w:rPr>
      </w:pPr>
      <w:r w:rsidRPr="00C62646">
        <w:rPr>
          <w:noProof/>
          <w:sz w:val="40"/>
          <w:szCs w:val="30"/>
        </w:rPr>
        <mc:AlternateContent>
          <mc:Choice Requires="wps">
            <w:drawing>
              <wp:anchor distT="0" distB="0" distL="114300" distR="114300" simplePos="0" relativeHeight="252147712" behindDoc="1" locked="0" layoutInCell="1" allowOverlap="1" wp14:anchorId="04691967" wp14:editId="5210FD2D">
                <wp:simplePos x="0" y="0"/>
                <wp:positionH relativeFrom="margin">
                  <wp:posOffset>2202872</wp:posOffset>
                </wp:positionH>
                <wp:positionV relativeFrom="page">
                  <wp:posOffset>6788727</wp:posOffset>
                </wp:positionV>
                <wp:extent cx="3526097" cy="1781175"/>
                <wp:effectExtent l="0" t="0" r="0" b="9525"/>
                <wp:wrapNone/>
                <wp:docPr id="2047513268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6097" cy="1781175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9B44C" id="Rectangle 1" o:spid="_x0000_s1026" alt="&quot;&quot;" style="position:absolute;margin-left:173.45pt;margin-top:534.55pt;width:277.65pt;height:140.25pt;z-index:-25116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" fillcolor="#d0f4f3" stroked="f" strokeweight="1pt">
                <w10:wrap anchorx="margin" anchory="page"/>
              </v:rect>
            </w:pict>
          </mc:Fallback>
        </mc:AlternateContent>
      </w:r>
    </w:p>
    <w:p w14:paraId="010E24B9" w14:textId="0741F6EE" w:rsidR="00EC1702" w:rsidRDefault="00EC1702" w:rsidP="00EC1702">
      <w:pPr>
        <w:rPr>
          <w:lang w:eastAsia="en-NZ"/>
        </w:rPr>
      </w:pPr>
      <w:r w:rsidRPr="00EC1702">
        <w:rPr>
          <w:b/>
          <w:bCs/>
          <w:lang w:eastAsia="en-NZ"/>
        </w:rPr>
        <w:t>Participate</w:t>
      </w:r>
      <w:r>
        <w:rPr>
          <w:lang w:eastAsia="en-NZ"/>
        </w:rPr>
        <w:t xml:space="preserve"> means to:</w:t>
      </w:r>
    </w:p>
    <w:p w14:paraId="345ABEC5" w14:textId="11DD0CCF" w:rsidR="00EC1702" w:rsidRDefault="008171A0" w:rsidP="00EC1702">
      <w:pPr>
        <w:pStyle w:val="Listtoplevel"/>
        <w:rPr>
          <w:lang w:eastAsia="en-NZ"/>
        </w:rPr>
      </w:pPr>
      <w:r w:rsidRPr="00EC1702">
        <w:rPr>
          <w:lang w:eastAsia="en-NZ"/>
        </w:rPr>
        <w:drawing>
          <wp:anchor distT="0" distB="0" distL="114300" distR="114300" simplePos="0" relativeHeight="252152832" behindDoc="0" locked="0" layoutInCell="1" allowOverlap="1" wp14:anchorId="39D50854" wp14:editId="2BE8ED85">
            <wp:simplePos x="0" y="0"/>
            <wp:positionH relativeFrom="margin">
              <wp:posOffset>-19685</wp:posOffset>
            </wp:positionH>
            <wp:positionV relativeFrom="paragraph">
              <wp:posOffset>71294</wp:posOffset>
            </wp:positionV>
            <wp:extent cx="1658060" cy="1038225"/>
            <wp:effectExtent l="0" t="0" r="0" b="0"/>
            <wp:wrapNone/>
            <wp:docPr id="1710562860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62860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6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02">
        <w:rPr>
          <w:lang w:eastAsia="en-NZ"/>
        </w:rPr>
        <w:t>be part of something</w:t>
      </w:r>
    </w:p>
    <w:p w14:paraId="28B56225" w14:textId="4F8E10FB" w:rsidR="00EC1702" w:rsidRPr="00EC1702" w:rsidRDefault="00EC1702" w:rsidP="00EC1702">
      <w:pPr>
        <w:pStyle w:val="Listtoplevel"/>
        <w:rPr>
          <w:lang w:val="en-AU" w:eastAsia="en-NZ"/>
        </w:rPr>
      </w:pPr>
      <w:r>
        <w:rPr>
          <w:lang w:eastAsia="en-NZ"/>
        </w:rPr>
        <w:t>do things as part of something.</w:t>
      </w:r>
    </w:p>
    <w:p w14:paraId="7BF15611" w14:textId="16389111" w:rsidR="00656757" w:rsidRDefault="00656757">
      <w:pPr>
        <w:spacing w:line="240" w:lineRule="auto"/>
        <w:ind w:left="0"/>
        <w:rPr>
          <w:rFonts w:eastAsiaTheme="minorHAnsi"/>
          <w:b/>
          <w:bCs/>
          <w:szCs w:val="22"/>
          <w:lang w:val="en-GB"/>
        </w:rPr>
      </w:pPr>
    </w:p>
    <w:p w14:paraId="1AE4AD49" w14:textId="77777777" w:rsidR="00BC1D54" w:rsidRDefault="00BC1D54">
      <w:pPr>
        <w:spacing w:line="240" w:lineRule="auto"/>
        <w:ind w:left="0"/>
        <w:rPr>
          <w:rFonts w:eastAsiaTheme="minorHAnsi"/>
          <w:b/>
          <w:bCs/>
          <w:szCs w:val="22"/>
          <w:lang w:val="en-GB"/>
        </w:rPr>
      </w:pPr>
    </w:p>
    <w:p w14:paraId="1265B2C4" w14:textId="68D0CE31" w:rsidR="00BC1D54" w:rsidRDefault="00BC1D54">
      <w:pPr>
        <w:spacing w:line="240" w:lineRule="auto"/>
        <w:ind w:left="0"/>
        <w:rPr>
          <w:rFonts w:eastAsiaTheme="minorHAnsi"/>
          <w:b/>
          <w:bCs/>
          <w:szCs w:val="22"/>
          <w:lang w:val="en-GB"/>
        </w:rPr>
      </w:pPr>
    </w:p>
    <w:p w14:paraId="11F038A2" w14:textId="77777777" w:rsidR="00D72973" w:rsidRDefault="00D72973">
      <w:pPr>
        <w:spacing w:line="240" w:lineRule="auto"/>
        <w:ind w:left="0"/>
        <w:rPr>
          <w:rFonts w:eastAsiaTheme="minorHAnsi"/>
          <w:b/>
          <w:bCs/>
          <w:sz w:val="36"/>
          <w:szCs w:val="26"/>
          <w:lang w:val="en-GB"/>
        </w:rPr>
      </w:pPr>
      <w:r>
        <w:rPr>
          <w:b/>
          <w:bCs/>
          <w:sz w:val="36"/>
          <w:szCs w:val="26"/>
        </w:rPr>
        <w:br w:type="page"/>
      </w:r>
    </w:p>
    <w:p w14:paraId="1482B699" w14:textId="46DA22ED" w:rsidR="00E20B47" w:rsidRPr="0077268C" w:rsidRDefault="002A2A43" w:rsidP="00A430D0">
      <w:pPr>
        <w:pStyle w:val="ListParagraph"/>
        <w:numPr>
          <w:ilvl w:val="0"/>
          <w:numId w:val="17"/>
        </w:numPr>
        <w:spacing w:before="0"/>
        <w:ind w:left="4253" w:hanging="567"/>
        <w:rPr>
          <w:b/>
          <w:bCs/>
          <w:sz w:val="3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2088320" behindDoc="0" locked="0" layoutInCell="1" allowOverlap="1" wp14:anchorId="4A6E1F80" wp14:editId="538A0322">
            <wp:simplePos x="0" y="0"/>
            <wp:positionH relativeFrom="column">
              <wp:posOffset>-179705</wp:posOffset>
            </wp:positionH>
            <wp:positionV relativeFrom="paragraph">
              <wp:posOffset>-234224</wp:posOffset>
            </wp:positionV>
            <wp:extent cx="1698637" cy="1554480"/>
            <wp:effectExtent l="0" t="0" r="0" b="7620"/>
            <wp:wrapNone/>
            <wp:docPr id="1508212250" name="Picture 15082122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12250" name="Picture 15082122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37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B47" w:rsidRPr="0077268C">
        <w:rPr>
          <w:b/>
          <w:bCs/>
          <w:sz w:val="36"/>
          <w:szCs w:val="26"/>
        </w:rPr>
        <w:t>Review funding for wheelchair accessible vehicles</w:t>
      </w:r>
    </w:p>
    <w:p w14:paraId="5FCDD93B" w14:textId="553BB07F" w:rsidR="008421A0" w:rsidRPr="00C62646" w:rsidRDefault="002A2A43" w:rsidP="00A430D0">
      <w:pPr>
        <w:pStyle w:val="ListParagraph"/>
        <w:numPr>
          <w:ilvl w:val="0"/>
          <w:numId w:val="0"/>
        </w:numPr>
        <w:spacing w:before="0"/>
        <w:ind w:left="4253"/>
        <w:rPr>
          <w:b/>
          <w:bCs/>
          <w:sz w:val="40"/>
          <w:szCs w:val="30"/>
        </w:rPr>
      </w:pPr>
      <w:r w:rsidRPr="002A2A43">
        <w:rPr>
          <w:noProof/>
        </w:rPr>
        <w:drawing>
          <wp:anchor distT="0" distB="0" distL="114300" distR="114300" simplePos="0" relativeHeight="252139520" behindDoc="0" locked="0" layoutInCell="1" allowOverlap="1" wp14:anchorId="7ED7F7E2" wp14:editId="0013C6D5">
            <wp:simplePos x="0" y="0"/>
            <wp:positionH relativeFrom="column">
              <wp:posOffset>-182880</wp:posOffset>
            </wp:positionH>
            <wp:positionV relativeFrom="paragraph">
              <wp:posOffset>240392</wp:posOffset>
            </wp:positionV>
            <wp:extent cx="2037806" cy="2037806"/>
            <wp:effectExtent l="0" t="0" r="635" b="0"/>
            <wp:wrapNone/>
            <wp:docPr id="27272108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2108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37806" cy="2037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AE0A9C" w14:textId="0A2F577B" w:rsidR="008421A0" w:rsidRDefault="008421A0" w:rsidP="00656757">
      <w:pPr>
        <w:pStyle w:val="ListParagraph"/>
        <w:numPr>
          <w:ilvl w:val="0"/>
          <w:numId w:val="0"/>
        </w:numPr>
        <w:spacing w:before="0"/>
        <w:ind w:left="3686"/>
        <w:rPr>
          <w:b/>
          <w:bCs/>
        </w:rPr>
      </w:pPr>
      <w:r w:rsidRPr="002362EC">
        <w:t xml:space="preserve">The </w:t>
      </w:r>
      <w:r w:rsidRPr="007944A6">
        <w:rPr>
          <w:b/>
          <w:bCs/>
        </w:rPr>
        <w:t>New Zealand Transport Agency</w:t>
      </w:r>
      <w:r w:rsidRPr="002362EC">
        <w:t xml:space="preserve"> will </w:t>
      </w:r>
      <w:r w:rsidRPr="008421A0">
        <w:rPr>
          <w:b/>
          <w:bCs/>
        </w:rPr>
        <w:t>review</w:t>
      </w:r>
      <w:r w:rsidRPr="002362EC">
        <w:t xml:space="preserve"> funding for wheelchair accessible vehicles</w:t>
      </w:r>
      <w:r w:rsidR="002A2A43">
        <w:t xml:space="preserve"> like wheelchair accessible taxis</w:t>
      </w:r>
      <w:r w:rsidRPr="002362EC">
        <w:t>.</w:t>
      </w:r>
    </w:p>
    <w:p w14:paraId="4A8C3A04" w14:textId="69328A51" w:rsidR="00E20B47" w:rsidRDefault="002A2A43" w:rsidP="00A430D0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1" locked="0" layoutInCell="1" allowOverlap="1" wp14:anchorId="670A1098" wp14:editId="64605B61">
                <wp:simplePos x="0" y="0"/>
                <wp:positionH relativeFrom="margin">
                  <wp:posOffset>2181225</wp:posOffset>
                </wp:positionH>
                <wp:positionV relativeFrom="page">
                  <wp:posOffset>4572000</wp:posOffset>
                </wp:positionV>
                <wp:extent cx="3599271" cy="796834"/>
                <wp:effectExtent l="0" t="0" r="1270" b="3810"/>
                <wp:wrapNone/>
                <wp:docPr id="609624725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271" cy="796834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515F2" id="Rectangle 1" o:spid="_x0000_s1026" alt="&quot;&quot;" style="position:absolute;margin-left:171.75pt;margin-top:5in;width:283.4pt;height:62.75pt;z-index:-25128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" fillcolor="#d0f4f3" stroked="f" strokeweight="1pt">
                <w10:wrap anchorx="margin" anchory="page"/>
              </v:rect>
            </w:pict>
          </mc:Fallback>
        </mc:AlternateContent>
      </w:r>
    </w:p>
    <w:p w14:paraId="3925868B" w14:textId="52F13F55" w:rsidR="004825E4" w:rsidRPr="004825E4" w:rsidRDefault="006B0D9F" w:rsidP="004825E4">
      <w:pPr>
        <w:rPr>
          <w:lang w:val="en-NZ"/>
        </w:rPr>
      </w:pPr>
      <w:r w:rsidRPr="004825E4">
        <w:rPr>
          <w:lang w:val="en-NZ"/>
        </w:rPr>
        <w:drawing>
          <wp:anchor distT="0" distB="0" distL="114300" distR="114300" simplePos="0" relativeHeight="252160000" behindDoc="0" locked="0" layoutInCell="1" allowOverlap="1" wp14:anchorId="0B7C4310" wp14:editId="115122C7">
            <wp:simplePos x="0" y="0"/>
            <wp:positionH relativeFrom="column">
              <wp:posOffset>-441960</wp:posOffset>
            </wp:positionH>
            <wp:positionV relativeFrom="paragraph">
              <wp:posOffset>395605</wp:posOffset>
            </wp:positionV>
            <wp:extent cx="2183130" cy="680720"/>
            <wp:effectExtent l="0" t="0" r="0" b="0"/>
            <wp:wrapThrough wrapText="bothSides">
              <wp:wrapPolygon edited="0">
                <wp:start x="3016" y="2418"/>
                <wp:lineTo x="1319" y="6649"/>
                <wp:lineTo x="1319" y="12090"/>
                <wp:lineTo x="3581" y="13299"/>
                <wp:lineTo x="3581" y="16925"/>
                <wp:lineTo x="4901" y="17530"/>
                <wp:lineTo x="10178" y="18739"/>
                <wp:lineTo x="13194" y="18739"/>
                <wp:lineTo x="15644" y="17530"/>
                <wp:lineTo x="16398" y="16321"/>
                <wp:lineTo x="16021" y="13299"/>
                <wp:lineTo x="17717" y="13299"/>
                <wp:lineTo x="20356" y="7254"/>
                <wp:lineTo x="20168" y="2418"/>
                <wp:lineTo x="3016" y="2418"/>
              </wp:wrapPolygon>
            </wp:wrapThrough>
            <wp:docPr id="118730659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0659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C4923" w14:textId="4C86C089" w:rsidR="00DA32CE" w:rsidRDefault="00DA32CE" w:rsidP="00656757">
      <w:r>
        <w:t xml:space="preserve">The </w:t>
      </w:r>
      <w:r w:rsidRPr="00DA32CE">
        <w:rPr>
          <w:b/>
          <w:bCs/>
        </w:rPr>
        <w:t>New Zealand Transport Agency</w:t>
      </w:r>
      <w:r>
        <w:t xml:space="preserve"> is a Government agency.</w:t>
      </w:r>
    </w:p>
    <w:p w14:paraId="56AE3084" w14:textId="0954C014" w:rsidR="00BC1D54" w:rsidRDefault="00BC1D54">
      <w:pPr>
        <w:spacing w:line="240" w:lineRule="auto"/>
        <w:ind w:left="0"/>
        <w:rPr>
          <w:b/>
          <w:bCs/>
        </w:rPr>
      </w:pPr>
    </w:p>
    <w:p w14:paraId="32B3BE51" w14:textId="59A3B499" w:rsidR="00B71F05" w:rsidRDefault="00B71F05">
      <w:pPr>
        <w:spacing w:line="240" w:lineRule="auto"/>
        <w:ind w:left="0"/>
        <w:rPr>
          <w:b/>
          <w:bCs/>
        </w:rPr>
      </w:pPr>
    </w:p>
    <w:p w14:paraId="41CDDC4F" w14:textId="78543C20" w:rsidR="00E453F9" w:rsidRDefault="002A2A43">
      <w:pPr>
        <w:spacing w:line="240" w:lineRule="auto"/>
        <w:ind w:left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1" locked="0" layoutInCell="1" allowOverlap="1" wp14:anchorId="57074A25" wp14:editId="221CCEA6">
                <wp:simplePos x="0" y="0"/>
                <wp:positionH relativeFrom="margin">
                  <wp:posOffset>2245269</wp:posOffset>
                </wp:positionH>
                <wp:positionV relativeFrom="page">
                  <wp:posOffset>5966279</wp:posOffset>
                </wp:positionV>
                <wp:extent cx="3599815" cy="1920240"/>
                <wp:effectExtent l="0" t="0" r="635" b="3810"/>
                <wp:wrapNone/>
                <wp:docPr id="210847246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815" cy="1920240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42108" id="Rectangle 1" o:spid="_x0000_s1026" alt="&quot;&quot;" style="position:absolute;margin-left:176.8pt;margin-top:469.8pt;width:283.45pt;height:151.2pt;z-index:-25128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" fillcolor="#d0f4f3" stroked="f" strokeweight="1pt">
                <w10:wrap anchorx="margin" anchory="page"/>
              </v:rect>
            </w:pict>
          </mc:Fallback>
        </mc:AlternateContent>
      </w:r>
    </w:p>
    <w:p w14:paraId="6D72D1F5" w14:textId="719D516D" w:rsidR="00204F6E" w:rsidRDefault="00601AF6" w:rsidP="00656757">
      <w:r>
        <w:rPr>
          <w:noProof/>
        </w:rPr>
        <w:drawing>
          <wp:anchor distT="0" distB="0" distL="114300" distR="114300" simplePos="0" relativeHeight="252091392" behindDoc="0" locked="0" layoutInCell="1" allowOverlap="1" wp14:anchorId="0410DE8B" wp14:editId="0E16A14C">
            <wp:simplePos x="0" y="0"/>
            <wp:positionH relativeFrom="column">
              <wp:posOffset>0</wp:posOffset>
            </wp:positionH>
            <wp:positionV relativeFrom="paragraph">
              <wp:posOffset>234950</wp:posOffset>
            </wp:positionV>
            <wp:extent cx="1524000" cy="1524000"/>
            <wp:effectExtent l="0" t="0" r="0" b="0"/>
            <wp:wrapNone/>
            <wp:docPr id="2083676465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76465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F6E">
        <w:rPr>
          <w:b/>
          <w:bCs/>
        </w:rPr>
        <w:t xml:space="preserve">Review </w:t>
      </w:r>
      <w:r w:rsidR="00204F6E">
        <w:t>means to:</w:t>
      </w:r>
    </w:p>
    <w:p w14:paraId="27B4319D" w14:textId="77777777" w:rsidR="00A430D0" w:rsidRDefault="00A430D0" w:rsidP="00656757">
      <w:pPr>
        <w:ind w:left="4253"/>
      </w:pPr>
    </w:p>
    <w:p w14:paraId="1F859477" w14:textId="5E615E8A" w:rsidR="00E20B47" w:rsidRDefault="00204F6E" w:rsidP="00656757">
      <w:pPr>
        <w:pStyle w:val="ListParagraph"/>
        <w:numPr>
          <w:ilvl w:val="0"/>
          <w:numId w:val="18"/>
        </w:numPr>
        <w:spacing w:before="0"/>
        <w:ind w:left="4253" w:hanging="567"/>
      </w:pPr>
      <w:r>
        <w:t>look at something closely</w:t>
      </w:r>
    </w:p>
    <w:p w14:paraId="1F94EFD6" w14:textId="77777777" w:rsidR="00A430D0" w:rsidRDefault="00A430D0" w:rsidP="00656757">
      <w:pPr>
        <w:pStyle w:val="ListParagraph"/>
        <w:numPr>
          <w:ilvl w:val="0"/>
          <w:numId w:val="0"/>
        </w:numPr>
        <w:spacing w:before="0"/>
        <w:ind w:left="4253"/>
      </w:pPr>
    </w:p>
    <w:p w14:paraId="376DA483" w14:textId="46E02269" w:rsidR="00204F6E" w:rsidRPr="00204F6E" w:rsidRDefault="00204F6E" w:rsidP="00656757">
      <w:pPr>
        <w:pStyle w:val="ListParagraph"/>
        <w:numPr>
          <w:ilvl w:val="0"/>
          <w:numId w:val="18"/>
        </w:numPr>
        <w:spacing w:before="0"/>
        <w:ind w:left="4253" w:hanging="567"/>
      </w:pPr>
      <w:r>
        <w:t>suggest ways of changing things</w:t>
      </w:r>
      <w:r w:rsidR="00DA32CE">
        <w:t>.</w:t>
      </w:r>
    </w:p>
    <w:p w14:paraId="49AB355F" w14:textId="570D6397" w:rsidR="00E20B47" w:rsidRPr="00BC1D54" w:rsidRDefault="00E20B47" w:rsidP="00656757">
      <w:pPr>
        <w:ind w:left="4253"/>
        <w:rPr>
          <w:b/>
          <w:bCs/>
          <w:sz w:val="28"/>
          <w:szCs w:val="20"/>
        </w:rPr>
      </w:pPr>
    </w:p>
    <w:p w14:paraId="2FB3CAD9" w14:textId="77777777" w:rsidR="00EC1702" w:rsidRDefault="00EC1702">
      <w:pPr>
        <w:spacing w:line="240" w:lineRule="auto"/>
        <w:ind w:left="0"/>
        <w:rPr>
          <w:sz w:val="28"/>
          <w:szCs w:val="20"/>
        </w:rPr>
      </w:pPr>
      <w:r>
        <w:rPr>
          <w:sz w:val="28"/>
          <w:szCs w:val="20"/>
        </w:rPr>
        <w:br w:type="page"/>
      </w:r>
    </w:p>
    <w:p w14:paraId="63DB5FDF" w14:textId="623E9DE6" w:rsidR="00EC1702" w:rsidRDefault="00220321" w:rsidP="00EC1702">
      <w:r>
        <w:rPr>
          <w:noProof/>
        </w:rPr>
        <w:lastRenderedPageBreak/>
        <w:drawing>
          <wp:anchor distT="0" distB="0" distL="114300" distR="114300" simplePos="0" relativeHeight="252154880" behindDoc="0" locked="0" layoutInCell="1" allowOverlap="1" wp14:anchorId="173C66C2" wp14:editId="033EF1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98637" cy="1554480"/>
            <wp:effectExtent l="0" t="0" r="0" b="7620"/>
            <wp:wrapNone/>
            <wp:docPr id="1607173369" name="Picture 16071733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12250" name="Picture 15082122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37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02">
        <w:t xml:space="preserve">Total Mobility </w:t>
      </w:r>
      <w:r w:rsidR="00EC1702" w:rsidRPr="00EC1702">
        <w:rPr>
          <w:b/>
          <w:bCs/>
        </w:rPr>
        <w:t>providers</w:t>
      </w:r>
      <w:r w:rsidR="00EC1702">
        <w:t xml:space="preserve"> get an extra payment when someone uses their service with a wheelchair.</w:t>
      </w:r>
    </w:p>
    <w:p w14:paraId="27527575" w14:textId="23164A09" w:rsidR="00EC1702" w:rsidRDefault="00EC1702" w:rsidP="00EC1702">
      <w:pPr>
        <w:rPr>
          <w:sz w:val="28"/>
          <w:szCs w:val="20"/>
        </w:rPr>
      </w:pPr>
    </w:p>
    <w:p w14:paraId="0227C025" w14:textId="564366B9" w:rsidR="00EC1702" w:rsidRDefault="00EC1702" w:rsidP="00EC1702">
      <w:pPr>
        <w:rPr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1" locked="0" layoutInCell="1" allowOverlap="1" wp14:anchorId="186E4954" wp14:editId="72C8B37A">
                <wp:simplePos x="0" y="0"/>
                <wp:positionH relativeFrom="margin">
                  <wp:align>right</wp:align>
                </wp:positionH>
                <wp:positionV relativeFrom="page">
                  <wp:posOffset>2436495</wp:posOffset>
                </wp:positionV>
                <wp:extent cx="3599180" cy="1201783"/>
                <wp:effectExtent l="0" t="0" r="1270" b="0"/>
                <wp:wrapNone/>
                <wp:docPr id="204796404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180" cy="1201783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82B35" id="Rectangle 1" o:spid="_x0000_s1026" alt="&quot;&quot;" style="position:absolute;margin-left:232.2pt;margin-top:191.85pt;width:283.4pt;height:94.65pt;z-index:-251275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" fillcolor="#d0f4f3" stroked="f" strokeweight="1pt">
                <w10:wrap anchorx="margin" anchory="page"/>
              </v:rect>
            </w:pict>
          </mc:Fallback>
        </mc:AlternateContent>
      </w:r>
    </w:p>
    <w:p w14:paraId="2F859D25" w14:textId="3F350412" w:rsidR="00EC1702" w:rsidRPr="002362EC" w:rsidRDefault="00EC1702" w:rsidP="00EC1702">
      <w:r>
        <w:rPr>
          <w:b/>
          <w:bCs/>
        </w:rPr>
        <w:t>P</w:t>
      </w:r>
      <w:r w:rsidRPr="002362EC">
        <w:rPr>
          <w:b/>
          <w:bCs/>
        </w:rPr>
        <w:t>roviders</w:t>
      </w:r>
      <w:r w:rsidRPr="002362EC">
        <w:t xml:space="preserve"> are the businesses that </w:t>
      </w:r>
      <w:r w:rsidR="00220321">
        <w:rPr>
          <w:noProof/>
        </w:rPr>
        <w:drawing>
          <wp:anchor distT="0" distB="0" distL="114300" distR="114300" simplePos="0" relativeHeight="252156928" behindDoc="0" locked="0" layoutInCell="1" allowOverlap="1" wp14:anchorId="2AAD5994" wp14:editId="57524E24">
            <wp:simplePos x="0" y="0"/>
            <wp:positionH relativeFrom="margin">
              <wp:posOffset>0</wp:posOffset>
            </wp:positionH>
            <wp:positionV relativeFrom="paragraph">
              <wp:posOffset>349885</wp:posOffset>
            </wp:positionV>
            <wp:extent cx="1600200" cy="690245"/>
            <wp:effectExtent l="0" t="0" r="0" b="0"/>
            <wp:wrapNone/>
            <wp:docPr id="1352696443" name="Picture 13526964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76539" name="Picture 71037653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2EC">
        <w:t xml:space="preserve">provide transport through the </w:t>
      </w:r>
      <w:r>
        <w:t xml:space="preserve">Total Mobility </w:t>
      </w:r>
      <w:r w:rsidRPr="002362EC">
        <w:t>scheme.</w:t>
      </w:r>
    </w:p>
    <w:p w14:paraId="713C408F" w14:textId="0E6132D3" w:rsidR="00EC1702" w:rsidRDefault="00EC1702" w:rsidP="00220321"/>
    <w:p w14:paraId="1937E80E" w14:textId="77777777" w:rsidR="00EC1702" w:rsidRDefault="00EC1702" w:rsidP="00220321"/>
    <w:p w14:paraId="3CB50AC9" w14:textId="41D77A3E" w:rsidR="00445A53" w:rsidRPr="00BC1D54" w:rsidRDefault="002A2A43" w:rsidP="00220321">
      <w:r>
        <w:rPr>
          <w:noProof/>
        </w:rPr>
        <w:drawing>
          <wp:anchor distT="0" distB="0" distL="114300" distR="114300" simplePos="0" relativeHeight="252130304" behindDoc="0" locked="0" layoutInCell="1" allowOverlap="1" wp14:anchorId="45B8439F" wp14:editId="2B709778">
            <wp:simplePos x="0" y="0"/>
            <wp:positionH relativeFrom="column">
              <wp:posOffset>-50977</wp:posOffset>
            </wp:positionH>
            <wp:positionV relativeFrom="paragraph">
              <wp:posOffset>268605</wp:posOffset>
            </wp:positionV>
            <wp:extent cx="1776549" cy="727073"/>
            <wp:effectExtent l="0" t="0" r="0" b="0"/>
            <wp:wrapNone/>
            <wp:docPr id="1399509687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09687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76549" cy="727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702">
        <w:t xml:space="preserve">Part of the review will look at giving more money to Total Mobility providers so this extra payment can be made bigger. </w:t>
      </w:r>
    </w:p>
    <w:p w14:paraId="2DA12976" w14:textId="259F869A" w:rsidR="00EC1702" w:rsidRPr="00EC1702" w:rsidRDefault="00EC1702" w:rsidP="00220321">
      <w:pPr>
        <w:rPr>
          <w:lang w:val="en-NZ"/>
        </w:rPr>
      </w:pPr>
    </w:p>
    <w:p w14:paraId="6AA5C6A8" w14:textId="7ED85CE6" w:rsidR="00A430D0" w:rsidRPr="00BC1D54" w:rsidRDefault="00A430D0" w:rsidP="00695501">
      <w:pPr>
        <w:pStyle w:val="ListParagraph"/>
        <w:numPr>
          <w:ilvl w:val="0"/>
          <w:numId w:val="0"/>
        </w:numPr>
        <w:spacing w:before="0"/>
        <w:ind w:left="4253"/>
        <w:rPr>
          <w:b/>
          <w:bCs/>
          <w:sz w:val="28"/>
          <w:szCs w:val="18"/>
        </w:rPr>
      </w:pPr>
    </w:p>
    <w:p w14:paraId="6F59C4D4" w14:textId="299264CC" w:rsidR="00BC1D54" w:rsidRPr="00BC1D54" w:rsidRDefault="00BC1D54" w:rsidP="00695501">
      <w:pPr>
        <w:pStyle w:val="ListParagraph"/>
        <w:numPr>
          <w:ilvl w:val="0"/>
          <w:numId w:val="0"/>
        </w:numPr>
        <w:spacing w:before="0"/>
        <w:ind w:left="4253"/>
        <w:rPr>
          <w:b/>
          <w:bCs/>
          <w:sz w:val="28"/>
          <w:szCs w:val="18"/>
        </w:rPr>
      </w:pPr>
    </w:p>
    <w:p w14:paraId="7EB05677" w14:textId="77777777" w:rsidR="006B0D9F" w:rsidRDefault="006B0D9F">
      <w:pPr>
        <w:spacing w:line="240" w:lineRule="auto"/>
        <w:ind w:left="0"/>
        <w:rPr>
          <w:rFonts w:eastAsiaTheme="minorHAnsi"/>
          <w:b/>
          <w:bCs/>
          <w:sz w:val="36"/>
          <w:szCs w:val="26"/>
          <w:lang w:val="en-GB"/>
        </w:rPr>
      </w:pPr>
      <w:r>
        <w:rPr>
          <w:b/>
          <w:bCs/>
          <w:sz w:val="36"/>
          <w:szCs w:val="26"/>
        </w:rPr>
        <w:br w:type="page"/>
      </w:r>
    </w:p>
    <w:p w14:paraId="145E4FA2" w14:textId="4D70DEA9" w:rsidR="00695501" w:rsidRPr="0047050E" w:rsidRDefault="006B0D9F" w:rsidP="00695501">
      <w:pPr>
        <w:pStyle w:val="ListParagraph"/>
        <w:numPr>
          <w:ilvl w:val="0"/>
          <w:numId w:val="17"/>
        </w:numPr>
        <w:spacing w:before="0"/>
        <w:ind w:left="4253" w:hanging="567"/>
        <w:rPr>
          <w:b/>
          <w:bCs/>
          <w:sz w:val="36"/>
          <w:szCs w:val="26"/>
        </w:rPr>
      </w:pPr>
      <w:r>
        <w:rPr>
          <w:b/>
          <w:bCs/>
          <w:noProof/>
          <w:sz w:val="36"/>
          <w:szCs w:val="26"/>
        </w:rPr>
        <w:lastRenderedPageBreak/>
        <w:drawing>
          <wp:anchor distT="0" distB="0" distL="114300" distR="114300" simplePos="0" relativeHeight="252094464" behindDoc="0" locked="0" layoutInCell="1" allowOverlap="1" wp14:anchorId="5F7BFF21" wp14:editId="10FD53A3">
            <wp:simplePos x="0" y="0"/>
            <wp:positionH relativeFrom="margin">
              <wp:posOffset>0</wp:posOffset>
            </wp:positionH>
            <wp:positionV relativeFrom="paragraph">
              <wp:posOffset>-366568</wp:posOffset>
            </wp:positionV>
            <wp:extent cx="1489166" cy="1489166"/>
            <wp:effectExtent l="0" t="0" r="0" b="0"/>
            <wp:wrapNone/>
            <wp:docPr id="382067186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067186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89166" cy="1489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501" w:rsidRPr="0047050E">
        <w:rPr>
          <w:b/>
          <w:bCs/>
          <w:sz w:val="36"/>
          <w:szCs w:val="26"/>
        </w:rPr>
        <w:t>Review the rules for Total Mobility providers</w:t>
      </w:r>
    </w:p>
    <w:p w14:paraId="6DDA0CB5" w14:textId="0B0D04A6" w:rsidR="006B0D9F" w:rsidRPr="006B0D9F" w:rsidRDefault="006B0D9F" w:rsidP="006B0D9F">
      <w:pPr>
        <w:rPr>
          <w:lang w:val="en-NZ"/>
        </w:rPr>
      </w:pPr>
    </w:p>
    <w:p w14:paraId="5C85CEAE" w14:textId="0D78066F" w:rsidR="00142923" w:rsidRDefault="0073360C" w:rsidP="00A95825">
      <w:pPr>
        <w:rPr>
          <w:lang w:val="en-NZ"/>
        </w:rPr>
      </w:pPr>
      <w:r w:rsidRPr="004825E4">
        <w:rPr>
          <w:lang w:val="en-NZ"/>
        </w:rPr>
        <w:drawing>
          <wp:anchor distT="0" distB="0" distL="114300" distR="114300" simplePos="0" relativeHeight="252162048" behindDoc="0" locked="0" layoutInCell="1" allowOverlap="1" wp14:anchorId="70AC98A8" wp14:editId="7635AA83">
            <wp:simplePos x="0" y="0"/>
            <wp:positionH relativeFrom="column">
              <wp:posOffset>-193675</wp:posOffset>
            </wp:positionH>
            <wp:positionV relativeFrom="paragraph">
              <wp:posOffset>199159</wp:posOffset>
            </wp:positionV>
            <wp:extent cx="2183130" cy="680720"/>
            <wp:effectExtent l="0" t="0" r="0" b="0"/>
            <wp:wrapThrough wrapText="bothSides">
              <wp:wrapPolygon edited="0">
                <wp:start x="3016" y="2418"/>
                <wp:lineTo x="1319" y="6649"/>
                <wp:lineTo x="1319" y="12090"/>
                <wp:lineTo x="3581" y="13299"/>
                <wp:lineTo x="3581" y="16925"/>
                <wp:lineTo x="4901" y="17530"/>
                <wp:lineTo x="10178" y="18739"/>
                <wp:lineTo x="13194" y="18739"/>
                <wp:lineTo x="15644" y="17530"/>
                <wp:lineTo x="16398" y="16321"/>
                <wp:lineTo x="16021" y="13299"/>
                <wp:lineTo x="17717" y="13299"/>
                <wp:lineTo x="20356" y="7254"/>
                <wp:lineTo x="20168" y="2418"/>
                <wp:lineTo x="3016" y="2418"/>
              </wp:wrapPolygon>
            </wp:wrapThrough>
            <wp:docPr id="2009077072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077072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5825" w:rsidRPr="00A95825">
        <w:rPr>
          <w:lang w:val="en-NZ"/>
        </w:rPr>
        <w:t xml:space="preserve">The </w:t>
      </w:r>
      <w:r w:rsidR="00142923">
        <w:rPr>
          <w:lang w:val="en-NZ"/>
        </w:rPr>
        <w:t>New Zealand Transport Agency will review the rules for Total Mobility providers.</w:t>
      </w:r>
    </w:p>
    <w:p w14:paraId="623D3C19" w14:textId="641D6399" w:rsidR="00142923" w:rsidRDefault="00142923" w:rsidP="00A95825">
      <w:pPr>
        <w:rPr>
          <w:lang w:val="en-NZ"/>
        </w:rPr>
      </w:pPr>
    </w:p>
    <w:p w14:paraId="4C704D28" w14:textId="6B1AE0CF" w:rsidR="00A95825" w:rsidRDefault="00142923" w:rsidP="00A95825">
      <w:pPr>
        <w:rPr>
          <w:lang w:val="en-NZ"/>
        </w:rPr>
      </w:pPr>
      <w:r w:rsidRPr="002A2A43">
        <w:rPr>
          <w:b/>
          <w:bCs/>
          <w:noProof/>
        </w:rPr>
        <w:drawing>
          <wp:anchor distT="0" distB="0" distL="114300" distR="114300" simplePos="0" relativeHeight="252137472" behindDoc="0" locked="0" layoutInCell="1" allowOverlap="1" wp14:anchorId="109073A2" wp14:editId="10F341F2">
            <wp:simplePos x="0" y="0"/>
            <wp:positionH relativeFrom="margin">
              <wp:align>left</wp:align>
            </wp:positionH>
            <wp:positionV relativeFrom="paragraph">
              <wp:posOffset>-398145</wp:posOffset>
            </wp:positionV>
            <wp:extent cx="1866900" cy="1866900"/>
            <wp:effectExtent l="0" t="0" r="0" b="0"/>
            <wp:wrapNone/>
            <wp:docPr id="68041752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41752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NZ"/>
        </w:rPr>
        <w:t xml:space="preserve">They </w:t>
      </w:r>
      <w:r w:rsidR="00A95825" w:rsidRPr="00A95825">
        <w:rPr>
          <w:lang w:val="en-NZ"/>
        </w:rPr>
        <w:t>will look at whether more types of transport providers could join the Total Mobility scheme.</w:t>
      </w:r>
    </w:p>
    <w:p w14:paraId="30426FF2" w14:textId="30E6CCEE" w:rsidR="00142923" w:rsidRPr="00A95825" w:rsidRDefault="00142923" w:rsidP="00A95825">
      <w:pPr>
        <w:rPr>
          <w:lang w:val="en-NZ"/>
        </w:rPr>
      </w:pPr>
    </w:p>
    <w:p w14:paraId="54601EC6" w14:textId="12662A9F" w:rsidR="00B042E7" w:rsidRPr="00BC1D54" w:rsidRDefault="00B042E7" w:rsidP="00B042E7">
      <w:pPr>
        <w:rPr>
          <w:sz w:val="28"/>
          <w:szCs w:val="20"/>
        </w:rPr>
      </w:pPr>
    </w:p>
    <w:p w14:paraId="5D353254" w14:textId="1D662B85" w:rsidR="007F19B4" w:rsidRDefault="002A2A43" w:rsidP="00B042E7">
      <w:pPr>
        <w:rPr>
          <w:b/>
          <w:bCs/>
          <w:szCs w:val="32"/>
          <w:lang w:val="en-NZ" w:eastAsia="en-NZ"/>
        </w:rPr>
      </w:pPr>
      <w:r w:rsidRPr="00AF4694">
        <w:rPr>
          <w:noProof/>
        </w:rPr>
        <w:drawing>
          <wp:anchor distT="0" distB="0" distL="114300" distR="114300" simplePos="0" relativeHeight="252098560" behindDoc="0" locked="0" layoutInCell="1" allowOverlap="1" wp14:anchorId="7FE45567" wp14:editId="67C287D2">
            <wp:simplePos x="0" y="0"/>
            <wp:positionH relativeFrom="column">
              <wp:posOffset>181</wp:posOffset>
            </wp:positionH>
            <wp:positionV relativeFrom="paragraph">
              <wp:posOffset>286385</wp:posOffset>
            </wp:positionV>
            <wp:extent cx="1501775" cy="1501775"/>
            <wp:effectExtent l="0" t="0" r="3175" b="3175"/>
            <wp:wrapThrough wrapText="bothSides">
              <wp:wrapPolygon edited="0">
                <wp:start x="1644" y="0"/>
                <wp:lineTo x="822" y="1644"/>
                <wp:lineTo x="0" y="13426"/>
                <wp:lineTo x="274" y="17810"/>
                <wp:lineTo x="1096" y="21372"/>
                <wp:lineTo x="1370" y="21372"/>
                <wp:lineTo x="11782" y="21372"/>
                <wp:lineTo x="12878" y="21372"/>
                <wp:lineTo x="21372" y="18084"/>
                <wp:lineTo x="21372" y="9042"/>
                <wp:lineTo x="12604" y="4658"/>
                <wp:lineTo x="12056" y="1096"/>
                <wp:lineTo x="11234" y="0"/>
                <wp:lineTo x="1644" y="0"/>
              </wp:wrapPolygon>
            </wp:wrapThrough>
            <wp:docPr id="204205279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5279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2E7" w:rsidRPr="002362EC">
        <w:t xml:space="preserve">This could include </w:t>
      </w:r>
      <w:r w:rsidR="00B042E7" w:rsidRPr="00B042E7">
        <w:rPr>
          <w:b/>
          <w:bCs/>
        </w:rPr>
        <w:t>ride-hail services</w:t>
      </w:r>
      <w:r w:rsidR="00FE16BC">
        <w:rPr>
          <w:szCs w:val="32"/>
          <w:lang w:val="en-NZ" w:eastAsia="en-NZ"/>
        </w:rPr>
        <w:t xml:space="preserve"> </w:t>
      </w:r>
      <w:r w:rsidR="00FE16BC" w:rsidRPr="00FE16BC">
        <w:rPr>
          <w:szCs w:val="32"/>
          <w:lang w:val="en-NZ" w:eastAsia="en-NZ"/>
        </w:rPr>
        <w:t>like Uber</w:t>
      </w:r>
      <w:r w:rsidR="00FE16BC" w:rsidRPr="002A2A43">
        <w:rPr>
          <w:szCs w:val="32"/>
          <w:lang w:val="en-NZ" w:eastAsia="en-NZ"/>
        </w:rPr>
        <w:t>.</w:t>
      </w:r>
    </w:p>
    <w:p w14:paraId="3A698ED0" w14:textId="69BF7D3B" w:rsidR="00E453F9" w:rsidRDefault="00E453F9" w:rsidP="00B042E7">
      <w:pPr>
        <w:rPr>
          <w:b/>
          <w:bCs/>
          <w:szCs w:val="32"/>
          <w:lang w:val="en-NZ" w:eastAsia="en-NZ"/>
        </w:rPr>
      </w:pPr>
    </w:p>
    <w:p w14:paraId="3EF636F2" w14:textId="72343432" w:rsidR="00E453F9" w:rsidRPr="00FE16BC" w:rsidRDefault="006B0D9F" w:rsidP="00B042E7">
      <w:pPr>
        <w:rPr>
          <w:b/>
          <w:bCs/>
          <w:szCs w:val="32"/>
          <w:lang w:val="en-NZ" w:eastAsia="en-N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1" locked="0" layoutInCell="1" allowOverlap="1" wp14:anchorId="3E64BB59" wp14:editId="3B4119BF">
                <wp:simplePos x="0" y="0"/>
                <wp:positionH relativeFrom="margin">
                  <wp:posOffset>2220595</wp:posOffset>
                </wp:positionH>
                <wp:positionV relativeFrom="page">
                  <wp:posOffset>6351270</wp:posOffset>
                </wp:positionV>
                <wp:extent cx="3599180" cy="2612390"/>
                <wp:effectExtent l="0" t="0" r="1270" b="0"/>
                <wp:wrapNone/>
                <wp:docPr id="1426347427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180" cy="2612390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ECD36" id="Rectangle 1" o:spid="_x0000_s1026" alt="&quot;&quot;" style="position:absolute;margin-left:174.85pt;margin-top:500.1pt;width:283.4pt;height:205.7pt;z-index:-25128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" fillcolor="#d0f4f3" stroked="f" strokeweight="1pt">
                <w10:wrap anchorx="margin" anchory="page"/>
              </v:rect>
            </w:pict>
          </mc:Fallback>
        </mc:AlternateContent>
      </w:r>
    </w:p>
    <w:p w14:paraId="0763A735" w14:textId="6D50A960" w:rsidR="000D4833" w:rsidRDefault="007F19B4" w:rsidP="007F19B4">
      <w:pPr>
        <w:rPr>
          <w:szCs w:val="32"/>
          <w:lang w:val="en-NZ" w:eastAsia="en-NZ"/>
        </w:rPr>
      </w:pPr>
      <w:r w:rsidRPr="007F19B4">
        <w:rPr>
          <w:b/>
          <w:bCs/>
          <w:szCs w:val="32"/>
          <w:lang w:val="en-NZ" w:eastAsia="en-NZ"/>
        </w:rPr>
        <w:t>Ride-hail services</w:t>
      </w:r>
      <w:r w:rsidRPr="007F19B4">
        <w:rPr>
          <w:szCs w:val="32"/>
          <w:lang w:val="en-NZ" w:eastAsia="en-NZ"/>
        </w:rPr>
        <w:t xml:space="preserve"> means </w:t>
      </w:r>
      <w:r>
        <w:rPr>
          <w:szCs w:val="32"/>
          <w:lang w:val="en-NZ" w:eastAsia="en-NZ"/>
        </w:rPr>
        <w:t xml:space="preserve">transport </w:t>
      </w:r>
      <w:r w:rsidR="000D4833">
        <w:rPr>
          <w:szCs w:val="32"/>
          <w:lang w:val="en-NZ" w:eastAsia="en-NZ"/>
        </w:rPr>
        <w:t>where:</w:t>
      </w:r>
    </w:p>
    <w:p w14:paraId="6EDC84D6" w14:textId="0D0F24EB" w:rsidR="000D4833" w:rsidRDefault="002A2A43" w:rsidP="002A2A43">
      <w:pPr>
        <w:pStyle w:val="Listtoplevel"/>
        <w:rPr>
          <w:b/>
          <w:bCs/>
          <w:lang w:eastAsia="en-NZ"/>
        </w:rPr>
      </w:pPr>
      <w:r w:rsidRPr="006A3261">
        <w:drawing>
          <wp:anchor distT="0" distB="0" distL="114300" distR="114300" simplePos="0" relativeHeight="252096512" behindDoc="0" locked="0" layoutInCell="1" allowOverlap="1" wp14:anchorId="3CEEA28B" wp14:editId="65DC3911">
            <wp:simplePos x="0" y="0"/>
            <wp:positionH relativeFrom="column">
              <wp:posOffset>-6350</wp:posOffset>
            </wp:positionH>
            <wp:positionV relativeFrom="paragraph">
              <wp:posOffset>163377</wp:posOffset>
            </wp:positionV>
            <wp:extent cx="1541326" cy="1541326"/>
            <wp:effectExtent l="0" t="0" r="1905" b="0"/>
            <wp:wrapNone/>
            <wp:docPr id="59325907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5907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41326" cy="1541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9B4" w:rsidRPr="007F19B4">
        <w:rPr>
          <w:lang w:eastAsia="en-NZ"/>
        </w:rPr>
        <w:t xml:space="preserve">you book using a </w:t>
      </w:r>
      <w:r w:rsidR="0035628B">
        <w:rPr>
          <w:lang w:eastAsia="en-NZ"/>
        </w:rPr>
        <w:t xml:space="preserve">mobile phone </w:t>
      </w:r>
      <w:r w:rsidR="007F19B4" w:rsidRPr="002A2A43">
        <w:rPr>
          <w:lang w:eastAsia="en-NZ"/>
        </w:rPr>
        <w:t>app</w:t>
      </w:r>
    </w:p>
    <w:p w14:paraId="036AF4AC" w14:textId="6E0729E7" w:rsidR="009E77D5" w:rsidRDefault="000D4833" w:rsidP="002A2A43">
      <w:pPr>
        <w:pStyle w:val="Listtoplevel"/>
        <w:rPr>
          <w:lang w:eastAsia="en-NZ"/>
        </w:rPr>
      </w:pPr>
      <w:r>
        <w:rPr>
          <w:lang w:eastAsia="en-NZ"/>
        </w:rPr>
        <w:t>the drivers use their own cars</w:t>
      </w:r>
      <w:r w:rsidR="009E77D5" w:rsidRPr="002A2A43">
        <w:rPr>
          <w:lang w:eastAsia="en-NZ"/>
        </w:rPr>
        <w:t>.</w:t>
      </w:r>
    </w:p>
    <w:p w14:paraId="032EE307" w14:textId="2BE9CD0E" w:rsidR="00220321" w:rsidRDefault="00220321" w:rsidP="00220321"/>
    <w:p w14:paraId="72611E98" w14:textId="01C12F3E" w:rsidR="00220321" w:rsidRDefault="00220321" w:rsidP="00220321"/>
    <w:p w14:paraId="26B5642C" w14:textId="204EAD02" w:rsidR="00E01C20" w:rsidRPr="00E01C20" w:rsidRDefault="00E453F9" w:rsidP="00E01C20">
      <w:pPr>
        <w:pStyle w:val="ListParagraph"/>
        <w:numPr>
          <w:ilvl w:val="0"/>
          <w:numId w:val="17"/>
        </w:numPr>
        <w:spacing w:before="0"/>
        <w:ind w:left="4253" w:hanging="567"/>
        <w:rPr>
          <w:b/>
          <w:bCs/>
        </w:rPr>
      </w:pPr>
      <w:r w:rsidRPr="003270F0">
        <w:rPr>
          <w:b/>
          <w:bCs/>
          <w:noProof/>
        </w:rPr>
        <w:lastRenderedPageBreak/>
        <w:drawing>
          <wp:anchor distT="0" distB="0" distL="114300" distR="114300" simplePos="0" relativeHeight="252102656" behindDoc="0" locked="0" layoutInCell="1" allowOverlap="1" wp14:anchorId="1E126968" wp14:editId="654EFA69">
            <wp:simplePos x="0" y="0"/>
            <wp:positionH relativeFrom="column">
              <wp:posOffset>-208280</wp:posOffset>
            </wp:positionH>
            <wp:positionV relativeFrom="paragraph">
              <wp:posOffset>-273776</wp:posOffset>
            </wp:positionV>
            <wp:extent cx="1567542" cy="1567542"/>
            <wp:effectExtent l="0" t="0" r="0" b="0"/>
            <wp:wrapNone/>
            <wp:docPr id="12306868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868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567542" cy="1567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7D5">
        <w:rPr>
          <w:b/>
          <w:bCs/>
        </w:rPr>
        <w:t xml:space="preserve">The </w:t>
      </w:r>
      <w:r w:rsidR="00A17B72">
        <w:rPr>
          <w:b/>
          <w:bCs/>
        </w:rPr>
        <w:t xml:space="preserve">Government </w:t>
      </w:r>
      <w:r w:rsidR="009E77D5">
        <w:rPr>
          <w:b/>
          <w:bCs/>
        </w:rPr>
        <w:t xml:space="preserve">will </w:t>
      </w:r>
      <w:r w:rsidR="00A17B72">
        <w:rPr>
          <w:b/>
          <w:bCs/>
        </w:rPr>
        <w:t xml:space="preserve">do more work </w:t>
      </w:r>
      <w:r w:rsidR="009E77D5">
        <w:rPr>
          <w:b/>
          <w:bCs/>
        </w:rPr>
        <w:t xml:space="preserve">on </w:t>
      </w:r>
      <w:r w:rsidR="00D45E12">
        <w:rPr>
          <w:b/>
          <w:bCs/>
        </w:rPr>
        <w:t xml:space="preserve">a national </w:t>
      </w:r>
      <w:r w:rsidR="00E01C20" w:rsidRPr="00E01C20">
        <w:rPr>
          <w:b/>
          <w:bCs/>
        </w:rPr>
        <w:t>public transport discount</w:t>
      </w:r>
      <w:r w:rsidR="00905B8D">
        <w:rPr>
          <w:b/>
          <w:bCs/>
        </w:rPr>
        <w:t xml:space="preserve"> for Total Mobility users</w:t>
      </w:r>
    </w:p>
    <w:p w14:paraId="6FF97767" w14:textId="689FD9F8" w:rsidR="0073673E" w:rsidRDefault="00BD45F1" w:rsidP="00BC1D54">
      <w:pPr>
        <w:pStyle w:val="ListParagraph"/>
        <w:numPr>
          <w:ilvl w:val="0"/>
          <w:numId w:val="0"/>
        </w:numPr>
        <w:spacing w:before="0"/>
        <w:ind w:left="3686"/>
        <w:rPr>
          <w:szCs w:val="32"/>
          <w:lang w:val="en-NZ" w:eastAsia="en-NZ"/>
        </w:rPr>
      </w:pPr>
      <w:r>
        <w:rPr>
          <w:noProof/>
          <w:szCs w:val="32"/>
          <w:lang w:val="en-NZ" w:eastAsia="en-NZ"/>
        </w:rPr>
        <w:drawing>
          <wp:anchor distT="0" distB="0" distL="114300" distR="114300" simplePos="0" relativeHeight="252135424" behindDoc="0" locked="0" layoutInCell="1" allowOverlap="1" wp14:anchorId="35902F80" wp14:editId="7C8EEBEF">
            <wp:simplePos x="0" y="0"/>
            <wp:positionH relativeFrom="column">
              <wp:posOffset>274320</wp:posOffset>
            </wp:positionH>
            <wp:positionV relativeFrom="paragraph">
              <wp:posOffset>204288</wp:posOffset>
            </wp:positionV>
            <wp:extent cx="927463" cy="1287180"/>
            <wp:effectExtent l="0" t="0" r="6350" b="8255"/>
            <wp:wrapNone/>
            <wp:docPr id="138083939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3939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27463" cy="128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2249E" w14:textId="511DAF95" w:rsidR="00BD45F1" w:rsidRDefault="0073360C" w:rsidP="00BD45F1">
      <w:pPr>
        <w:pStyle w:val="ListParagraph"/>
        <w:numPr>
          <w:ilvl w:val="0"/>
          <w:numId w:val="0"/>
        </w:numPr>
        <w:ind w:left="3686"/>
        <w:rPr>
          <w:szCs w:val="32"/>
          <w:lang w:val="en-NZ" w:eastAsia="en-N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1" locked="0" layoutInCell="1" allowOverlap="1" wp14:anchorId="34C91A1B" wp14:editId="55557900">
                <wp:simplePos x="0" y="0"/>
                <wp:positionH relativeFrom="margin">
                  <wp:posOffset>2131060</wp:posOffset>
                </wp:positionH>
                <wp:positionV relativeFrom="page">
                  <wp:posOffset>2845031</wp:posOffset>
                </wp:positionV>
                <wp:extent cx="3599180" cy="848995"/>
                <wp:effectExtent l="0" t="0" r="1270" b="8255"/>
                <wp:wrapNone/>
                <wp:docPr id="115110793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180" cy="848995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CE925" id="Rectangle 1" o:spid="_x0000_s1026" alt="&quot;&quot;" style="position:absolute;margin-left:167.8pt;margin-top:224pt;width:283.4pt;height:66.85pt;z-index:-25118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" fillcolor="#d0f4f3" stroked="f" strokeweight="1pt">
                <w10:wrap anchorx="margin" anchory="page"/>
              </v:rect>
            </w:pict>
          </mc:Fallback>
        </mc:AlternateContent>
      </w:r>
      <w:r w:rsidR="00BD45F1" w:rsidRPr="00BD45F1">
        <w:rPr>
          <w:b/>
          <w:bCs/>
          <w:szCs w:val="32"/>
          <w:lang w:val="en-NZ" w:eastAsia="en-NZ"/>
        </w:rPr>
        <w:t>National</w:t>
      </w:r>
      <w:r w:rsidR="00BD45F1" w:rsidRPr="00BD45F1">
        <w:rPr>
          <w:szCs w:val="32"/>
          <w:lang w:val="en-NZ" w:eastAsia="en-NZ"/>
        </w:rPr>
        <w:t xml:space="preserve"> means across all Aotearoa New Zealand.</w:t>
      </w:r>
    </w:p>
    <w:p w14:paraId="0AEB19FA" w14:textId="47234D15" w:rsidR="0073360C" w:rsidRPr="00BD45F1" w:rsidRDefault="0073360C" w:rsidP="00BD45F1">
      <w:pPr>
        <w:pStyle w:val="ListParagraph"/>
        <w:numPr>
          <w:ilvl w:val="0"/>
          <w:numId w:val="0"/>
        </w:numPr>
        <w:ind w:left="3686"/>
        <w:rPr>
          <w:szCs w:val="32"/>
          <w:lang w:val="en-NZ" w:eastAsia="en-NZ"/>
        </w:rPr>
      </w:pPr>
      <w:r w:rsidRPr="00C62646">
        <w:rPr>
          <w:noProof/>
          <w:sz w:val="40"/>
          <w:szCs w:val="30"/>
        </w:rPr>
        <mc:AlternateContent>
          <mc:Choice Requires="wps">
            <w:drawing>
              <wp:anchor distT="0" distB="0" distL="114300" distR="114300" simplePos="0" relativeHeight="252037120" behindDoc="1" locked="0" layoutInCell="1" allowOverlap="1" wp14:anchorId="2B8FE426" wp14:editId="6FED3018">
                <wp:simplePos x="0" y="0"/>
                <wp:positionH relativeFrom="margin">
                  <wp:posOffset>2133600</wp:posOffset>
                </wp:positionH>
                <wp:positionV relativeFrom="page">
                  <wp:posOffset>4253345</wp:posOffset>
                </wp:positionV>
                <wp:extent cx="3599180" cy="762000"/>
                <wp:effectExtent l="0" t="0" r="1270" b="0"/>
                <wp:wrapNone/>
                <wp:docPr id="552889398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180" cy="762000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31EF6" id="Rectangle 1" o:spid="_x0000_s1026" alt="&quot;&quot;" style="position:absolute;margin-left:168pt;margin-top:334.9pt;width:283.4pt;height:60pt;z-index:-25127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" fillcolor="#d0f4f3" stroked="f" strokeweight="1pt">
                <w10:wrap anchorx="margin" anchory="page"/>
              </v:rect>
            </w:pict>
          </mc:Fallback>
        </mc:AlternateContent>
      </w:r>
    </w:p>
    <w:p w14:paraId="219305D8" w14:textId="1CC708FF" w:rsidR="0073673E" w:rsidRDefault="00BD45F1" w:rsidP="00BC1D54">
      <w:pPr>
        <w:pStyle w:val="ListParagraph"/>
        <w:numPr>
          <w:ilvl w:val="0"/>
          <w:numId w:val="0"/>
        </w:numPr>
        <w:spacing w:before="0"/>
        <w:ind w:left="3686"/>
        <w:rPr>
          <w:szCs w:val="32"/>
          <w:lang w:val="en-NZ" w:eastAsia="en-NZ"/>
        </w:rPr>
      </w:pPr>
      <w:r w:rsidRPr="00174685">
        <w:rPr>
          <w:noProof/>
          <w:szCs w:val="32"/>
          <w:lang w:val="en-NZ" w:eastAsia="en-NZ"/>
        </w:rPr>
        <w:drawing>
          <wp:anchor distT="0" distB="0" distL="114300" distR="114300" simplePos="0" relativeHeight="252105728" behindDoc="0" locked="0" layoutInCell="1" allowOverlap="1" wp14:anchorId="63B54E1C" wp14:editId="6C17D479">
            <wp:simplePos x="0" y="0"/>
            <wp:positionH relativeFrom="column">
              <wp:posOffset>-129812</wp:posOffset>
            </wp:positionH>
            <wp:positionV relativeFrom="paragraph">
              <wp:posOffset>104140</wp:posOffset>
            </wp:positionV>
            <wp:extent cx="1488803" cy="1488803"/>
            <wp:effectExtent l="0" t="0" r="0" b="0"/>
            <wp:wrapNone/>
            <wp:docPr id="91648088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8088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88803" cy="1488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73E" w:rsidRPr="00E86DC5">
        <w:rPr>
          <w:b/>
          <w:bCs/>
          <w:szCs w:val="32"/>
          <w:lang w:val="en-NZ" w:eastAsia="en-NZ"/>
        </w:rPr>
        <w:t>Discount</w:t>
      </w:r>
      <w:r w:rsidR="0073673E">
        <w:rPr>
          <w:szCs w:val="32"/>
          <w:lang w:val="en-NZ" w:eastAsia="en-NZ"/>
        </w:rPr>
        <w:t xml:space="preserve"> means</w:t>
      </w:r>
      <w:r w:rsidR="00E86DC5">
        <w:rPr>
          <w:szCs w:val="32"/>
          <w:lang w:val="en-NZ" w:eastAsia="en-NZ"/>
        </w:rPr>
        <w:t xml:space="preserve"> paying less </w:t>
      </w:r>
      <w:r w:rsidR="00C62646">
        <w:rPr>
          <w:szCs w:val="32"/>
          <w:lang w:val="en-NZ" w:eastAsia="en-NZ"/>
        </w:rPr>
        <w:t xml:space="preserve">money </w:t>
      </w:r>
      <w:r w:rsidR="00E86DC5">
        <w:rPr>
          <w:szCs w:val="32"/>
          <w:lang w:val="en-NZ" w:eastAsia="en-NZ"/>
        </w:rPr>
        <w:t xml:space="preserve">for </w:t>
      </w:r>
      <w:r w:rsidR="00C62646">
        <w:rPr>
          <w:szCs w:val="32"/>
          <w:lang w:val="en-NZ" w:eastAsia="en-NZ"/>
        </w:rPr>
        <w:t>the</w:t>
      </w:r>
      <w:r w:rsidR="00E86DC5">
        <w:rPr>
          <w:szCs w:val="32"/>
          <w:lang w:val="en-NZ" w:eastAsia="en-NZ"/>
        </w:rPr>
        <w:t xml:space="preserve"> public transport fare.</w:t>
      </w:r>
    </w:p>
    <w:p w14:paraId="35EC43C6" w14:textId="53A70ED4" w:rsidR="00142923" w:rsidRDefault="00142923" w:rsidP="00BC1D54"/>
    <w:p w14:paraId="08A5F683" w14:textId="045EDC31" w:rsidR="00142923" w:rsidRDefault="00142923" w:rsidP="00BC1D54"/>
    <w:p w14:paraId="49CC393C" w14:textId="4D165467" w:rsidR="00D975F4" w:rsidRPr="002362EC" w:rsidRDefault="001B42E4" w:rsidP="00BC1D54">
      <w:r>
        <w:t xml:space="preserve">This work </w:t>
      </w:r>
      <w:r w:rsidR="00D45E12">
        <w:t>will</w:t>
      </w:r>
      <w:r>
        <w:t xml:space="preserve"> also look at </w:t>
      </w:r>
      <w:r w:rsidR="00D975F4" w:rsidRPr="002362EC">
        <w:t xml:space="preserve">free travel for a </w:t>
      </w:r>
      <w:r w:rsidR="00D975F4" w:rsidRPr="001B42E4">
        <w:rPr>
          <w:b/>
          <w:bCs/>
        </w:rPr>
        <w:t>companion</w:t>
      </w:r>
      <w:r w:rsidR="00D975F4" w:rsidRPr="002362EC">
        <w:t xml:space="preserve">. </w:t>
      </w:r>
    </w:p>
    <w:p w14:paraId="0C92C1BD" w14:textId="6CB0C769" w:rsidR="001B42E4" w:rsidRDefault="0073360C" w:rsidP="00BC1D54">
      <w:pPr>
        <w:rPr>
          <w:b/>
          <w:bCs/>
        </w:rPr>
      </w:pPr>
      <w:r w:rsidRPr="001A44CA">
        <w:rPr>
          <w:noProof/>
        </w:rPr>
        <w:drawing>
          <wp:anchor distT="0" distB="0" distL="114300" distR="114300" simplePos="0" relativeHeight="252107776" behindDoc="0" locked="0" layoutInCell="1" allowOverlap="1" wp14:anchorId="057769F6" wp14:editId="112A3F86">
            <wp:simplePos x="0" y="0"/>
            <wp:positionH relativeFrom="column">
              <wp:posOffset>135717</wp:posOffset>
            </wp:positionH>
            <wp:positionV relativeFrom="paragraph">
              <wp:posOffset>158057</wp:posOffset>
            </wp:positionV>
            <wp:extent cx="1502229" cy="1502229"/>
            <wp:effectExtent l="0" t="0" r="3175" b="3175"/>
            <wp:wrapNone/>
            <wp:docPr id="78518915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8915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02229" cy="1502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142CA" w14:textId="24F2470C" w:rsidR="001B42E4" w:rsidRDefault="0073360C" w:rsidP="00BC1D5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1" locked="0" layoutInCell="1" allowOverlap="1" wp14:anchorId="325F5F35" wp14:editId="09C1B3B8">
                <wp:simplePos x="0" y="0"/>
                <wp:positionH relativeFrom="margin">
                  <wp:posOffset>2258060</wp:posOffset>
                </wp:positionH>
                <wp:positionV relativeFrom="page">
                  <wp:posOffset>6940665</wp:posOffset>
                </wp:positionV>
                <wp:extent cx="3599180" cy="1149927"/>
                <wp:effectExtent l="0" t="0" r="1270" b="0"/>
                <wp:wrapNone/>
                <wp:docPr id="4123351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180" cy="1149927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C712E" id="Rectangle 1" o:spid="_x0000_s1026" alt="&quot;&quot;" style="position:absolute;margin-left:177.8pt;margin-top:546.5pt;width:283.4pt;height:90.55pt;z-index:-25127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" fillcolor="#d0f4f3" stroked="f" strokeweight="1pt">
                <w10:wrap anchorx="margin" anchory="page"/>
              </v:rect>
            </w:pict>
          </mc:Fallback>
        </mc:AlternateContent>
      </w:r>
    </w:p>
    <w:p w14:paraId="58A45F3E" w14:textId="48E509BE" w:rsidR="00CC6E4E" w:rsidRDefault="00D975F4" w:rsidP="00E01C20">
      <w:pPr>
        <w:rPr>
          <w:szCs w:val="32"/>
          <w:lang w:val="en-NZ" w:eastAsia="en-NZ"/>
        </w:rPr>
      </w:pPr>
      <w:r w:rsidRPr="002362EC">
        <w:rPr>
          <w:b/>
          <w:bCs/>
        </w:rPr>
        <w:t>Companion</w:t>
      </w:r>
      <w:r w:rsidRPr="002362EC">
        <w:t xml:space="preserve"> means a person who travels with someone to support them.</w:t>
      </w:r>
      <w:r w:rsidR="00CC6E4E">
        <w:rPr>
          <w:szCs w:val="32"/>
          <w:lang w:val="en-NZ" w:eastAsia="en-NZ"/>
        </w:rPr>
        <w:br w:type="page"/>
      </w:r>
    </w:p>
    <w:p w14:paraId="3370F3AF" w14:textId="6F728B06" w:rsidR="0017297F" w:rsidRDefault="0017297F" w:rsidP="0017297F">
      <w:pPr>
        <w:pStyle w:val="Heading1"/>
        <w:pBdr>
          <w:top w:val="single" w:sz="18" w:space="10" w:color="009999"/>
          <w:left w:val="single" w:sz="18" w:space="4" w:color="009999"/>
          <w:bottom w:val="single" w:sz="18" w:space="0" w:color="009999"/>
          <w:right w:val="single" w:sz="18" w:space="4" w:color="009999"/>
        </w:pBdr>
        <w:rPr>
          <w:noProof/>
          <w:lang w:val="en-NZ" w:eastAsia="en-NZ"/>
        </w:rPr>
      </w:pPr>
      <w:r>
        <w:rPr>
          <w:noProof/>
          <w:lang w:val="en-NZ" w:eastAsia="en-NZ"/>
        </w:rPr>
        <w:lastRenderedPageBreak/>
        <w:t xml:space="preserve">What </w:t>
      </w:r>
      <w:r w:rsidR="00BD6D22">
        <w:rPr>
          <w:noProof/>
          <w:lang w:val="en-NZ" w:eastAsia="en-NZ"/>
        </w:rPr>
        <w:t xml:space="preserve">the Government </w:t>
      </w:r>
      <w:r>
        <w:rPr>
          <w:noProof/>
          <w:lang w:val="en-NZ" w:eastAsia="en-NZ"/>
        </w:rPr>
        <w:t>will not be changing</w:t>
      </w:r>
    </w:p>
    <w:p w14:paraId="0F415206" w14:textId="30F10660" w:rsidR="0017297F" w:rsidRDefault="00BE726A" w:rsidP="0017297F">
      <w:pPr>
        <w:rPr>
          <w:lang w:val="en-NZ" w:eastAsia="en-NZ"/>
        </w:rPr>
      </w:pPr>
      <w:r w:rsidRPr="00BE726A">
        <w:rPr>
          <w:noProof/>
          <w:lang w:val="en-NZ" w:eastAsia="en-NZ"/>
        </w:rPr>
        <w:drawing>
          <wp:anchor distT="0" distB="0" distL="114300" distR="114300" simplePos="0" relativeHeight="252109824" behindDoc="0" locked="0" layoutInCell="1" allowOverlap="1" wp14:anchorId="3A9505A0" wp14:editId="148AE1AF">
            <wp:simplePos x="0" y="0"/>
            <wp:positionH relativeFrom="column">
              <wp:posOffset>104503</wp:posOffset>
            </wp:positionH>
            <wp:positionV relativeFrom="paragraph">
              <wp:posOffset>300445</wp:posOffset>
            </wp:positionV>
            <wp:extent cx="1371600" cy="1371600"/>
            <wp:effectExtent l="0" t="0" r="0" b="0"/>
            <wp:wrapNone/>
            <wp:docPr id="19716851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851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21C14" w14:textId="2AEA612F" w:rsidR="00B40518" w:rsidRDefault="00B40518" w:rsidP="00B40518"/>
    <w:p w14:paraId="6F468550" w14:textId="2C0D3E4C" w:rsidR="00B40518" w:rsidRDefault="00B40518" w:rsidP="00B40518">
      <w:r w:rsidRPr="002362EC">
        <w:t>The Government has decided</w:t>
      </w:r>
      <w:r w:rsidR="00473024">
        <w:t xml:space="preserve"> not</w:t>
      </w:r>
      <w:r w:rsidRPr="002362EC">
        <w:t xml:space="preserve"> </w:t>
      </w:r>
      <w:r w:rsidR="00473024">
        <w:t xml:space="preserve">to </w:t>
      </w:r>
      <w:r w:rsidR="007D46BE">
        <w:t>make some changes.</w:t>
      </w:r>
      <w:r w:rsidRPr="002362EC">
        <w:t xml:space="preserve"> </w:t>
      </w:r>
    </w:p>
    <w:p w14:paraId="14D395E3" w14:textId="7DE899CA" w:rsidR="00B40518" w:rsidRDefault="00B40518" w:rsidP="00B40518"/>
    <w:p w14:paraId="379F276D" w14:textId="3D9E9B1B" w:rsidR="00B40518" w:rsidRPr="002362EC" w:rsidRDefault="00B40518" w:rsidP="00B40518"/>
    <w:p w14:paraId="7F754485" w14:textId="53566D6E" w:rsidR="00B40518" w:rsidRPr="002362EC" w:rsidRDefault="00C64F20" w:rsidP="00B40518">
      <w:r w:rsidRPr="00773547">
        <w:rPr>
          <w:noProof/>
        </w:rPr>
        <w:drawing>
          <wp:anchor distT="0" distB="0" distL="114300" distR="114300" simplePos="0" relativeHeight="252111872" behindDoc="0" locked="0" layoutInCell="1" allowOverlap="1" wp14:anchorId="02E83F59" wp14:editId="2F00C207">
            <wp:simplePos x="0" y="0"/>
            <wp:positionH relativeFrom="column">
              <wp:posOffset>38826</wp:posOffset>
            </wp:positionH>
            <wp:positionV relativeFrom="paragraph">
              <wp:posOffset>313146</wp:posOffset>
            </wp:positionV>
            <wp:extent cx="1737360" cy="1737360"/>
            <wp:effectExtent l="0" t="0" r="0" b="0"/>
            <wp:wrapNone/>
            <wp:docPr id="58936234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36234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015">
        <w:t>The Government will not</w:t>
      </w:r>
      <w:r w:rsidR="00B40518" w:rsidRPr="002362EC">
        <w:t>:</w:t>
      </w:r>
    </w:p>
    <w:p w14:paraId="50D2A943" w14:textId="7E45B5A5" w:rsidR="00B40518" w:rsidRPr="002362EC" w:rsidRDefault="00B40518" w:rsidP="00B40518">
      <w:pPr>
        <w:pStyle w:val="ListParagraph"/>
        <w:numPr>
          <w:ilvl w:val="0"/>
          <w:numId w:val="21"/>
        </w:numPr>
        <w:ind w:left="4253" w:hanging="567"/>
      </w:pPr>
      <w:r w:rsidRPr="002362EC">
        <w:t xml:space="preserve">ask for </w:t>
      </w:r>
      <w:r w:rsidRPr="00C64F20">
        <w:t>more</w:t>
      </w:r>
      <w:r w:rsidRPr="002362EC">
        <w:t xml:space="preserve"> </w:t>
      </w:r>
      <w:r w:rsidR="00B77683">
        <w:t xml:space="preserve">proof </w:t>
      </w:r>
      <w:r w:rsidRPr="002362EC">
        <w:t xml:space="preserve">about </w:t>
      </w:r>
      <w:r w:rsidR="00FD34FD">
        <w:t>a</w:t>
      </w:r>
      <w:r w:rsidR="005B2C95">
        <w:t>n</w:t>
      </w:r>
      <w:r w:rsidR="00FD34FD">
        <w:t xml:space="preserve"> </w:t>
      </w:r>
      <w:r w:rsidRPr="002362EC">
        <w:t>impairment</w:t>
      </w:r>
      <w:r w:rsidR="00FD34FD">
        <w:t xml:space="preserve"> / disability a person has</w:t>
      </w:r>
    </w:p>
    <w:p w14:paraId="3CB44E6D" w14:textId="6A894C9B" w:rsidR="00B40518" w:rsidRPr="004C743B" w:rsidRDefault="00625015" w:rsidP="00B40518">
      <w:pPr>
        <w:pStyle w:val="ListParagraph"/>
        <w:numPr>
          <w:ilvl w:val="0"/>
          <w:numId w:val="21"/>
        </w:numPr>
        <w:ind w:left="4253" w:hanging="567"/>
        <w:rPr>
          <w:b/>
          <w:bCs/>
        </w:rPr>
      </w:pPr>
      <w:r w:rsidRPr="00625015">
        <w:t>ask for</w:t>
      </w:r>
      <w:r>
        <w:rPr>
          <w:b/>
          <w:bCs/>
        </w:rPr>
        <w:t xml:space="preserve"> </w:t>
      </w:r>
      <w:r w:rsidR="00B40518" w:rsidRPr="004C743B">
        <w:rPr>
          <w:b/>
          <w:bCs/>
        </w:rPr>
        <w:t>reassessments</w:t>
      </w:r>
      <w:r w:rsidR="00220321">
        <w:t xml:space="preserve"> for everyone</w:t>
      </w:r>
    </w:p>
    <w:p w14:paraId="79BAF897" w14:textId="36C5EB8A" w:rsidR="00B40518" w:rsidRDefault="00D671B7" w:rsidP="00B40518">
      <w:pPr>
        <w:pStyle w:val="ListParagraph"/>
        <w:numPr>
          <w:ilvl w:val="0"/>
          <w:numId w:val="21"/>
        </w:numPr>
        <w:ind w:left="4253" w:hanging="5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6992" behindDoc="0" locked="0" layoutInCell="1" allowOverlap="1" wp14:anchorId="1057A37B" wp14:editId="44AC9C5D">
                <wp:simplePos x="0" y="0"/>
                <wp:positionH relativeFrom="column">
                  <wp:posOffset>-254866</wp:posOffset>
                </wp:positionH>
                <wp:positionV relativeFrom="paragraph">
                  <wp:posOffset>51608</wp:posOffset>
                </wp:positionV>
                <wp:extent cx="2331720" cy="1565456"/>
                <wp:effectExtent l="0" t="0" r="0" b="0"/>
                <wp:wrapNone/>
                <wp:docPr id="459502918" name="Group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1720" cy="1565456"/>
                          <a:chOff x="0" y="0"/>
                          <a:chExt cx="2331720" cy="1565456"/>
                        </a:xfrm>
                      </wpg:grpSpPr>
                      <pic:pic xmlns:pic="http://schemas.openxmlformats.org/drawingml/2006/picture">
                        <pic:nvPicPr>
                          <pic:cNvPr id="1617385394" name="Picture 18322892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690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4622985" name="Picture 113111938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875211"/>
                            <a:ext cx="1600200" cy="690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784BD1" id="Group 23" o:spid="_x0000_s1026" alt="&quot;&quot;" style="position:absolute;margin-left:-20.05pt;margin-top:4.05pt;width:183.6pt;height:123.25pt;z-index:252116992" coordsize="23317,156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32289217" o:spid="_x0000_s1027" type="#_x0000_t75" alt="&quot;&quot;" style="position:absolute;width:16002;height:6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">
                  <v:imagedata r:id="rId48" o:title=""/>
                </v:shape>
                <v:shape id="Picture 1131119384" o:spid="_x0000_s1028" type="#_x0000_t75" alt="&quot;&quot;" style="position:absolute;left:7315;top:8752;width:16002;height:6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">
                  <v:imagedata r:id="rId48" o:title=""/>
                </v:shape>
              </v:group>
            </w:pict>
          </mc:Fallback>
        </mc:AlternateContent>
      </w:r>
      <w:r w:rsidR="00625015">
        <w:t xml:space="preserve">set a </w:t>
      </w:r>
      <w:r w:rsidR="00B40518" w:rsidRPr="002362EC">
        <w:t>limit on the number of trips people can make</w:t>
      </w:r>
      <w:r w:rsidR="00625015">
        <w:t xml:space="preserve"> using the Total Mobility scheme</w:t>
      </w:r>
      <w:r w:rsidR="00B40518" w:rsidRPr="002362EC">
        <w:t xml:space="preserve">. </w:t>
      </w:r>
    </w:p>
    <w:p w14:paraId="4C66010A" w14:textId="41EAD759" w:rsidR="00B40518" w:rsidRDefault="00B40518" w:rsidP="00B40518"/>
    <w:p w14:paraId="7BA615E7" w14:textId="5253C26C" w:rsidR="004C743B" w:rsidRDefault="004C743B" w:rsidP="00B40518"/>
    <w:p w14:paraId="43B6AE91" w14:textId="77777777" w:rsidR="007D46BE" w:rsidRDefault="007D46BE">
      <w:pPr>
        <w:spacing w:line="240" w:lineRule="auto"/>
        <w:ind w:left="0"/>
        <w:rPr>
          <w:lang w:val="en-NZ" w:eastAsia="en-NZ"/>
        </w:rPr>
      </w:pPr>
      <w:r>
        <w:rPr>
          <w:lang w:val="en-NZ" w:eastAsia="en-NZ"/>
        </w:rPr>
        <w:br w:type="page"/>
      </w:r>
    </w:p>
    <w:p w14:paraId="7D1BB9F1" w14:textId="1D1B6102" w:rsidR="004C743B" w:rsidRDefault="002A2A43" w:rsidP="004C743B">
      <w:pPr>
        <w:rPr>
          <w:lang w:val="en-NZ" w:eastAsia="en-NZ"/>
        </w:rPr>
      </w:pPr>
      <w:r w:rsidRPr="007D46BE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2053504" behindDoc="1" locked="0" layoutInCell="1" allowOverlap="1" wp14:anchorId="3F351644" wp14:editId="002AC9E4">
                <wp:simplePos x="0" y="0"/>
                <wp:positionH relativeFrom="margin">
                  <wp:posOffset>2233749</wp:posOffset>
                </wp:positionH>
                <wp:positionV relativeFrom="page">
                  <wp:posOffset>809897</wp:posOffset>
                </wp:positionV>
                <wp:extent cx="3599180" cy="5042263"/>
                <wp:effectExtent l="0" t="0" r="1270" b="6350"/>
                <wp:wrapNone/>
                <wp:docPr id="107857488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9180" cy="5042263"/>
                        </a:xfrm>
                        <a:prstGeom prst="rect">
                          <a:avLst/>
                        </a:prstGeom>
                        <a:solidFill>
                          <a:srgbClr val="D0F4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44647" id="Rectangle 1" o:spid="_x0000_s1026" alt="&quot;&quot;" style="position:absolute;margin-left:175.9pt;margin-top:63.75pt;width:283.4pt;height:397.05pt;z-index:-25126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" fillcolor="#d0f4f3" stroked="f" strokeweight="1pt">
                <w10:wrap anchorx="margin" anchory="page"/>
              </v:rect>
            </w:pict>
          </mc:Fallback>
        </mc:AlternateContent>
      </w:r>
      <w:r w:rsidR="00D671B7" w:rsidRPr="00773547">
        <w:rPr>
          <w:noProof/>
        </w:rPr>
        <w:drawing>
          <wp:anchor distT="0" distB="0" distL="114300" distR="114300" simplePos="0" relativeHeight="252119040" behindDoc="0" locked="0" layoutInCell="1" allowOverlap="1" wp14:anchorId="1C3ABE72" wp14:editId="7D252E14">
            <wp:simplePos x="0" y="0"/>
            <wp:positionH relativeFrom="column">
              <wp:posOffset>0</wp:posOffset>
            </wp:positionH>
            <wp:positionV relativeFrom="paragraph">
              <wp:posOffset>-109492</wp:posOffset>
            </wp:positionV>
            <wp:extent cx="1580606" cy="1580606"/>
            <wp:effectExtent l="0" t="0" r="635" b="0"/>
            <wp:wrapNone/>
            <wp:docPr id="147794659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94659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80606" cy="1580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6BE">
        <w:rPr>
          <w:lang w:val="en-NZ" w:eastAsia="en-NZ"/>
        </w:rPr>
        <w:t>Here a</w:t>
      </w:r>
      <w:r w:rsidR="004C743B">
        <w:rPr>
          <w:lang w:val="en-NZ" w:eastAsia="en-NZ"/>
        </w:rPr>
        <w:t xml:space="preserve">n </w:t>
      </w:r>
      <w:r w:rsidR="004C743B" w:rsidRPr="004047C2">
        <w:rPr>
          <w:b/>
          <w:bCs/>
          <w:lang w:val="en-NZ" w:eastAsia="en-NZ"/>
        </w:rPr>
        <w:t>assessment</w:t>
      </w:r>
      <w:r w:rsidR="004C743B">
        <w:rPr>
          <w:lang w:val="en-NZ" w:eastAsia="en-NZ"/>
        </w:rPr>
        <w:t xml:space="preserve"> means</w:t>
      </w:r>
      <w:r>
        <w:rPr>
          <w:lang w:val="en-NZ" w:eastAsia="en-NZ"/>
        </w:rPr>
        <w:t xml:space="preserve"> </w:t>
      </w:r>
      <w:r w:rsidRPr="002A2A43">
        <w:rPr>
          <w:lang w:eastAsia="en-NZ"/>
        </w:rPr>
        <w:t>telling someone about your disability so they can decide if you can use Total Mobility</w:t>
      </w:r>
      <w:r>
        <w:rPr>
          <w:lang w:eastAsia="en-NZ"/>
        </w:rPr>
        <w:t>.</w:t>
      </w:r>
    </w:p>
    <w:p w14:paraId="253BDE7A" w14:textId="77777777" w:rsidR="007D46BE" w:rsidRPr="002A2A43" w:rsidRDefault="007D46BE" w:rsidP="004C743B">
      <w:pPr>
        <w:rPr>
          <w:sz w:val="30"/>
          <w:szCs w:val="22"/>
          <w:lang w:val="en-NZ" w:eastAsia="en-NZ"/>
        </w:rPr>
      </w:pPr>
    </w:p>
    <w:p w14:paraId="6CF41E32" w14:textId="77777777" w:rsidR="007D46BE" w:rsidRPr="002A2A43" w:rsidRDefault="007D46BE" w:rsidP="007D46BE">
      <w:pPr>
        <w:rPr>
          <w:sz w:val="30"/>
          <w:szCs w:val="22"/>
        </w:rPr>
      </w:pPr>
    </w:p>
    <w:p w14:paraId="6C374BF0" w14:textId="049F8D86" w:rsidR="007D46BE" w:rsidRDefault="007D46BE" w:rsidP="007D46BE">
      <w:r w:rsidRPr="007D46BE">
        <w:rPr>
          <w:b/>
          <w:bCs/>
          <w:noProof/>
          <w:lang w:eastAsia="en-NZ"/>
        </w:rPr>
        <w:drawing>
          <wp:anchor distT="0" distB="0" distL="114300" distR="114300" simplePos="0" relativeHeight="252049408" behindDoc="0" locked="0" layoutInCell="1" allowOverlap="1" wp14:anchorId="1640C919" wp14:editId="58904ADD">
            <wp:simplePos x="0" y="0"/>
            <wp:positionH relativeFrom="margin">
              <wp:posOffset>0</wp:posOffset>
            </wp:positionH>
            <wp:positionV relativeFrom="paragraph">
              <wp:posOffset>341086</wp:posOffset>
            </wp:positionV>
            <wp:extent cx="1443789" cy="1787707"/>
            <wp:effectExtent l="0" t="0" r="4445" b="3175"/>
            <wp:wrapNone/>
            <wp:docPr id="2074995919" name="Picture 20749959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95919" name="Picture 20749959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43789" cy="1787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46BE">
        <w:rPr>
          <w:b/>
          <w:bCs/>
        </w:rPr>
        <w:t>R</w:t>
      </w:r>
      <w:r w:rsidRPr="00BD2459">
        <w:rPr>
          <w:b/>
          <w:bCs/>
        </w:rPr>
        <w:t>eassessment</w:t>
      </w:r>
      <w:r>
        <w:t xml:space="preserve"> means doing an assessment again to:</w:t>
      </w:r>
    </w:p>
    <w:p w14:paraId="2069260F" w14:textId="00FCAD67" w:rsidR="007D46BE" w:rsidRDefault="007D46BE" w:rsidP="007D46BE">
      <w:pPr>
        <w:pStyle w:val="Listtoplevel"/>
      </w:pPr>
      <w:r>
        <w:t xml:space="preserve">make sure </w:t>
      </w:r>
      <w:r w:rsidR="000D4833">
        <w:t>information about you is</w:t>
      </w:r>
      <w:r>
        <w:t xml:space="preserve"> still correct</w:t>
      </w:r>
    </w:p>
    <w:p w14:paraId="7CE5C844" w14:textId="1DAE261C" w:rsidR="007D46BE" w:rsidRDefault="007D46BE" w:rsidP="007D46BE">
      <w:pPr>
        <w:pStyle w:val="Listtoplevel"/>
      </w:pPr>
      <w:r>
        <w:t xml:space="preserve">check if things might need to change. </w:t>
      </w:r>
    </w:p>
    <w:p w14:paraId="22A69D7A" w14:textId="05FC699B" w:rsidR="007D46BE" w:rsidRDefault="007D46BE" w:rsidP="004C743B">
      <w:pPr>
        <w:rPr>
          <w:lang w:val="en-NZ" w:eastAsia="en-NZ"/>
        </w:rPr>
      </w:pPr>
    </w:p>
    <w:p w14:paraId="31AF0C57" w14:textId="67D1C3B5" w:rsidR="00B40518" w:rsidRDefault="00B40518" w:rsidP="00B40518"/>
    <w:p w14:paraId="7535A69C" w14:textId="1C16FF26" w:rsidR="00D671B7" w:rsidRDefault="00FE63DC" w:rsidP="00B40518">
      <w:r w:rsidRPr="00FE63DC">
        <w:rPr>
          <w:noProof/>
        </w:rPr>
        <w:drawing>
          <wp:anchor distT="0" distB="0" distL="114300" distR="114300" simplePos="0" relativeHeight="252121088" behindDoc="0" locked="0" layoutInCell="1" allowOverlap="1" wp14:anchorId="54CFA206" wp14:editId="24E7D375">
            <wp:simplePos x="0" y="0"/>
            <wp:positionH relativeFrom="column">
              <wp:posOffset>-313146</wp:posOffset>
            </wp:positionH>
            <wp:positionV relativeFrom="paragraph">
              <wp:posOffset>420914</wp:posOffset>
            </wp:positionV>
            <wp:extent cx="2129246" cy="2129246"/>
            <wp:effectExtent l="0" t="0" r="0" b="0"/>
            <wp:wrapNone/>
            <wp:docPr id="117268279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8279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29246" cy="2129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0518" w:rsidRPr="002362EC">
        <w:t>The feedback</w:t>
      </w:r>
      <w:r w:rsidR="00FF034E">
        <w:t xml:space="preserve"> from the public consultation found that </w:t>
      </w:r>
      <w:r w:rsidR="00B40518" w:rsidRPr="002362EC">
        <w:t>these ideas could create more</w:t>
      </w:r>
      <w:r w:rsidR="00D671B7">
        <w:t>:</w:t>
      </w:r>
    </w:p>
    <w:p w14:paraId="2810269F" w14:textId="38E7C7CB" w:rsidR="00D671B7" w:rsidRDefault="00B40518" w:rsidP="00205BAF">
      <w:pPr>
        <w:pStyle w:val="ListParagraph"/>
        <w:numPr>
          <w:ilvl w:val="0"/>
          <w:numId w:val="22"/>
        </w:numPr>
        <w:ind w:left="4253" w:hanging="567"/>
      </w:pPr>
      <w:r w:rsidRPr="002362EC">
        <w:t xml:space="preserve">costs </w:t>
      </w:r>
      <w:r w:rsidR="000D4833">
        <w:rPr>
          <w:rFonts w:cs="Arial"/>
          <w:szCs w:val="32"/>
          <w:lang w:val="en-AU"/>
        </w:rPr>
        <w:t>–</w:t>
      </w:r>
      <w:r w:rsidR="00B61FFC">
        <w:rPr>
          <w:lang w:val="en-AU"/>
        </w:rPr>
        <w:t xml:space="preserve"> </w:t>
      </w:r>
      <w:r w:rsidR="00FF034E">
        <w:t>people would need to spend more money</w:t>
      </w:r>
    </w:p>
    <w:p w14:paraId="3FFBEC56" w14:textId="6FF036F6" w:rsidR="00B40518" w:rsidRPr="002362EC" w:rsidRDefault="00B40518" w:rsidP="00205BAF">
      <w:pPr>
        <w:pStyle w:val="ListParagraph"/>
        <w:numPr>
          <w:ilvl w:val="0"/>
          <w:numId w:val="22"/>
        </w:numPr>
        <w:ind w:left="4253" w:hanging="567"/>
      </w:pPr>
      <w:r w:rsidRPr="002362EC">
        <w:t>barriers</w:t>
      </w:r>
      <w:r w:rsidR="00D671B7">
        <w:t xml:space="preserve"> </w:t>
      </w:r>
      <w:r w:rsidR="000D4833">
        <w:rPr>
          <w:rFonts w:cs="Arial"/>
          <w:lang w:val="en-AU"/>
        </w:rPr>
        <w:t>–</w:t>
      </w:r>
      <w:r w:rsidR="00B61FFC">
        <w:rPr>
          <w:lang w:val="en-AU"/>
        </w:rPr>
        <w:t xml:space="preserve"> </w:t>
      </w:r>
      <w:r w:rsidR="00D671B7">
        <w:t>make it harder</w:t>
      </w:r>
      <w:r w:rsidR="00205BAF">
        <w:t xml:space="preserve"> for people to use the Total Mobility scheme</w:t>
      </w:r>
      <w:r w:rsidRPr="002362EC">
        <w:t>.</w:t>
      </w:r>
    </w:p>
    <w:p w14:paraId="05AA28FF" w14:textId="2ACDA5E2" w:rsidR="00473024" w:rsidRDefault="00473024" w:rsidP="00473024">
      <w:pPr>
        <w:pStyle w:val="Heading1"/>
        <w:pBdr>
          <w:top w:val="single" w:sz="18" w:space="10" w:color="009999"/>
          <w:left w:val="single" w:sz="18" w:space="4" w:color="009999"/>
          <w:bottom w:val="single" w:sz="18" w:space="0" w:color="009999"/>
          <w:right w:val="single" w:sz="18" w:space="4" w:color="009999"/>
        </w:pBdr>
        <w:rPr>
          <w:noProof/>
          <w:lang w:val="en-NZ" w:eastAsia="en-NZ"/>
        </w:rPr>
      </w:pPr>
      <w:r>
        <w:rPr>
          <w:noProof/>
          <w:lang w:val="en-NZ" w:eastAsia="en-NZ"/>
        </w:rPr>
        <w:lastRenderedPageBreak/>
        <w:t>Where to find more information</w:t>
      </w:r>
    </w:p>
    <w:p w14:paraId="33136CA5" w14:textId="6BF3734F" w:rsidR="00473024" w:rsidRDefault="00473024">
      <w:pPr>
        <w:spacing w:line="240" w:lineRule="auto"/>
        <w:ind w:left="0"/>
        <w:rPr>
          <w:lang w:val="en-NZ" w:eastAsia="en-NZ"/>
        </w:rPr>
      </w:pPr>
    </w:p>
    <w:p w14:paraId="5214AF5D" w14:textId="0482B8D9" w:rsidR="007125AB" w:rsidRDefault="007125AB" w:rsidP="00473024">
      <w:pPr>
        <w:spacing w:after="120"/>
        <w:ind w:left="2835"/>
        <w:rPr>
          <w:lang w:val="en-NZ" w:eastAsia="en-NZ"/>
        </w:rPr>
      </w:pPr>
    </w:p>
    <w:p w14:paraId="359F1DE0" w14:textId="776FEE6A" w:rsidR="007125AB" w:rsidRPr="007125AB" w:rsidRDefault="00A02381" w:rsidP="00A02381">
      <w:pPr>
        <w:ind w:left="3544"/>
        <w:rPr>
          <w:b/>
          <w:bCs/>
          <w:szCs w:val="32"/>
          <w:lang w:val="en-NZ"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2125184" behindDoc="0" locked="0" layoutInCell="1" allowOverlap="1" wp14:anchorId="2651C71A" wp14:editId="2BC3A9FA">
            <wp:simplePos x="0" y="0"/>
            <wp:positionH relativeFrom="column">
              <wp:posOffset>13426</wp:posOffset>
            </wp:positionH>
            <wp:positionV relativeFrom="paragraph">
              <wp:posOffset>802640</wp:posOffset>
            </wp:positionV>
            <wp:extent cx="1319258" cy="1319258"/>
            <wp:effectExtent l="0" t="0" r="0" b="0"/>
            <wp:wrapNone/>
            <wp:docPr id="333974269" name="Picture 3339742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74269" name="Picture 3339742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19258" cy="1319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123136" behindDoc="0" locked="0" layoutInCell="1" allowOverlap="1" wp14:anchorId="6EEA76A1" wp14:editId="177D87D5">
            <wp:simplePos x="0" y="0"/>
            <wp:positionH relativeFrom="margin">
              <wp:posOffset>-287655</wp:posOffset>
            </wp:positionH>
            <wp:positionV relativeFrom="paragraph">
              <wp:posOffset>90805</wp:posOffset>
            </wp:positionV>
            <wp:extent cx="1828800" cy="347980"/>
            <wp:effectExtent l="0" t="0" r="0" b="0"/>
            <wp:wrapNone/>
            <wp:docPr id="110809237" name="Picture 1108092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9237" name="Picture 1108092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5AB" w:rsidRPr="007125AB">
        <w:rPr>
          <w:szCs w:val="32"/>
          <w:lang w:val="en-NZ" w:eastAsia="en-NZ"/>
        </w:rPr>
        <w:t xml:space="preserve">You can find more information </w:t>
      </w:r>
      <w:r>
        <w:rPr>
          <w:szCs w:val="32"/>
          <w:lang w:val="en-NZ" w:eastAsia="en-NZ"/>
        </w:rPr>
        <w:t xml:space="preserve">about the changes to the Total Mobility scheme </w:t>
      </w:r>
      <w:r w:rsidR="007125AB" w:rsidRPr="007125AB">
        <w:rPr>
          <w:szCs w:val="32"/>
          <w:lang w:val="en-NZ" w:eastAsia="en-NZ"/>
        </w:rPr>
        <w:t xml:space="preserve">on the Ministry of Transport of </w:t>
      </w:r>
      <w:r w:rsidR="007125AB" w:rsidRPr="007125AB">
        <w:rPr>
          <w:b/>
          <w:bCs/>
          <w:szCs w:val="32"/>
          <w:lang w:val="en-NZ" w:eastAsia="en-NZ"/>
        </w:rPr>
        <w:t>website</w:t>
      </w:r>
      <w:r w:rsidR="007125AB" w:rsidRPr="007125AB">
        <w:rPr>
          <w:szCs w:val="32"/>
          <w:lang w:val="en-NZ" w:eastAsia="en-NZ"/>
        </w:rPr>
        <w:t>:</w:t>
      </w:r>
      <w:r w:rsidR="007125AB" w:rsidRPr="007125AB">
        <w:rPr>
          <w:szCs w:val="32"/>
          <w:lang w:val="en-NZ" w:eastAsia="en-NZ"/>
        </w:rPr>
        <w:br/>
      </w:r>
      <w:r w:rsidR="007125AB" w:rsidRPr="007125AB">
        <w:rPr>
          <w:szCs w:val="32"/>
          <w:lang w:val="en-NZ" w:eastAsia="en-NZ"/>
        </w:rPr>
        <w:br/>
      </w:r>
      <w:hyperlink r:id="rId52" w:history="1">
        <w:r w:rsidR="007125AB" w:rsidRPr="007125AB">
          <w:rPr>
            <w:rStyle w:val="Hyperlink"/>
            <w:b/>
            <w:bCs/>
            <w:color w:val="auto"/>
            <w:szCs w:val="32"/>
            <w:u w:val="none"/>
          </w:rPr>
          <w:t>https://tinyurl.com/y2vj7cvh</w:t>
        </w:r>
      </w:hyperlink>
    </w:p>
    <w:p w14:paraId="048A183D" w14:textId="77777777" w:rsidR="00A02381" w:rsidRDefault="00A02381" w:rsidP="00A02381">
      <w:pPr>
        <w:spacing w:after="120"/>
        <w:ind w:left="3544"/>
        <w:rPr>
          <w:lang w:val="en-NZ" w:eastAsia="en-NZ"/>
        </w:rPr>
      </w:pPr>
    </w:p>
    <w:p w14:paraId="1A65A5EF" w14:textId="15F9DE96" w:rsidR="00A02381" w:rsidRDefault="00A02381" w:rsidP="00A02381">
      <w:pPr>
        <w:spacing w:after="120"/>
        <w:ind w:left="3544"/>
        <w:rPr>
          <w:lang w:val="en-NZ" w:eastAsia="en-NZ"/>
        </w:rPr>
      </w:pPr>
    </w:p>
    <w:p w14:paraId="129BD25C" w14:textId="340B22B9" w:rsidR="00A02381" w:rsidRDefault="00A02381" w:rsidP="00A02381">
      <w:pPr>
        <w:spacing w:after="120"/>
        <w:ind w:left="3544"/>
        <w:rPr>
          <w:lang w:val="en-NZ" w:eastAsia="en-NZ"/>
        </w:rPr>
      </w:pPr>
      <w:r w:rsidRPr="00CC6E4E">
        <w:rPr>
          <w:noProof/>
          <w:szCs w:val="32"/>
        </w:rPr>
        <w:drawing>
          <wp:anchor distT="0" distB="0" distL="114300" distR="114300" simplePos="0" relativeHeight="252141568" behindDoc="0" locked="0" layoutInCell="1" allowOverlap="1" wp14:anchorId="78EEC1EC" wp14:editId="5E1B026C">
            <wp:simplePos x="0" y="0"/>
            <wp:positionH relativeFrom="column">
              <wp:posOffset>-365760</wp:posOffset>
            </wp:positionH>
            <wp:positionV relativeFrom="paragraph">
              <wp:posOffset>104140</wp:posOffset>
            </wp:positionV>
            <wp:extent cx="2194560" cy="421005"/>
            <wp:effectExtent l="0" t="0" r="0" b="0"/>
            <wp:wrapNone/>
            <wp:docPr id="175426755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669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NZ" w:eastAsia="en-NZ"/>
        </w:rPr>
        <w:t xml:space="preserve">MCERT is still working on having this information on their website. </w:t>
      </w:r>
    </w:p>
    <w:p w14:paraId="4FA5E9AC" w14:textId="489B8DCD" w:rsidR="00473024" w:rsidRPr="00D00D85" w:rsidRDefault="00473024" w:rsidP="00473024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lang w:val="en-NZ" w:eastAsia="en-NZ"/>
        </w:rPr>
        <w:br w:type="page"/>
      </w:r>
      <w:r w:rsidR="00D00D85">
        <w:rPr>
          <w:noProof/>
        </w:rPr>
        <w:lastRenderedPageBreak/>
        <w:drawing>
          <wp:anchor distT="0" distB="0" distL="114300" distR="114300" simplePos="0" relativeHeight="252129280" behindDoc="0" locked="0" layoutInCell="1" allowOverlap="1" wp14:anchorId="2F7BF090" wp14:editId="677C08A1">
            <wp:simplePos x="0" y="0"/>
            <wp:positionH relativeFrom="column">
              <wp:posOffset>-163286</wp:posOffset>
            </wp:positionH>
            <wp:positionV relativeFrom="paragraph">
              <wp:posOffset>64770</wp:posOffset>
            </wp:positionV>
            <wp:extent cx="1854926" cy="356593"/>
            <wp:effectExtent l="0" t="0" r="0" b="5715"/>
            <wp:wrapNone/>
            <wp:docPr id="961962739" name="Picture 1" descr="Logo of Ministry for Cities, Environment, Regions &amp; Transport featuring a black and white coat of arms with a crown, a lion, and a unicorn. Text is bold and black, positioned to the right of the emblem, representing a government department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1188" name="Picture 1" descr="Logo of Ministry for Cities, Environment, Regions &amp; Transport featuring a black and white coat of arms with a crown, a lion, and a unicorn. Text is bold and black, positioned to the right of the emblem, representing a government department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926" cy="35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D85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2056576" behindDoc="1" locked="0" layoutInCell="1" allowOverlap="1" wp14:anchorId="0278D31A" wp14:editId="5924C31B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1852882784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7E0B5" id="Rectangle: Rounded Corners 24" o:spid="_x0000_s1026" alt="&quot;&quot;" style="position:absolute;margin-left:-27pt;margin-top:-21pt;width:490.9pt;height:660.75pt;z-index:-25125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" filled="f" strokecolor="windowText">
                <w10:wrap anchorx="margin"/>
              </v:rect>
            </w:pict>
          </mc:Fallback>
        </mc:AlternateContent>
      </w:r>
      <w:r w:rsidRPr="00D00D85">
        <w:rPr>
          <w:rFonts w:eastAsia="Times New Roman" w:cs="Arial"/>
          <w:sz w:val="28"/>
          <w:szCs w:val="28"/>
          <w:lang w:eastAsia="en-NZ"/>
        </w:rPr>
        <w:t>This information has been written by the</w:t>
      </w:r>
      <w:r w:rsidR="00D00D85" w:rsidRPr="00D00D85">
        <w:rPr>
          <w:sz w:val="28"/>
          <w:szCs w:val="28"/>
          <w:lang w:val="en-NZ" w:eastAsia="en-NZ"/>
        </w:rPr>
        <w:t xml:space="preserve"> Ministry for Cities, Environment, Regions &amp; Transport</w:t>
      </w:r>
      <w:r w:rsidRPr="00D00D85">
        <w:rPr>
          <w:rFonts w:eastAsia="Times New Roman" w:cs="Arial"/>
          <w:sz w:val="28"/>
          <w:szCs w:val="28"/>
          <w:lang w:eastAsia="en-NZ"/>
        </w:rPr>
        <w:t xml:space="preserve">. </w:t>
      </w:r>
    </w:p>
    <w:p w14:paraId="2B025609" w14:textId="77777777" w:rsidR="00473024" w:rsidRPr="00316DBA" w:rsidRDefault="00473024" w:rsidP="00473024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13AB55FD" w14:textId="77777777" w:rsidR="00473024" w:rsidRPr="00316DBA" w:rsidRDefault="00473024" w:rsidP="00473024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2059648" behindDoc="0" locked="0" layoutInCell="1" allowOverlap="1" wp14:anchorId="771601CC" wp14:editId="08CE217D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696392679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2F0E7FA9" w14:textId="77777777" w:rsidR="00473024" w:rsidRPr="00316DBA" w:rsidRDefault="00473024" w:rsidP="00473024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2058624" behindDoc="0" locked="0" layoutInCell="1" allowOverlap="1" wp14:anchorId="6BFF0B73" wp14:editId="6B070EC2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744711091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44B70" w14:textId="77777777" w:rsidR="00473024" w:rsidRPr="00316DBA" w:rsidRDefault="00473024" w:rsidP="00473024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090EE7C0" w14:textId="77777777" w:rsidR="00473024" w:rsidRPr="00316DBA" w:rsidRDefault="00473024" w:rsidP="00473024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2055552" behindDoc="0" locked="0" layoutInCell="1" allowOverlap="1" wp14:anchorId="3BECF0C3" wp14:editId="13164D32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105867220" name="Picture 2105867220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D5EFC" w14:textId="77777777" w:rsidR="00473024" w:rsidRPr="00316DBA" w:rsidRDefault="00473024" w:rsidP="00473024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16919FCC" w14:textId="16D63C4A" w:rsidR="00473024" w:rsidRPr="00316DBA" w:rsidRDefault="00D00D85" w:rsidP="00473024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18C0D87E" wp14:editId="117412D4">
                <wp:simplePos x="0" y="0"/>
                <wp:positionH relativeFrom="column">
                  <wp:posOffset>-190500</wp:posOffset>
                </wp:positionH>
                <wp:positionV relativeFrom="paragraph">
                  <wp:posOffset>306705</wp:posOffset>
                </wp:positionV>
                <wp:extent cx="1676400" cy="457200"/>
                <wp:effectExtent l="0" t="0" r="0" b="0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5720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E2E05A" id="Group 3" o:spid="_x0000_s1026" alt="Photosymbols logo with a Professional Licence number 410887559." style="position:absolute;margin-left:-15pt;margin-top:24.15pt;width:132pt;height:36pt;z-index:252127232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"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">
                  <v:imagedata r:id="rId59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">
                  <v:imagedata r:id="rId60" o:title="" croptop=".65625"/>
                </v:shape>
              </v:group>
            </w:pict>
          </mc:Fallback>
        </mc:AlternateContent>
      </w:r>
    </w:p>
    <w:p w14:paraId="6BAC1C10" w14:textId="7D75449D" w:rsidR="00473024" w:rsidRPr="00316DBA" w:rsidRDefault="00473024" w:rsidP="00473024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44BD928A" w14:textId="77777777" w:rsidR="00473024" w:rsidRPr="00316DBA" w:rsidRDefault="00473024" w:rsidP="00473024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37AB945F" w14:textId="77777777" w:rsidR="00473024" w:rsidRPr="00316DBA" w:rsidRDefault="00473024" w:rsidP="00473024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2060672" behindDoc="1" locked="0" layoutInCell="1" allowOverlap="1" wp14:anchorId="5EB5BDE2" wp14:editId="66E7795F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033321354" name="Picture 1033321354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4C67CAFD" w14:textId="77777777" w:rsidR="00473024" w:rsidRPr="00316DBA" w:rsidRDefault="00473024" w:rsidP="00473024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44E33AE1" w14:textId="77777777" w:rsidR="00473024" w:rsidRPr="00316DBA" w:rsidRDefault="00473024" w:rsidP="00473024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5C56A3F3" w14:textId="77777777" w:rsidR="00473024" w:rsidRPr="00316DBA" w:rsidRDefault="00473024" w:rsidP="00473024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02DC95CB" w14:textId="77777777" w:rsidR="00473024" w:rsidRPr="00316DBA" w:rsidRDefault="00473024" w:rsidP="00473024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2064768" behindDoc="0" locked="0" layoutInCell="1" allowOverlap="1" wp14:anchorId="77936373" wp14:editId="1EA32672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233454003" name="Picture 233454003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636B5187" w14:textId="77777777" w:rsidR="00473024" w:rsidRPr="00316DBA" w:rsidRDefault="00473024" w:rsidP="00473024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2062720" behindDoc="0" locked="0" layoutInCell="1" allowOverlap="1" wp14:anchorId="02FBCAB5" wp14:editId="730E4D6C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85470447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39E82" w14:textId="77777777" w:rsidR="00473024" w:rsidRPr="00316DBA" w:rsidRDefault="00473024" w:rsidP="00473024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1C84B260" w14:textId="77777777" w:rsidR="00473024" w:rsidRPr="00316DBA" w:rsidRDefault="00473024" w:rsidP="00473024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29BBDBDA" w14:textId="77777777" w:rsidR="00473024" w:rsidRPr="00316DBA" w:rsidRDefault="00473024" w:rsidP="00473024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26EDFEE8" w14:textId="77777777" w:rsidR="00473024" w:rsidRPr="00316DBA" w:rsidRDefault="00473024" w:rsidP="00473024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1358D36A" w14:textId="77777777" w:rsidR="00473024" w:rsidRPr="00316DBA" w:rsidRDefault="00473024" w:rsidP="00473024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2063744" behindDoc="0" locked="0" layoutInCell="1" allowOverlap="1" wp14:anchorId="55BE1292" wp14:editId="06BD1389">
            <wp:simplePos x="0" y="0"/>
            <wp:positionH relativeFrom="column">
              <wp:posOffset>142875</wp:posOffset>
            </wp:positionH>
            <wp:positionV relativeFrom="paragraph">
              <wp:posOffset>113030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96807066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</w:t>
      </w:r>
    </w:p>
    <w:p w14:paraId="51B347C6" w14:textId="77777777" w:rsidR="00473024" w:rsidRPr="00316DBA" w:rsidRDefault="00473024" w:rsidP="00473024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65D54E98" w14:textId="77777777" w:rsidR="00473024" w:rsidRPr="00316DBA" w:rsidRDefault="00473024" w:rsidP="00473024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43350AFD" w14:textId="77777777" w:rsidR="00473024" w:rsidRPr="00316DBA" w:rsidRDefault="00473024" w:rsidP="00473024">
      <w:pPr>
        <w:ind w:left="2835"/>
        <w:rPr>
          <w:rFonts w:eastAsia="Times New Roman" w:cs="Arial"/>
          <w:szCs w:val="32"/>
          <w:lang w:eastAsia="en-NZ"/>
        </w:rPr>
      </w:pPr>
    </w:p>
    <w:p w14:paraId="6EAD22E1" w14:textId="77777777" w:rsidR="00316DBA" w:rsidRPr="00316DBA" w:rsidRDefault="00316DBA" w:rsidP="00FE63DC">
      <w:pPr>
        <w:ind w:left="0"/>
        <w:rPr>
          <w:rFonts w:eastAsia="Times New Roman" w:cs="Arial"/>
          <w:szCs w:val="32"/>
          <w:lang w:eastAsia="en-NZ"/>
        </w:rPr>
      </w:pPr>
    </w:p>
    <w:p w14:paraId="031FFED7" w14:textId="77777777" w:rsidR="00316DBA" w:rsidRPr="00316DBA" w:rsidRDefault="00316DBA" w:rsidP="00316DBA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7D801D33" w14:textId="77777777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076BDD">
      <w:footerReference w:type="even" r:id="rId65"/>
      <w:footerReference w:type="default" r:id="rId66"/>
      <w:pgSz w:w="11906" w:h="16838"/>
      <w:pgMar w:top="1440" w:right="1440" w:bottom="1440" w:left="1440" w:header="708" w:footer="708" w:gutter="0"/>
      <w:pgBorders w:display="firstPage" w:offsetFrom="page">
        <w:top w:val="single" w:sz="24" w:space="24" w:color="009999"/>
        <w:left w:val="single" w:sz="24" w:space="24" w:color="009999"/>
        <w:bottom w:val="single" w:sz="24" w:space="24" w:color="009999"/>
        <w:right w:val="single" w:sz="24" w:space="24" w:color="009999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E8831" w14:textId="77777777" w:rsidR="004F2E3E" w:rsidRDefault="004F2E3E">
      <w:pPr>
        <w:spacing w:line="240" w:lineRule="auto"/>
      </w:pPr>
      <w:r>
        <w:separator/>
      </w:r>
    </w:p>
  </w:endnote>
  <w:endnote w:type="continuationSeparator" w:id="0">
    <w:p w14:paraId="2FDCFF42" w14:textId="77777777" w:rsidR="004F2E3E" w:rsidRDefault="004F2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D283E5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1A8AE1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9E5DC7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67807042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2029B" w14:textId="77777777" w:rsidR="004F2E3E" w:rsidRDefault="004F2E3E">
      <w:pPr>
        <w:spacing w:line="240" w:lineRule="auto"/>
      </w:pPr>
      <w:r>
        <w:separator/>
      </w:r>
    </w:p>
  </w:footnote>
  <w:footnote w:type="continuationSeparator" w:id="0">
    <w:p w14:paraId="3FF08A29" w14:textId="77777777" w:rsidR="004F2E3E" w:rsidRDefault="004F2E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736FA5"/>
    <w:multiLevelType w:val="hybridMultilevel"/>
    <w:tmpl w:val="9EA6EC9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3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6" w15:restartNumberingAfterBreak="0">
    <w:nsid w:val="212130EF"/>
    <w:multiLevelType w:val="multilevel"/>
    <w:tmpl w:val="9214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45E4B"/>
    <w:multiLevelType w:val="hybridMultilevel"/>
    <w:tmpl w:val="530A23D8"/>
    <w:lvl w:ilvl="0" w:tplc="140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8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0" w15:restartNumberingAfterBreak="0">
    <w:nsid w:val="3A1618AD"/>
    <w:multiLevelType w:val="hybridMultilevel"/>
    <w:tmpl w:val="C254A6FA"/>
    <w:lvl w:ilvl="0" w:tplc="1409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82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54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265" w:hanging="360"/>
      </w:pPr>
      <w:rPr>
        <w:rFonts w:ascii="Wingdings" w:hAnsi="Wingdings" w:hint="default"/>
      </w:rPr>
    </w:lvl>
  </w:abstractNum>
  <w:abstractNum w:abstractNumId="11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4D48175F"/>
    <w:multiLevelType w:val="hybridMultilevel"/>
    <w:tmpl w:val="BE5C64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5" w15:restartNumberingAfterBreak="0">
    <w:nsid w:val="56F406B1"/>
    <w:multiLevelType w:val="hybridMultilevel"/>
    <w:tmpl w:val="B9E87926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6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7" w15:restartNumberingAfterBreak="0">
    <w:nsid w:val="65110562"/>
    <w:multiLevelType w:val="hybridMultilevel"/>
    <w:tmpl w:val="49AA4D54"/>
    <w:lvl w:ilvl="0" w:tplc="14090001">
      <w:start w:val="1"/>
      <w:numFmt w:val="bullet"/>
      <w:lvlText w:val=""/>
      <w:lvlJc w:val="left"/>
      <w:pPr>
        <w:ind w:left="440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8" w15:restartNumberingAfterBreak="0">
    <w:nsid w:val="684E5878"/>
    <w:multiLevelType w:val="hybridMultilevel"/>
    <w:tmpl w:val="8E7A5E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946B1C"/>
    <w:multiLevelType w:val="hybridMultilevel"/>
    <w:tmpl w:val="4600E264"/>
    <w:lvl w:ilvl="0" w:tplc="E94A3A5C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766" w:hanging="360"/>
      </w:pPr>
    </w:lvl>
    <w:lvl w:ilvl="2" w:tplc="1409001B" w:tentative="1">
      <w:start w:val="1"/>
      <w:numFmt w:val="lowerRoman"/>
      <w:lvlText w:val="%3."/>
      <w:lvlJc w:val="right"/>
      <w:pPr>
        <w:ind w:left="5486" w:hanging="180"/>
      </w:pPr>
    </w:lvl>
    <w:lvl w:ilvl="3" w:tplc="1409000F" w:tentative="1">
      <w:start w:val="1"/>
      <w:numFmt w:val="decimal"/>
      <w:lvlText w:val="%4."/>
      <w:lvlJc w:val="left"/>
      <w:pPr>
        <w:ind w:left="6206" w:hanging="360"/>
      </w:pPr>
    </w:lvl>
    <w:lvl w:ilvl="4" w:tplc="14090019" w:tentative="1">
      <w:start w:val="1"/>
      <w:numFmt w:val="lowerLetter"/>
      <w:lvlText w:val="%5."/>
      <w:lvlJc w:val="left"/>
      <w:pPr>
        <w:ind w:left="6926" w:hanging="360"/>
      </w:pPr>
    </w:lvl>
    <w:lvl w:ilvl="5" w:tplc="1409001B" w:tentative="1">
      <w:start w:val="1"/>
      <w:numFmt w:val="lowerRoman"/>
      <w:lvlText w:val="%6."/>
      <w:lvlJc w:val="right"/>
      <w:pPr>
        <w:ind w:left="7646" w:hanging="180"/>
      </w:pPr>
    </w:lvl>
    <w:lvl w:ilvl="6" w:tplc="1409000F" w:tentative="1">
      <w:start w:val="1"/>
      <w:numFmt w:val="decimal"/>
      <w:lvlText w:val="%7."/>
      <w:lvlJc w:val="left"/>
      <w:pPr>
        <w:ind w:left="8366" w:hanging="360"/>
      </w:pPr>
    </w:lvl>
    <w:lvl w:ilvl="7" w:tplc="14090019" w:tentative="1">
      <w:start w:val="1"/>
      <w:numFmt w:val="lowerLetter"/>
      <w:lvlText w:val="%8."/>
      <w:lvlJc w:val="left"/>
      <w:pPr>
        <w:ind w:left="9086" w:hanging="360"/>
      </w:pPr>
    </w:lvl>
    <w:lvl w:ilvl="8" w:tplc="1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1" w15:restartNumberingAfterBreak="0">
    <w:nsid w:val="7CBD232F"/>
    <w:multiLevelType w:val="multilevel"/>
    <w:tmpl w:val="9214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368847938">
    <w:abstractNumId w:val="8"/>
  </w:num>
  <w:num w:numId="2" w16cid:durableId="1637639661">
    <w:abstractNumId w:val="3"/>
  </w:num>
  <w:num w:numId="3" w16cid:durableId="126431713">
    <w:abstractNumId w:val="14"/>
  </w:num>
  <w:num w:numId="4" w16cid:durableId="808938116">
    <w:abstractNumId w:val="16"/>
  </w:num>
  <w:num w:numId="5" w16cid:durableId="1448549962">
    <w:abstractNumId w:val="9"/>
  </w:num>
  <w:num w:numId="6" w16cid:durableId="952899182">
    <w:abstractNumId w:val="5"/>
  </w:num>
  <w:num w:numId="7" w16cid:durableId="2091150272">
    <w:abstractNumId w:val="4"/>
  </w:num>
  <w:num w:numId="8" w16cid:durableId="1645353278">
    <w:abstractNumId w:val="13"/>
  </w:num>
  <w:num w:numId="9" w16cid:durableId="494876459">
    <w:abstractNumId w:val="1"/>
  </w:num>
  <w:num w:numId="10" w16cid:durableId="552038737">
    <w:abstractNumId w:val="11"/>
  </w:num>
  <w:num w:numId="11" w16cid:durableId="13725691">
    <w:abstractNumId w:val="0"/>
  </w:num>
  <w:num w:numId="12" w16cid:durableId="1229222294">
    <w:abstractNumId w:val="19"/>
  </w:num>
  <w:num w:numId="13" w16cid:durableId="251092051">
    <w:abstractNumId w:val="22"/>
  </w:num>
  <w:num w:numId="14" w16cid:durableId="260647690">
    <w:abstractNumId w:val="6"/>
  </w:num>
  <w:num w:numId="15" w16cid:durableId="1696610703">
    <w:abstractNumId w:val="18"/>
  </w:num>
  <w:num w:numId="16" w16cid:durableId="945774860">
    <w:abstractNumId w:val="12"/>
  </w:num>
  <w:num w:numId="17" w16cid:durableId="1007171760">
    <w:abstractNumId w:val="20"/>
  </w:num>
  <w:num w:numId="18" w16cid:durableId="491025180">
    <w:abstractNumId w:val="10"/>
  </w:num>
  <w:num w:numId="19" w16cid:durableId="940379060">
    <w:abstractNumId w:val="7"/>
  </w:num>
  <w:num w:numId="20" w16cid:durableId="1889873639">
    <w:abstractNumId w:val="21"/>
  </w:num>
  <w:num w:numId="21" w16cid:durableId="726807026">
    <w:abstractNumId w:val="15"/>
  </w:num>
  <w:num w:numId="22" w16cid:durableId="2106534594">
    <w:abstractNumId w:val="2"/>
  </w:num>
  <w:num w:numId="23" w16cid:durableId="5653338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3D383B"/>
    <w:rsid w:val="000013CC"/>
    <w:rsid w:val="00002417"/>
    <w:rsid w:val="00005DB6"/>
    <w:rsid w:val="000064D2"/>
    <w:rsid w:val="000227B4"/>
    <w:rsid w:val="0002767D"/>
    <w:rsid w:val="0003092A"/>
    <w:rsid w:val="000359B0"/>
    <w:rsid w:val="0004557B"/>
    <w:rsid w:val="00076BDD"/>
    <w:rsid w:val="00085E05"/>
    <w:rsid w:val="0009079F"/>
    <w:rsid w:val="00090942"/>
    <w:rsid w:val="000A3C46"/>
    <w:rsid w:val="000A469B"/>
    <w:rsid w:val="000B40EA"/>
    <w:rsid w:val="000B6009"/>
    <w:rsid w:val="000B6217"/>
    <w:rsid w:val="000C6231"/>
    <w:rsid w:val="000D0BE9"/>
    <w:rsid w:val="000D2B45"/>
    <w:rsid w:val="000D4833"/>
    <w:rsid w:val="000E4793"/>
    <w:rsid w:val="00122416"/>
    <w:rsid w:val="00124EA8"/>
    <w:rsid w:val="0013252E"/>
    <w:rsid w:val="00136094"/>
    <w:rsid w:val="001408EB"/>
    <w:rsid w:val="00142923"/>
    <w:rsid w:val="00163439"/>
    <w:rsid w:val="0017297F"/>
    <w:rsid w:val="00174685"/>
    <w:rsid w:val="001754F4"/>
    <w:rsid w:val="0019155B"/>
    <w:rsid w:val="001A44CA"/>
    <w:rsid w:val="001A7C0B"/>
    <w:rsid w:val="001B42E4"/>
    <w:rsid w:val="001B4DD5"/>
    <w:rsid w:val="001C2585"/>
    <w:rsid w:val="001D1B54"/>
    <w:rsid w:val="001D223E"/>
    <w:rsid w:val="001D427C"/>
    <w:rsid w:val="001E3429"/>
    <w:rsid w:val="002013AC"/>
    <w:rsid w:val="00201791"/>
    <w:rsid w:val="00204F6E"/>
    <w:rsid w:val="00205BAF"/>
    <w:rsid w:val="0021485C"/>
    <w:rsid w:val="00220321"/>
    <w:rsid w:val="00226C0D"/>
    <w:rsid w:val="00226F54"/>
    <w:rsid w:val="0024755E"/>
    <w:rsid w:val="00257D60"/>
    <w:rsid w:val="00261BF8"/>
    <w:rsid w:val="002626F7"/>
    <w:rsid w:val="00266B9F"/>
    <w:rsid w:val="00273AD1"/>
    <w:rsid w:val="00284D0D"/>
    <w:rsid w:val="00291D9C"/>
    <w:rsid w:val="00295330"/>
    <w:rsid w:val="002A2A43"/>
    <w:rsid w:val="002B101B"/>
    <w:rsid w:val="002C40C3"/>
    <w:rsid w:val="002D6B05"/>
    <w:rsid w:val="002F49AF"/>
    <w:rsid w:val="00304E68"/>
    <w:rsid w:val="00315307"/>
    <w:rsid w:val="00316DBA"/>
    <w:rsid w:val="00323EB3"/>
    <w:rsid w:val="003270F0"/>
    <w:rsid w:val="00341E79"/>
    <w:rsid w:val="0034214A"/>
    <w:rsid w:val="00347D00"/>
    <w:rsid w:val="0035628B"/>
    <w:rsid w:val="00356DAD"/>
    <w:rsid w:val="00361227"/>
    <w:rsid w:val="003631C1"/>
    <w:rsid w:val="00371C85"/>
    <w:rsid w:val="003831EB"/>
    <w:rsid w:val="003A112A"/>
    <w:rsid w:val="003A2685"/>
    <w:rsid w:val="003A45DC"/>
    <w:rsid w:val="003A5B71"/>
    <w:rsid w:val="003A7B12"/>
    <w:rsid w:val="003D383B"/>
    <w:rsid w:val="003D631D"/>
    <w:rsid w:val="003F07F7"/>
    <w:rsid w:val="003F5628"/>
    <w:rsid w:val="004002D2"/>
    <w:rsid w:val="00426BE4"/>
    <w:rsid w:val="00431EC1"/>
    <w:rsid w:val="004351AC"/>
    <w:rsid w:val="00440558"/>
    <w:rsid w:val="00445A53"/>
    <w:rsid w:val="004535B5"/>
    <w:rsid w:val="004567B0"/>
    <w:rsid w:val="00463AAC"/>
    <w:rsid w:val="0047050E"/>
    <w:rsid w:val="00473024"/>
    <w:rsid w:val="004825E4"/>
    <w:rsid w:val="004854B4"/>
    <w:rsid w:val="004867DC"/>
    <w:rsid w:val="00486C0E"/>
    <w:rsid w:val="00487238"/>
    <w:rsid w:val="00497D58"/>
    <w:rsid w:val="004B0CB5"/>
    <w:rsid w:val="004C743B"/>
    <w:rsid w:val="004D292E"/>
    <w:rsid w:val="004F2E3E"/>
    <w:rsid w:val="004F5168"/>
    <w:rsid w:val="004F56C0"/>
    <w:rsid w:val="00502491"/>
    <w:rsid w:val="00503AD5"/>
    <w:rsid w:val="00510007"/>
    <w:rsid w:val="00522E5E"/>
    <w:rsid w:val="00535629"/>
    <w:rsid w:val="00540918"/>
    <w:rsid w:val="00542DF0"/>
    <w:rsid w:val="00544521"/>
    <w:rsid w:val="00547BFA"/>
    <w:rsid w:val="005542F4"/>
    <w:rsid w:val="0055708F"/>
    <w:rsid w:val="00570376"/>
    <w:rsid w:val="00570380"/>
    <w:rsid w:val="00570936"/>
    <w:rsid w:val="00577D24"/>
    <w:rsid w:val="00580384"/>
    <w:rsid w:val="005854C0"/>
    <w:rsid w:val="00590137"/>
    <w:rsid w:val="005921AD"/>
    <w:rsid w:val="005A0557"/>
    <w:rsid w:val="005A4506"/>
    <w:rsid w:val="005B2C95"/>
    <w:rsid w:val="005C1A83"/>
    <w:rsid w:val="0060011B"/>
    <w:rsid w:val="00601AF6"/>
    <w:rsid w:val="00617BD7"/>
    <w:rsid w:val="00621884"/>
    <w:rsid w:val="00625015"/>
    <w:rsid w:val="00632C9C"/>
    <w:rsid w:val="0064667B"/>
    <w:rsid w:val="00654C07"/>
    <w:rsid w:val="00656757"/>
    <w:rsid w:val="00656804"/>
    <w:rsid w:val="00680504"/>
    <w:rsid w:val="00683296"/>
    <w:rsid w:val="00695501"/>
    <w:rsid w:val="006A3261"/>
    <w:rsid w:val="006B0D9F"/>
    <w:rsid w:val="006B45FC"/>
    <w:rsid w:val="006C5C26"/>
    <w:rsid w:val="006D12ED"/>
    <w:rsid w:val="006D2C3E"/>
    <w:rsid w:val="006E050D"/>
    <w:rsid w:val="006E178E"/>
    <w:rsid w:val="0070095F"/>
    <w:rsid w:val="007012DC"/>
    <w:rsid w:val="00705CA3"/>
    <w:rsid w:val="007125AB"/>
    <w:rsid w:val="0073360C"/>
    <w:rsid w:val="00734C63"/>
    <w:rsid w:val="0073673E"/>
    <w:rsid w:val="00736E4E"/>
    <w:rsid w:val="0074648B"/>
    <w:rsid w:val="00760DC8"/>
    <w:rsid w:val="0077268C"/>
    <w:rsid w:val="00773547"/>
    <w:rsid w:val="00773EF2"/>
    <w:rsid w:val="007829EC"/>
    <w:rsid w:val="0079150A"/>
    <w:rsid w:val="007944A6"/>
    <w:rsid w:val="007A60C7"/>
    <w:rsid w:val="007A77B8"/>
    <w:rsid w:val="007B05F3"/>
    <w:rsid w:val="007B1E73"/>
    <w:rsid w:val="007C7764"/>
    <w:rsid w:val="007D46BE"/>
    <w:rsid w:val="007E7233"/>
    <w:rsid w:val="007F19B4"/>
    <w:rsid w:val="007F6113"/>
    <w:rsid w:val="007F698D"/>
    <w:rsid w:val="00811D4B"/>
    <w:rsid w:val="008171A0"/>
    <w:rsid w:val="00831F50"/>
    <w:rsid w:val="00840E1C"/>
    <w:rsid w:val="008421A0"/>
    <w:rsid w:val="00863D53"/>
    <w:rsid w:val="00876394"/>
    <w:rsid w:val="00881C9F"/>
    <w:rsid w:val="008848CB"/>
    <w:rsid w:val="0088596D"/>
    <w:rsid w:val="00887F23"/>
    <w:rsid w:val="00895C95"/>
    <w:rsid w:val="008A3604"/>
    <w:rsid w:val="008D437D"/>
    <w:rsid w:val="008D4610"/>
    <w:rsid w:val="00905B8D"/>
    <w:rsid w:val="009411B0"/>
    <w:rsid w:val="0094516C"/>
    <w:rsid w:val="00951B11"/>
    <w:rsid w:val="00955927"/>
    <w:rsid w:val="00961C14"/>
    <w:rsid w:val="009741DB"/>
    <w:rsid w:val="00974E0B"/>
    <w:rsid w:val="0098180B"/>
    <w:rsid w:val="00991880"/>
    <w:rsid w:val="009C0590"/>
    <w:rsid w:val="009D58CC"/>
    <w:rsid w:val="009E16D4"/>
    <w:rsid w:val="009E178F"/>
    <w:rsid w:val="009E77D5"/>
    <w:rsid w:val="00A02381"/>
    <w:rsid w:val="00A10AA7"/>
    <w:rsid w:val="00A12915"/>
    <w:rsid w:val="00A1608E"/>
    <w:rsid w:val="00A16CD6"/>
    <w:rsid w:val="00A17B72"/>
    <w:rsid w:val="00A42F76"/>
    <w:rsid w:val="00A430D0"/>
    <w:rsid w:val="00A60AA5"/>
    <w:rsid w:val="00A67570"/>
    <w:rsid w:val="00A728EC"/>
    <w:rsid w:val="00A8654F"/>
    <w:rsid w:val="00A93F15"/>
    <w:rsid w:val="00A95825"/>
    <w:rsid w:val="00AB0D79"/>
    <w:rsid w:val="00AC08C1"/>
    <w:rsid w:val="00AF2256"/>
    <w:rsid w:val="00AF4694"/>
    <w:rsid w:val="00B042E7"/>
    <w:rsid w:val="00B048CE"/>
    <w:rsid w:val="00B21A81"/>
    <w:rsid w:val="00B25301"/>
    <w:rsid w:val="00B40518"/>
    <w:rsid w:val="00B50B0B"/>
    <w:rsid w:val="00B5214D"/>
    <w:rsid w:val="00B56746"/>
    <w:rsid w:val="00B61FFC"/>
    <w:rsid w:val="00B66A28"/>
    <w:rsid w:val="00B70A46"/>
    <w:rsid w:val="00B71F05"/>
    <w:rsid w:val="00B77683"/>
    <w:rsid w:val="00B81A2E"/>
    <w:rsid w:val="00B90DA7"/>
    <w:rsid w:val="00BB28E6"/>
    <w:rsid w:val="00BB7148"/>
    <w:rsid w:val="00BB7C1E"/>
    <w:rsid w:val="00BC1D54"/>
    <w:rsid w:val="00BC7E04"/>
    <w:rsid w:val="00BD1508"/>
    <w:rsid w:val="00BD34B6"/>
    <w:rsid w:val="00BD45F1"/>
    <w:rsid w:val="00BD6D22"/>
    <w:rsid w:val="00BE726A"/>
    <w:rsid w:val="00BF5DDC"/>
    <w:rsid w:val="00C16E49"/>
    <w:rsid w:val="00C200AE"/>
    <w:rsid w:val="00C214FE"/>
    <w:rsid w:val="00C31C6B"/>
    <w:rsid w:val="00C34CF6"/>
    <w:rsid w:val="00C415A1"/>
    <w:rsid w:val="00C62646"/>
    <w:rsid w:val="00C64232"/>
    <w:rsid w:val="00C64F20"/>
    <w:rsid w:val="00C86538"/>
    <w:rsid w:val="00CC6E4E"/>
    <w:rsid w:val="00CC747F"/>
    <w:rsid w:val="00CC7CDE"/>
    <w:rsid w:val="00CE7AAA"/>
    <w:rsid w:val="00CF5A2B"/>
    <w:rsid w:val="00CF7C74"/>
    <w:rsid w:val="00D00D85"/>
    <w:rsid w:val="00D01524"/>
    <w:rsid w:val="00D126F2"/>
    <w:rsid w:val="00D30334"/>
    <w:rsid w:val="00D30F2A"/>
    <w:rsid w:val="00D45E12"/>
    <w:rsid w:val="00D56F1A"/>
    <w:rsid w:val="00D652D9"/>
    <w:rsid w:val="00D671B7"/>
    <w:rsid w:val="00D67451"/>
    <w:rsid w:val="00D72973"/>
    <w:rsid w:val="00D73E4A"/>
    <w:rsid w:val="00D852B6"/>
    <w:rsid w:val="00D90725"/>
    <w:rsid w:val="00D95D45"/>
    <w:rsid w:val="00D97441"/>
    <w:rsid w:val="00D975F4"/>
    <w:rsid w:val="00DA32CE"/>
    <w:rsid w:val="00DA71E7"/>
    <w:rsid w:val="00DB2F66"/>
    <w:rsid w:val="00DC339E"/>
    <w:rsid w:val="00DC5C12"/>
    <w:rsid w:val="00DC5D2A"/>
    <w:rsid w:val="00DE51F9"/>
    <w:rsid w:val="00DF2E18"/>
    <w:rsid w:val="00E01C20"/>
    <w:rsid w:val="00E02C06"/>
    <w:rsid w:val="00E03FB7"/>
    <w:rsid w:val="00E060AE"/>
    <w:rsid w:val="00E13EE3"/>
    <w:rsid w:val="00E17BF8"/>
    <w:rsid w:val="00E20B47"/>
    <w:rsid w:val="00E25EA4"/>
    <w:rsid w:val="00E30143"/>
    <w:rsid w:val="00E301CA"/>
    <w:rsid w:val="00E326FF"/>
    <w:rsid w:val="00E411F1"/>
    <w:rsid w:val="00E422EA"/>
    <w:rsid w:val="00E453F9"/>
    <w:rsid w:val="00E52C6A"/>
    <w:rsid w:val="00E56A37"/>
    <w:rsid w:val="00E573AE"/>
    <w:rsid w:val="00E62D7B"/>
    <w:rsid w:val="00E65EDA"/>
    <w:rsid w:val="00E70E61"/>
    <w:rsid w:val="00E75682"/>
    <w:rsid w:val="00E757C5"/>
    <w:rsid w:val="00E86DC5"/>
    <w:rsid w:val="00EA545D"/>
    <w:rsid w:val="00EA567F"/>
    <w:rsid w:val="00EC0570"/>
    <w:rsid w:val="00EC1702"/>
    <w:rsid w:val="00EC5F32"/>
    <w:rsid w:val="00EF4A04"/>
    <w:rsid w:val="00F14971"/>
    <w:rsid w:val="00F15E8B"/>
    <w:rsid w:val="00F20BCC"/>
    <w:rsid w:val="00F309EC"/>
    <w:rsid w:val="00F32DCE"/>
    <w:rsid w:val="00F411A4"/>
    <w:rsid w:val="00F872DB"/>
    <w:rsid w:val="00F87859"/>
    <w:rsid w:val="00FB3984"/>
    <w:rsid w:val="00FB70B1"/>
    <w:rsid w:val="00FC11F8"/>
    <w:rsid w:val="00FC1BD7"/>
    <w:rsid w:val="00FC63B6"/>
    <w:rsid w:val="00FD34FD"/>
    <w:rsid w:val="00FE16BC"/>
    <w:rsid w:val="00FE63DC"/>
    <w:rsid w:val="00FF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F0AF65"/>
  <w14:defaultImageDpi w14:val="330"/>
  <w15:chartTrackingRefBased/>
  <w15:docId w15:val="{AAADF349-1830-469E-A413-04AE073B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473024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3F5628"/>
    <w:pPr>
      <w:keepNext/>
      <w:keepLines/>
      <w:widowControl w:val="0"/>
      <w:pBdr>
        <w:top w:val="single" w:sz="18" w:space="10" w:color="4472C4" w:themeColor="accent1"/>
        <w:left w:val="single" w:sz="18" w:space="4" w:color="4472C4" w:themeColor="accent1"/>
        <w:bottom w:val="single" w:sz="18" w:space="0" w:color="4472C4" w:themeColor="accent1"/>
        <w:right w:val="single" w:sz="18" w:space="4" w:color="4472C4" w:themeColor="accent1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BF5DDC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C26"/>
  </w:style>
  <w:style w:type="paragraph" w:styleId="ListParagraph">
    <w:name w:val="List Paragraph"/>
    <w:aliases w:val="List first level,List Paragraph1,Recommendation,List Paragraph11,TOC style,lp1,Bullet OSM,Proposal Bullet List,Bullets,List Paragraph numbered,List Bullet indent,Level 3,Rec para,List 1,Other List,Bullet List,FooterText,numbered,列出段落,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1 Char,Recommendation Char,List Paragraph11 Char,TOC style Char,lp1 Char,Bullet OSM Char,Proposal Bullet List Char,Bullets Char,List Paragraph numbered Char,List Bullet indent Char,Level 3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DC339E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72"/>
      <w:szCs w:val="72"/>
      <w:lang w:val="en-NZ" w:eastAsia="en-GB"/>
    </w:rPr>
  </w:style>
  <w:style w:type="character" w:customStyle="1" w:styleId="TitleChar">
    <w:name w:val="Title Char"/>
    <w:basedOn w:val="DefaultParagraphFont"/>
    <w:link w:val="Title"/>
    <w:rsid w:val="00DC339E"/>
    <w:rPr>
      <w:rFonts w:ascii="Arial" w:eastAsiaTheme="majorEastAsia" w:hAnsi="Arial" w:cstheme="majorBidi"/>
      <w:b/>
      <w:color w:val="000000" w:themeColor="text1"/>
      <w:spacing w:val="-10"/>
      <w:kern w:val="28"/>
      <w:sz w:val="72"/>
      <w:szCs w:val="72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2C40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0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C3"/>
    <w:rPr>
      <w:rFonts w:ascii="Segoe UI" w:eastAsiaTheme="minorEastAsia" w:hAnsi="Segoe UI" w:cs="Segoe UI"/>
      <w:sz w:val="18"/>
      <w:szCs w:val="18"/>
      <w:lang w:val="en-AU"/>
    </w:rPr>
  </w:style>
  <w:style w:type="paragraph" w:styleId="Revision">
    <w:name w:val="Revision"/>
    <w:hidden/>
    <w:uiPriority w:val="99"/>
    <w:semiHidden/>
    <w:rsid w:val="00B66A28"/>
    <w:rPr>
      <w:rFonts w:ascii="Arial" w:eastAsiaTheme="minorEastAsia" w:hAnsi="Arial"/>
      <w:sz w:val="32"/>
      <w:lang w:val="en-AU"/>
    </w:rPr>
  </w:style>
  <w:style w:type="character" w:styleId="IntenseReference">
    <w:name w:val="Intense Reference"/>
    <w:basedOn w:val="DefaultParagraphFont"/>
    <w:uiPriority w:val="32"/>
    <w:qFormat/>
    <w:rsid w:val="007125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hyperlink" Target="http://www.mcert.govt.nz" TargetMode="External"/><Relationship Id="rId34" Type="http://schemas.openxmlformats.org/officeDocument/2006/relationships/image" Target="media/image22.jpe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2.png"/><Relationship Id="rId63" Type="http://schemas.openxmlformats.org/officeDocument/2006/relationships/image" Target="media/image47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0.jpeg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9" Type="http://schemas.openxmlformats.org/officeDocument/2006/relationships/image" Target="media/image8.png"/><Relationship Id="rId22" Type="http://schemas.openxmlformats.org/officeDocument/2006/relationships/image" Target="media/image10.jp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jpeg"/><Relationship Id="rId56" Type="http://schemas.openxmlformats.org/officeDocument/2006/relationships/image" Target="media/image43.png"/><Relationship Id="rId64" Type="http://schemas.openxmlformats.org/officeDocument/2006/relationships/image" Target="media/image48.png"/><Relationship Id="rId8" Type="http://schemas.openxmlformats.org/officeDocument/2006/relationships/image" Target="media/image1.jpe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350.png"/><Relationship Id="rId67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62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4.png"/><Relationship Id="rId10" Type="http://schemas.openxmlformats.org/officeDocument/2006/relationships/image" Target="media/image3.png"/><Relationship Id="rId31" Type="http://schemas.openxmlformats.org/officeDocument/2006/relationships/image" Target="media/image19.jpg"/><Relationship Id="rId44" Type="http://schemas.openxmlformats.org/officeDocument/2006/relationships/image" Target="media/image32.png"/><Relationship Id="rId52" Type="http://schemas.openxmlformats.org/officeDocument/2006/relationships/hyperlink" Target="https://tinyurl.com/y2vj7cvh" TargetMode="External"/><Relationship Id="rId60" Type="http://schemas.openxmlformats.org/officeDocument/2006/relationships/image" Target="media/image360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chael%20Wiltshire\Dropbox\Supporting%20documents\Templates%20and%20inserts\Easy%20Read%20Template%20April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F7AF9-02BD-417F-876A-345BBC86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Read Template April 2025</Template>
  <TotalTime>20</TotalTime>
  <Pages>16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Wiltshire</dc:creator>
  <cp:keywords/>
  <dc:description/>
  <cp:lastModifiedBy>Make it Easy</cp:lastModifiedBy>
  <cp:revision>9</cp:revision>
  <cp:lastPrinted>2025-12-15T23:25:00Z</cp:lastPrinted>
  <dcterms:created xsi:type="dcterms:W3CDTF">2026-08-11T02:29:00Z</dcterms:created>
  <dcterms:modified xsi:type="dcterms:W3CDTF">2026-08-11T22:36:00Z</dcterms:modified>
</cp:coreProperties>
</file>